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C1FE9C" w14:textId="756EF990" w:rsidR="002A4A37" w:rsidRPr="0010231E" w:rsidRDefault="00DA14BF" w:rsidP="0010231E">
      <w:pPr>
        <w:spacing w:after="0"/>
        <w:jc w:val="center"/>
        <w:rPr>
          <w:rFonts w:asciiTheme="majorBidi" w:hAnsiTheme="majorBidi" w:cstheme="majorBidi"/>
          <w:b/>
          <w:bCs/>
          <w:sz w:val="28"/>
          <w:szCs w:val="28"/>
        </w:rPr>
      </w:pPr>
      <w:r>
        <w:rPr>
          <w:rFonts w:asciiTheme="majorBidi" w:hAnsiTheme="majorBidi" w:cstheme="majorBidi"/>
          <w:b/>
          <w:bCs/>
          <w:sz w:val="28"/>
          <w:szCs w:val="28"/>
        </w:rPr>
        <w:t>PRIJEDLOG</w:t>
      </w:r>
    </w:p>
    <w:p w14:paraId="2821BD70" w14:textId="77777777" w:rsidR="00F65C96" w:rsidRPr="00095713" w:rsidRDefault="00F65C96" w:rsidP="00882C78">
      <w:pPr>
        <w:spacing w:after="0"/>
        <w:jc w:val="right"/>
        <w:rPr>
          <w:rFonts w:asciiTheme="majorBidi" w:hAnsiTheme="majorBidi" w:cstheme="majorBidi"/>
          <w:b/>
          <w:bCs/>
        </w:rPr>
      </w:pPr>
    </w:p>
    <w:p w14:paraId="60FCB1D7" w14:textId="5460B62E" w:rsidR="002A4A37" w:rsidRPr="00095713" w:rsidRDefault="002A4A37" w:rsidP="00882C78">
      <w:pPr>
        <w:jc w:val="both"/>
        <w:rPr>
          <w:rFonts w:asciiTheme="majorBidi" w:hAnsiTheme="majorBidi" w:cstheme="majorBidi"/>
        </w:rPr>
      </w:pPr>
      <w:r w:rsidRPr="00095713">
        <w:rPr>
          <w:rFonts w:asciiTheme="majorBidi" w:hAnsiTheme="majorBidi" w:cstheme="majorBidi"/>
        </w:rPr>
        <w:tab/>
        <w:t xml:space="preserve">Na temelju članka </w:t>
      </w:r>
      <w:r w:rsidRPr="00095713">
        <w:rPr>
          <w:rFonts w:asciiTheme="majorBidi" w:hAnsiTheme="majorBidi" w:cstheme="majorBidi"/>
          <w:shd w:val="clear" w:color="auto" w:fill="FFFFFF"/>
        </w:rPr>
        <w:t>49. stavka 4., članka 51. stavka 5., članka 62. stavka 5. i Zakona o zaštiti životinja (</w:t>
      </w:r>
      <w:r w:rsidR="00DA14BF">
        <w:rPr>
          <w:rFonts w:asciiTheme="majorBidi" w:hAnsiTheme="majorBidi" w:cstheme="majorBidi"/>
          <w:shd w:val="clear" w:color="auto" w:fill="FFFFFF"/>
        </w:rPr>
        <w:t>„</w:t>
      </w:r>
      <w:r w:rsidRPr="00095713">
        <w:rPr>
          <w:rFonts w:asciiTheme="majorBidi" w:hAnsiTheme="majorBidi" w:cstheme="majorBidi"/>
          <w:shd w:val="clear" w:color="auto" w:fill="FFFFFF"/>
        </w:rPr>
        <w:t>Narodne novine</w:t>
      </w:r>
      <w:r w:rsidR="00DA14BF">
        <w:rPr>
          <w:rFonts w:asciiTheme="majorBidi" w:hAnsiTheme="majorBidi" w:cstheme="majorBidi"/>
          <w:shd w:val="clear" w:color="auto" w:fill="FFFFFF"/>
        </w:rPr>
        <w:t>“</w:t>
      </w:r>
      <w:r w:rsidRPr="00095713">
        <w:rPr>
          <w:rFonts w:asciiTheme="majorBidi" w:hAnsiTheme="majorBidi" w:cstheme="majorBidi"/>
          <w:shd w:val="clear" w:color="auto" w:fill="FFFFFF"/>
        </w:rPr>
        <w:t xml:space="preserve"> br. 102/17, 32/19 i 78/24), i članaka </w:t>
      </w:r>
      <w:r w:rsidR="004607BD">
        <w:rPr>
          <w:rFonts w:asciiTheme="majorBidi" w:hAnsiTheme="majorBidi" w:cstheme="majorBidi"/>
        </w:rPr>
        <w:t>__</w:t>
      </w:r>
      <w:r w:rsidRPr="00095713">
        <w:rPr>
          <w:rFonts w:asciiTheme="majorBidi" w:hAnsiTheme="majorBidi" w:cstheme="majorBidi"/>
        </w:rPr>
        <w:t xml:space="preserve">. Statuta Grada </w:t>
      </w:r>
      <w:r w:rsidR="004607BD">
        <w:rPr>
          <w:rFonts w:asciiTheme="majorBidi" w:hAnsiTheme="majorBidi" w:cstheme="majorBidi"/>
        </w:rPr>
        <w:t>Slatine</w:t>
      </w:r>
      <w:r w:rsidR="00DA14BF">
        <w:rPr>
          <w:rFonts w:asciiTheme="majorBidi" w:hAnsiTheme="majorBidi" w:cstheme="majorBidi"/>
        </w:rPr>
        <w:t xml:space="preserve"> </w:t>
      </w:r>
      <w:r w:rsidR="00DA14BF" w:rsidRPr="00E67E23">
        <w:rPr>
          <w:rFonts w:ascii="Times New Roman" w:hAnsi="Times New Roman" w:cs="Times New Roman"/>
        </w:rPr>
        <w:t>(,,Službeni glasnik Grada Slatine“, broj 5/09., 5/10., 1/13., 2/13. — pročišćeni tekst, 3/18., 9/20., i 5/21.</w:t>
      </w:r>
      <w:r w:rsidR="00DA14BF">
        <w:rPr>
          <w:rFonts w:asciiTheme="majorBidi" w:hAnsiTheme="majorBidi" w:cstheme="majorBidi"/>
        </w:rPr>
        <w:t xml:space="preserve">) </w:t>
      </w:r>
      <w:r w:rsidRPr="00095713">
        <w:rPr>
          <w:rFonts w:asciiTheme="majorBidi" w:hAnsiTheme="majorBidi" w:cstheme="majorBidi"/>
        </w:rPr>
        <w:t>Gradsko vijeće Grada</w:t>
      </w:r>
      <w:r w:rsidR="004607BD">
        <w:rPr>
          <w:rFonts w:asciiTheme="majorBidi" w:hAnsiTheme="majorBidi" w:cstheme="majorBidi"/>
        </w:rPr>
        <w:t xml:space="preserve"> Slatine</w:t>
      </w:r>
      <w:r w:rsidRPr="00095713">
        <w:rPr>
          <w:rFonts w:asciiTheme="majorBidi" w:hAnsiTheme="majorBidi" w:cstheme="majorBidi"/>
        </w:rPr>
        <w:t xml:space="preserve"> na __. sjednici održanoj dana  __.__. 202</w:t>
      </w:r>
      <w:r w:rsidR="00836F9B" w:rsidRPr="00095713">
        <w:rPr>
          <w:rFonts w:asciiTheme="majorBidi" w:hAnsiTheme="majorBidi" w:cstheme="majorBidi"/>
        </w:rPr>
        <w:t>6</w:t>
      </w:r>
      <w:r w:rsidRPr="00095713">
        <w:rPr>
          <w:rFonts w:asciiTheme="majorBidi" w:hAnsiTheme="majorBidi" w:cstheme="majorBidi"/>
        </w:rPr>
        <w:t>. godine donijelo je sljedeću</w:t>
      </w:r>
    </w:p>
    <w:p w14:paraId="31C6D6E9" w14:textId="77777777" w:rsidR="002A4A37" w:rsidRPr="00095713" w:rsidRDefault="002A4A37" w:rsidP="00882C78">
      <w:pPr>
        <w:spacing w:after="0"/>
        <w:jc w:val="center"/>
        <w:rPr>
          <w:rStyle w:val="Naglaeno"/>
          <w:rFonts w:asciiTheme="majorBidi" w:hAnsiTheme="majorBidi" w:cstheme="majorBidi"/>
          <w:bdr w:val="none" w:sz="0" w:space="0" w:color="auto" w:frame="1"/>
          <w:shd w:val="clear" w:color="auto" w:fill="FFFFFF"/>
        </w:rPr>
      </w:pPr>
      <w:r w:rsidRPr="00095713">
        <w:rPr>
          <w:rStyle w:val="Naglaeno"/>
          <w:rFonts w:asciiTheme="majorBidi" w:hAnsiTheme="majorBidi" w:cstheme="majorBidi"/>
          <w:bdr w:val="none" w:sz="0" w:space="0" w:color="auto" w:frame="1"/>
          <w:shd w:val="clear" w:color="auto" w:fill="FFFFFF"/>
        </w:rPr>
        <w:t>O D L U K U </w:t>
      </w:r>
    </w:p>
    <w:p w14:paraId="63EAC703" w14:textId="16CDED9F" w:rsidR="002A4A37" w:rsidRPr="00095713" w:rsidRDefault="002A4A37" w:rsidP="00882C78">
      <w:pPr>
        <w:spacing w:after="0"/>
        <w:jc w:val="center"/>
        <w:rPr>
          <w:rStyle w:val="Naglaeno"/>
          <w:rFonts w:asciiTheme="majorBidi" w:hAnsiTheme="majorBidi" w:cstheme="majorBidi"/>
          <w:bdr w:val="none" w:sz="0" w:space="0" w:color="auto" w:frame="1"/>
          <w:shd w:val="clear" w:color="auto" w:fill="FFFFFF"/>
        </w:rPr>
      </w:pPr>
      <w:r w:rsidRPr="00095713">
        <w:rPr>
          <w:rStyle w:val="Naglaeno"/>
          <w:rFonts w:asciiTheme="majorBidi" w:hAnsiTheme="majorBidi" w:cstheme="majorBidi"/>
          <w:bdr w:val="none" w:sz="0" w:space="0" w:color="auto" w:frame="1"/>
          <w:shd w:val="clear" w:color="auto" w:fill="FFFFFF"/>
        </w:rPr>
        <w:t>o uvjetima i načinu držanja kućnih ljubimaca i načinu postupanja s napuštenim i izgubljenim životinjama</w:t>
      </w:r>
      <w:r w:rsidR="0005018B" w:rsidRPr="00095713">
        <w:rPr>
          <w:rStyle w:val="Naglaeno"/>
          <w:rFonts w:asciiTheme="majorBidi" w:hAnsiTheme="majorBidi" w:cstheme="majorBidi"/>
          <w:bdr w:val="none" w:sz="0" w:space="0" w:color="auto" w:frame="1"/>
          <w:shd w:val="clear" w:color="auto" w:fill="FFFFFF"/>
        </w:rPr>
        <w:t>,</w:t>
      </w:r>
      <w:r w:rsidRPr="00095713">
        <w:rPr>
          <w:rStyle w:val="Naglaeno"/>
          <w:rFonts w:asciiTheme="majorBidi" w:hAnsiTheme="majorBidi" w:cstheme="majorBidi"/>
          <w:bdr w:val="none" w:sz="0" w:space="0" w:color="auto" w:frame="1"/>
          <w:shd w:val="clear" w:color="auto" w:fill="FFFFFF"/>
        </w:rPr>
        <w:t xml:space="preserve"> te divljim životinjama</w:t>
      </w:r>
    </w:p>
    <w:p w14:paraId="7912CBE7" w14:textId="77777777" w:rsidR="002A4A37" w:rsidRPr="00095713" w:rsidRDefault="002A4A37" w:rsidP="00882C78">
      <w:pPr>
        <w:spacing w:after="0"/>
        <w:jc w:val="center"/>
        <w:rPr>
          <w:rStyle w:val="Naglaeno"/>
          <w:rFonts w:asciiTheme="majorBidi" w:hAnsiTheme="majorBidi" w:cstheme="majorBidi"/>
          <w:bdr w:val="none" w:sz="0" w:space="0" w:color="auto" w:frame="1"/>
          <w:shd w:val="clear" w:color="auto" w:fill="FFFFFF"/>
        </w:rPr>
      </w:pPr>
    </w:p>
    <w:p w14:paraId="4987C5A7" w14:textId="77777777" w:rsidR="00CA73B7" w:rsidRPr="00095713" w:rsidRDefault="00CA73B7" w:rsidP="00882C78">
      <w:pPr>
        <w:spacing w:after="0"/>
        <w:jc w:val="center"/>
        <w:rPr>
          <w:rStyle w:val="Naglaeno"/>
          <w:rFonts w:asciiTheme="majorBidi" w:hAnsiTheme="majorBidi" w:cstheme="majorBidi"/>
          <w:bdr w:val="none" w:sz="0" w:space="0" w:color="auto" w:frame="1"/>
          <w:shd w:val="clear" w:color="auto" w:fill="FFFFFF"/>
        </w:rPr>
      </w:pPr>
    </w:p>
    <w:p w14:paraId="7094EA0A" w14:textId="096F933B" w:rsidR="002A4A37" w:rsidRPr="00095713" w:rsidRDefault="002A4A37" w:rsidP="009A27A3">
      <w:pPr>
        <w:pStyle w:val="Odlomakpopisa"/>
        <w:numPr>
          <w:ilvl w:val="0"/>
          <w:numId w:val="1"/>
        </w:numPr>
        <w:spacing w:after="0"/>
        <w:ind w:left="709" w:hanging="709"/>
        <w:rPr>
          <w:rFonts w:asciiTheme="majorBidi" w:hAnsiTheme="majorBidi" w:cstheme="majorBidi"/>
          <w:b/>
          <w:bCs/>
        </w:rPr>
      </w:pPr>
      <w:r w:rsidRPr="00095713">
        <w:rPr>
          <w:rFonts w:asciiTheme="majorBidi" w:hAnsiTheme="majorBidi" w:cstheme="majorBidi"/>
          <w:b/>
          <w:bCs/>
        </w:rPr>
        <w:t>OPĆE ODREDBE</w:t>
      </w:r>
    </w:p>
    <w:p w14:paraId="00BAE48B" w14:textId="2B14BD16" w:rsidR="002A4A37" w:rsidRPr="00590128" w:rsidRDefault="00910FCB" w:rsidP="00882C78">
      <w:pPr>
        <w:spacing w:after="0"/>
        <w:jc w:val="center"/>
        <w:rPr>
          <w:rFonts w:asciiTheme="majorBidi" w:hAnsiTheme="majorBidi" w:cstheme="majorBidi"/>
          <w:bCs/>
          <w:i/>
        </w:rPr>
      </w:pPr>
      <w:r w:rsidRPr="00590128">
        <w:rPr>
          <w:rFonts w:asciiTheme="majorBidi" w:hAnsiTheme="majorBidi" w:cstheme="majorBidi"/>
          <w:bCs/>
          <w:i/>
        </w:rPr>
        <w:t>Predmet Odluke</w:t>
      </w:r>
    </w:p>
    <w:p w14:paraId="794E6A96" w14:textId="77777777" w:rsidR="00910FCB" w:rsidRPr="00095713" w:rsidRDefault="00910FCB" w:rsidP="00882C78">
      <w:pPr>
        <w:spacing w:after="0"/>
        <w:jc w:val="center"/>
        <w:rPr>
          <w:rFonts w:asciiTheme="majorBidi" w:hAnsiTheme="majorBidi" w:cstheme="majorBidi"/>
          <w:b/>
          <w:bCs/>
        </w:rPr>
      </w:pPr>
    </w:p>
    <w:p w14:paraId="43065FAE" w14:textId="6504C813" w:rsidR="002A4A37" w:rsidRPr="00095713" w:rsidRDefault="002A4A37" w:rsidP="00882C78">
      <w:pPr>
        <w:spacing w:after="0"/>
        <w:jc w:val="center"/>
        <w:rPr>
          <w:rFonts w:asciiTheme="majorBidi" w:hAnsiTheme="majorBidi" w:cstheme="majorBidi"/>
          <w:b/>
          <w:bCs/>
        </w:rPr>
      </w:pPr>
      <w:r w:rsidRPr="00095713">
        <w:rPr>
          <w:rFonts w:asciiTheme="majorBidi" w:hAnsiTheme="majorBidi" w:cstheme="majorBidi"/>
          <w:b/>
          <w:bCs/>
        </w:rPr>
        <w:t xml:space="preserve">Članak 1. </w:t>
      </w:r>
    </w:p>
    <w:p w14:paraId="6C66928B" w14:textId="3C728920" w:rsidR="00E86103" w:rsidRPr="00095713" w:rsidRDefault="002A4A37" w:rsidP="009A27A3">
      <w:pPr>
        <w:pStyle w:val="Odlomakpopisa"/>
        <w:numPr>
          <w:ilvl w:val="0"/>
          <w:numId w:val="7"/>
        </w:numPr>
        <w:spacing w:after="0"/>
        <w:ind w:left="0" w:firstLine="0"/>
        <w:jc w:val="both"/>
        <w:rPr>
          <w:rFonts w:asciiTheme="majorBidi" w:hAnsiTheme="majorBidi" w:cstheme="majorBidi"/>
          <w:shd w:val="clear" w:color="auto" w:fill="FFFFFF"/>
        </w:rPr>
      </w:pPr>
      <w:r w:rsidRPr="00095713">
        <w:rPr>
          <w:rFonts w:asciiTheme="majorBidi" w:hAnsiTheme="majorBidi" w:cstheme="majorBidi"/>
          <w:shd w:val="clear" w:color="auto" w:fill="FFFFFF"/>
        </w:rPr>
        <w:t>Ovom Odlukom</w:t>
      </w:r>
      <w:r w:rsidR="00910FCB" w:rsidRPr="00095713">
        <w:rPr>
          <w:rFonts w:asciiTheme="majorBidi" w:hAnsiTheme="majorBidi" w:cstheme="majorBidi"/>
          <w:shd w:val="clear" w:color="auto" w:fill="FFFFFF"/>
        </w:rPr>
        <w:t xml:space="preserve"> o uvjetima i načinu držanja kućnih ljubimaca i načinu postupanja s napuštenim i izgubljenim životinjama te divljim životinjama (dalje, Odluka)</w:t>
      </w:r>
      <w:r w:rsidRPr="00095713">
        <w:rPr>
          <w:rFonts w:asciiTheme="majorBidi" w:hAnsiTheme="majorBidi" w:cstheme="majorBidi"/>
          <w:shd w:val="clear" w:color="auto" w:fill="FFFFFF"/>
        </w:rPr>
        <w:t xml:space="preserve"> uređuju se minimalni uvjeti i način držanja kućnih ljubimaca koje im njihovi posjednici moraju osigurati, način kontrole njihova razmnožavanja, uvjeti i način držanja vezanih pasa, način postupanja s napuštenim i izgubljenim životinjama</w:t>
      </w:r>
      <w:r w:rsidR="00910FCB" w:rsidRPr="00095713">
        <w:rPr>
          <w:rFonts w:asciiTheme="majorBidi" w:hAnsiTheme="majorBidi" w:cstheme="majorBidi"/>
          <w:shd w:val="clear" w:color="auto" w:fill="FFFFFF"/>
        </w:rPr>
        <w:t>,</w:t>
      </w:r>
      <w:r w:rsidRPr="00095713">
        <w:rPr>
          <w:rFonts w:asciiTheme="majorBidi" w:hAnsiTheme="majorBidi" w:cstheme="majorBidi"/>
          <w:shd w:val="clear" w:color="auto" w:fill="FFFFFF"/>
        </w:rPr>
        <w:t xml:space="preserve"> te način postupanja s divljim životinjama pronađenim izvan prirodnog staništa, na području </w:t>
      </w:r>
      <w:r w:rsidR="00B77D04" w:rsidRPr="00095713">
        <w:rPr>
          <w:rFonts w:asciiTheme="majorBidi" w:hAnsiTheme="majorBidi" w:cstheme="majorBidi"/>
          <w:shd w:val="clear" w:color="auto" w:fill="FFFFFF"/>
        </w:rPr>
        <w:t xml:space="preserve">Grada </w:t>
      </w:r>
      <w:r w:rsidR="003E5284">
        <w:rPr>
          <w:rFonts w:asciiTheme="majorBidi" w:hAnsiTheme="majorBidi" w:cstheme="majorBidi"/>
          <w:shd w:val="clear" w:color="auto" w:fill="FFFFFF"/>
        </w:rPr>
        <w:t>Slatine</w:t>
      </w:r>
      <w:r w:rsidRPr="00095713">
        <w:rPr>
          <w:rFonts w:asciiTheme="majorBidi" w:hAnsiTheme="majorBidi" w:cstheme="majorBidi"/>
          <w:shd w:val="clear" w:color="auto" w:fill="FFFFFF"/>
        </w:rPr>
        <w:t>.</w:t>
      </w:r>
    </w:p>
    <w:p w14:paraId="2B2F5C0E" w14:textId="1EA0E391" w:rsidR="00302FA2" w:rsidRPr="00095713" w:rsidRDefault="00C84477" w:rsidP="009A27A3">
      <w:pPr>
        <w:pStyle w:val="Odlomakpopisa"/>
        <w:numPr>
          <w:ilvl w:val="0"/>
          <w:numId w:val="7"/>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hAnsiTheme="majorBidi" w:cstheme="majorBidi"/>
          <w:shd w:val="clear" w:color="auto" w:fill="FFFFFF"/>
        </w:rPr>
        <w:t xml:space="preserve">Odredbe ove Odluke ne primjenjuju se na </w:t>
      </w:r>
      <w:r w:rsidR="00514F68" w:rsidRPr="00095713">
        <w:rPr>
          <w:rFonts w:asciiTheme="majorBidi" w:hAnsiTheme="majorBidi" w:cstheme="majorBidi"/>
          <w:shd w:val="clear" w:color="auto" w:fill="FFFFFF"/>
        </w:rPr>
        <w:t>radne i službene životinje</w:t>
      </w:r>
      <w:r w:rsidR="00302FA2" w:rsidRPr="00095713">
        <w:rPr>
          <w:rFonts w:asciiTheme="majorBidi" w:hAnsiTheme="majorBidi" w:cstheme="majorBidi"/>
          <w:shd w:val="clear" w:color="auto" w:fill="FFFFFF"/>
        </w:rPr>
        <w:t xml:space="preserve"> te</w:t>
      </w:r>
      <w:r w:rsidR="00302FA2" w:rsidRPr="00095713">
        <w:rPr>
          <w:rFonts w:asciiTheme="majorBidi" w:eastAsia="Times New Roman" w:hAnsiTheme="majorBidi" w:cstheme="majorBidi"/>
          <w:lang w:eastAsia="hr-HR"/>
        </w:rPr>
        <w:t xml:space="preserve"> pse osposobljene za pomoć osobama s invaliditetom. </w:t>
      </w:r>
    </w:p>
    <w:p w14:paraId="10B1C452" w14:textId="4EFEFD4D" w:rsidR="00514F68" w:rsidRPr="00095713" w:rsidRDefault="00514F68" w:rsidP="009A27A3">
      <w:pPr>
        <w:pStyle w:val="Odlomakpopisa"/>
        <w:numPr>
          <w:ilvl w:val="0"/>
          <w:numId w:val="7"/>
        </w:numPr>
        <w:spacing w:after="0"/>
        <w:ind w:left="0" w:firstLine="0"/>
        <w:jc w:val="both"/>
        <w:rPr>
          <w:rFonts w:asciiTheme="majorBidi" w:hAnsiTheme="majorBidi" w:cstheme="majorBidi"/>
          <w:shd w:val="clear" w:color="auto" w:fill="FFFFFF"/>
        </w:rPr>
      </w:pPr>
      <w:r w:rsidRPr="00095713">
        <w:rPr>
          <w:rFonts w:asciiTheme="majorBidi" w:hAnsiTheme="majorBidi" w:cstheme="majorBidi"/>
          <w:shd w:val="clear" w:color="auto" w:fill="FFFFFF"/>
        </w:rPr>
        <w:t>Odredbe ove Odluke ne primjenjuju se na divljač kojom se gospodari sukladno propisima o lovstvu.</w:t>
      </w:r>
    </w:p>
    <w:p w14:paraId="0AFA4EB7" w14:textId="43CAD7E4" w:rsidR="00C84477" w:rsidRPr="00590128" w:rsidRDefault="00590128" w:rsidP="00590128">
      <w:pPr>
        <w:spacing w:after="240"/>
        <w:jc w:val="center"/>
        <w:rPr>
          <w:rFonts w:asciiTheme="majorBidi" w:hAnsiTheme="majorBidi" w:cstheme="majorBidi"/>
          <w:i/>
          <w:shd w:val="clear" w:color="auto" w:fill="FFFFFF"/>
        </w:rPr>
      </w:pPr>
      <w:r w:rsidRPr="00590128">
        <w:rPr>
          <w:rFonts w:asciiTheme="majorBidi" w:hAnsiTheme="majorBidi" w:cstheme="majorBidi"/>
          <w:i/>
          <w:shd w:val="clear" w:color="auto" w:fill="FFFFFF"/>
        </w:rPr>
        <w:t>Pojmovi</w:t>
      </w:r>
    </w:p>
    <w:p w14:paraId="0CC0840C" w14:textId="3D4C637C" w:rsidR="00C84477" w:rsidRPr="00095713" w:rsidRDefault="00C84477" w:rsidP="00882C78">
      <w:pPr>
        <w:spacing w:after="0"/>
        <w:jc w:val="center"/>
        <w:rPr>
          <w:rFonts w:asciiTheme="majorBidi" w:hAnsiTheme="majorBidi" w:cstheme="majorBidi"/>
          <w:b/>
          <w:bCs/>
          <w:shd w:val="clear" w:color="auto" w:fill="FFFFFF"/>
        </w:rPr>
      </w:pPr>
      <w:bookmarkStart w:id="0" w:name="_Hlk237430280"/>
      <w:r w:rsidRPr="00095713">
        <w:rPr>
          <w:rFonts w:asciiTheme="majorBidi" w:hAnsiTheme="majorBidi" w:cstheme="majorBidi"/>
          <w:b/>
          <w:bCs/>
          <w:shd w:val="clear" w:color="auto" w:fill="FFFFFF"/>
        </w:rPr>
        <w:t xml:space="preserve">Članak </w:t>
      </w:r>
      <w:r w:rsidR="00A15E2A" w:rsidRPr="00095713">
        <w:rPr>
          <w:rFonts w:asciiTheme="majorBidi" w:hAnsiTheme="majorBidi" w:cstheme="majorBidi"/>
          <w:b/>
          <w:bCs/>
          <w:shd w:val="clear" w:color="auto" w:fill="FFFFFF"/>
        </w:rPr>
        <w:t>2</w:t>
      </w:r>
      <w:r w:rsidRPr="00095713">
        <w:rPr>
          <w:rFonts w:asciiTheme="majorBidi" w:hAnsiTheme="majorBidi" w:cstheme="majorBidi"/>
          <w:b/>
          <w:bCs/>
          <w:shd w:val="clear" w:color="auto" w:fill="FFFFFF"/>
        </w:rPr>
        <w:t xml:space="preserve">. </w:t>
      </w:r>
    </w:p>
    <w:bookmarkEnd w:id="0"/>
    <w:p w14:paraId="19807717" w14:textId="409D8DC4" w:rsidR="00C84477" w:rsidRPr="00095713" w:rsidRDefault="00C84477" w:rsidP="00882C78">
      <w:pPr>
        <w:pStyle w:val="Odlomakpopisa"/>
        <w:shd w:val="clear" w:color="auto" w:fill="FFFFFF"/>
        <w:spacing w:after="0"/>
        <w:ind w:left="709"/>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Pojedini pojmovi u smislu ove Odluke imaju sljedeće značenje:</w:t>
      </w:r>
    </w:p>
    <w:p w14:paraId="73CDA4C9" w14:textId="316D47A2" w:rsidR="00C84477" w:rsidRPr="00095713" w:rsidRDefault="00C84477" w:rsidP="009A27A3">
      <w:pPr>
        <w:numPr>
          <w:ilvl w:val="0"/>
          <w:numId w:val="2"/>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b/>
          <w:bCs/>
          <w:lang w:eastAsia="hr-HR"/>
        </w:rPr>
        <w:t>životinje</w:t>
      </w:r>
      <w:r w:rsidRPr="00095713">
        <w:rPr>
          <w:rFonts w:asciiTheme="majorBidi" w:eastAsia="Times New Roman" w:hAnsiTheme="majorBidi" w:cstheme="majorBidi"/>
          <w:lang w:eastAsia="hr-HR"/>
        </w:rPr>
        <w:t xml:space="preserve"> su sve životinje kralježnja</w:t>
      </w:r>
      <w:r w:rsidR="00B77D04" w:rsidRPr="00095713">
        <w:rPr>
          <w:rFonts w:asciiTheme="majorBidi" w:eastAsia="Times New Roman" w:hAnsiTheme="majorBidi" w:cstheme="majorBidi"/>
          <w:lang w:eastAsia="hr-HR"/>
        </w:rPr>
        <w:t>c</w:t>
      </w:r>
      <w:r w:rsidRPr="00095713">
        <w:rPr>
          <w:rFonts w:asciiTheme="majorBidi" w:eastAsia="Times New Roman" w:hAnsiTheme="majorBidi" w:cstheme="majorBidi"/>
          <w:lang w:eastAsia="hr-HR"/>
        </w:rPr>
        <w:t>i</w:t>
      </w:r>
    </w:p>
    <w:p w14:paraId="70655B0F" w14:textId="4861D271" w:rsidR="00C84477" w:rsidRPr="00095713" w:rsidRDefault="00C84477" w:rsidP="009A27A3">
      <w:pPr>
        <w:numPr>
          <w:ilvl w:val="0"/>
          <w:numId w:val="2"/>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b/>
          <w:bCs/>
          <w:lang w:eastAsia="hr-HR"/>
        </w:rPr>
        <w:t>divlje životinje</w:t>
      </w:r>
      <w:r w:rsidRPr="00095713">
        <w:rPr>
          <w:rFonts w:asciiTheme="majorBidi" w:eastAsia="Times New Roman" w:hAnsiTheme="majorBidi" w:cstheme="majorBidi"/>
          <w:lang w:eastAsia="hr-HR"/>
        </w:rPr>
        <w:t xml:space="preserve"> su sve životinje, osim domaćih životinja, kućnih ljubimaca, službenih životinja i radnih životinja</w:t>
      </w:r>
    </w:p>
    <w:p w14:paraId="063F4755" w14:textId="4359EEF8" w:rsidR="00C84477" w:rsidRPr="00095713" w:rsidRDefault="00C84477" w:rsidP="009A27A3">
      <w:pPr>
        <w:numPr>
          <w:ilvl w:val="0"/>
          <w:numId w:val="2"/>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b/>
          <w:bCs/>
          <w:lang w:eastAsia="hr-HR"/>
        </w:rPr>
        <w:t>domaće živ</w:t>
      </w:r>
      <w:r w:rsidR="00D10ECD" w:rsidRPr="00095713">
        <w:rPr>
          <w:rFonts w:asciiTheme="majorBidi" w:eastAsia="Times New Roman" w:hAnsiTheme="majorBidi" w:cstheme="majorBidi"/>
          <w:b/>
          <w:bCs/>
          <w:lang w:eastAsia="hr-HR"/>
        </w:rPr>
        <w:t>o</w:t>
      </w:r>
      <w:r w:rsidRPr="00095713">
        <w:rPr>
          <w:rFonts w:asciiTheme="majorBidi" w:eastAsia="Times New Roman" w:hAnsiTheme="majorBidi" w:cstheme="majorBidi"/>
          <w:b/>
          <w:bCs/>
          <w:lang w:eastAsia="hr-HR"/>
        </w:rPr>
        <w:t>tinje</w:t>
      </w:r>
      <w:r w:rsidRPr="00095713">
        <w:rPr>
          <w:rFonts w:asciiTheme="majorBidi" w:eastAsia="Times New Roman" w:hAnsiTheme="majorBidi" w:cstheme="majorBidi"/>
          <w:lang w:eastAsia="hr-HR"/>
        </w:rPr>
        <w:t xml:space="preserve"> su životinje koje je čovjek pripitomio i udomaćio i koje uzgaja radi proizvodnje hrane, hrane za </w:t>
      </w:r>
      <w:r w:rsidR="00B77D04" w:rsidRPr="00095713">
        <w:rPr>
          <w:rFonts w:asciiTheme="majorBidi" w:eastAsia="Times New Roman" w:hAnsiTheme="majorBidi" w:cstheme="majorBidi"/>
          <w:lang w:eastAsia="hr-HR"/>
        </w:rPr>
        <w:t>ž</w:t>
      </w:r>
      <w:r w:rsidRPr="00095713">
        <w:rPr>
          <w:rFonts w:asciiTheme="majorBidi" w:eastAsia="Times New Roman" w:hAnsiTheme="majorBidi" w:cstheme="majorBidi"/>
          <w:lang w:eastAsia="hr-HR"/>
        </w:rPr>
        <w:t>ivotinje i nusproizvoda životinjskog podrijetla koji nisu za prehranu ljudi, te u druge gospodarske svrhe</w:t>
      </w:r>
    </w:p>
    <w:p w14:paraId="7B634701" w14:textId="1915E2B2" w:rsidR="00C84477" w:rsidRPr="00095713" w:rsidRDefault="00C84477" w:rsidP="009A27A3">
      <w:pPr>
        <w:numPr>
          <w:ilvl w:val="0"/>
          <w:numId w:val="2"/>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b/>
          <w:bCs/>
          <w:lang w:eastAsia="hr-HR"/>
        </w:rPr>
        <w:t>izgubljena životinja</w:t>
      </w:r>
      <w:r w:rsidRPr="00095713">
        <w:rPr>
          <w:rFonts w:asciiTheme="majorBidi" w:eastAsia="Times New Roman" w:hAnsiTheme="majorBidi" w:cstheme="majorBidi"/>
          <w:lang w:eastAsia="hr-HR"/>
        </w:rPr>
        <w:t xml:space="preserve"> je životinja koja je odlutala od vlasnika i on ju traži</w:t>
      </w:r>
    </w:p>
    <w:p w14:paraId="2AA7FB9C" w14:textId="77A689B9" w:rsidR="00C84477" w:rsidRPr="00095713" w:rsidRDefault="00C84477" w:rsidP="009A27A3">
      <w:pPr>
        <w:numPr>
          <w:ilvl w:val="0"/>
          <w:numId w:val="2"/>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b/>
          <w:bCs/>
          <w:lang w:eastAsia="hr-HR"/>
        </w:rPr>
        <w:t>kućni ljubimci</w:t>
      </w:r>
      <w:r w:rsidRPr="00095713">
        <w:rPr>
          <w:rFonts w:asciiTheme="majorBidi" w:eastAsia="Times New Roman" w:hAnsiTheme="majorBidi" w:cstheme="majorBidi"/>
          <w:lang w:eastAsia="hr-HR"/>
        </w:rPr>
        <w:t xml:space="preserve"> su životinje koje čovjek drži zbog društva, zaštite i pomoći ili zbog zanimanja za  te životinje</w:t>
      </w:r>
    </w:p>
    <w:p w14:paraId="096C4819" w14:textId="4AFE6DDA" w:rsidR="00C84477" w:rsidRPr="00095713" w:rsidRDefault="00C84477" w:rsidP="009A27A3">
      <w:pPr>
        <w:numPr>
          <w:ilvl w:val="0"/>
          <w:numId w:val="2"/>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b/>
          <w:bCs/>
          <w:lang w:eastAsia="hr-HR"/>
        </w:rPr>
        <w:t>napuštena životinja</w:t>
      </w:r>
      <w:r w:rsidRPr="00095713">
        <w:rPr>
          <w:rFonts w:asciiTheme="majorBidi" w:eastAsia="Times New Roman" w:hAnsiTheme="majorBidi" w:cstheme="majorBidi"/>
          <w:lang w:eastAsia="hr-HR"/>
        </w:rPr>
        <w:t xml:space="preserve"> je životinja koju je vlasnik svjesno napustio, kao i životinja koju je napustio zbog više sile kao što su bolest, smrt ili gubitak slobode, te životinja koje se vlasnik svjesno odrekao</w:t>
      </w:r>
    </w:p>
    <w:p w14:paraId="1A1691F2" w14:textId="04A2B14D" w:rsidR="00C84477" w:rsidRDefault="00C84477" w:rsidP="009A27A3">
      <w:pPr>
        <w:numPr>
          <w:ilvl w:val="0"/>
          <w:numId w:val="2"/>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b/>
          <w:bCs/>
          <w:lang w:eastAsia="hr-HR"/>
        </w:rPr>
        <w:t>opasne životinje</w:t>
      </w:r>
      <w:r w:rsidRPr="00095713">
        <w:rPr>
          <w:rFonts w:asciiTheme="majorBidi" w:eastAsia="Times New Roman" w:hAnsiTheme="majorBidi" w:cstheme="majorBidi"/>
          <w:lang w:eastAsia="hr-HR"/>
        </w:rPr>
        <w:t xml:space="preserve"> su životinje koje zbog neodgovarajućih uvjeta držanja i postupanja s njima mogu ugroziti zdravlje i sigurnost ljudi i životinja te koje pokazuju napadačko ponašanje prema čovjeku</w:t>
      </w:r>
    </w:p>
    <w:p w14:paraId="70789323" w14:textId="6CD8AB1A" w:rsidR="00160724" w:rsidRPr="00095713" w:rsidRDefault="00160724" w:rsidP="009A27A3">
      <w:pPr>
        <w:numPr>
          <w:ilvl w:val="0"/>
          <w:numId w:val="2"/>
        </w:numPr>
        <w:shd w:val="clear" w:color="auto" w:fill="FFFFFF"/>
        <w:spacing w:after="0"/>
        <w:jc w:val="both"/>
        <w:textAlignment w:val="baseline"/>
        <w:rPr>
          <w:rFonts w:asciiTheme="majorBidi" w:eastAsia="Times New Roman" w:hAnsiTheme="majorBidi" w:cstheme="majorBidi"/>
          <w:lang w:eastAsia="hr-HR"/>
        </w:rPr>
      </w:pPr>
      <w:r>
        <w:rPr>
          <w:rFonts w:asciiTheme="majorBidi" w:eastAsia="Times New Roman" w:hAnsiTheme="majorBidi" w:cstheme="majorBidi"/>
          <w:b/>
          <w:bCs/>
          <w:lang w:eastAsia="hr-HR"/>
        </w:rPr>
        <w:t xml:space="preserve">prirodno stanište </w:t>
      </w:r>
      <w:r w:rsidRPr="00160724">
        <w:rPr>
          <w:rFonts w:asciiTheme="majorBidi" w:eastAsia="Times New Roman" w:hAnsiTheme="majorBidi" w:cstheme="majorBidi"/>
          <w:bCs/>
          <w:lang w:eastAsia="hr-HR"/>
        </w:rPr>
        <w:t>divljih životinja je stanište u slobodnoj prirodi u kojem obitavaju divlje životinje</w:t>
      </w:r>
      <w:r>
        <w:rPr>
          <w:rFonts w:asciiTheme="majorBidi" w:eastAsia="Times New Roman" w:hAnsiTheme="majorBidi" w:cstheme="majorBidi"/>
          <w:b/>
          <w:bCs/>
          <w:lang w:eastAsia="hr-HR"/>
        </w:rPr>
        <w:t>;</w:t>
      </w:r>
    </w:p>
    <w:p w14:paraId="6EE9A07E" w14:textId="401E529F" w:rsidR="00C84477" w:rsidRPr="00095713" w:rsidRDefault="00C84477" w:rsidP="009A27A3">
      <w:pPr>
        <w:numPr>
          <w:ilvl w:val="0"/>
          <w:numId w:val="2"/>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b/>
          <w:bCs/>
          <w:lang w:eastAsia="hr-HR"/>
        </w:rPr>
        <w:lastRenderedPageBreak/>
        <w:t>posjednik životinje</w:t>
      </w:r>
      <w:r w:rsidRPr="00095713">
        <w:rPr>
          <w:rFonts w:asciiTheme="majorBidi" w:eastAsia="Times New Roman" w:hAnsiTheme="majorBidi" w:cstheme="majorBidi"/>
          <w:lang w:eastAsia="hr-HR"/>
        </w:rPr>
        <w:t xml:space="preserve"> (u daljnjem tekstu: </w:t>
      </w:r>
      <w:r w:rsidR="0005018B" w:rsidRPr="00095713">
        <w:rPr>
          <w:rFonts w:asciiTheme="majorBidi" w:eastAsia="Times New Roman" w:hAnsiTheme="majorBidi" w:cstheme="majorBidi"/>
          <w:lang w:eastAsia="hr-HR"/>
        </w:rPr>
        <w:t>p</w:t>
      </w:r>
      <w:r w:rsidRPr="00095713">
        <w:rPr>
          <w:rFonts w:asciiTheme="majorBidi" w:eastAsia="Times New Roman" w:hAnsiTheme="majorBidi" w:cstheme="majorBidi"/>
          <w:lang w:eastAsia="hr-HR"/>
        </w:rPr>
        <w:t>osjednik) je svaka pravna ili fizička osoba koja je kao vlasnik, korisnik ili skrbnik stalno ili privremeno odgovorna za zdravlje i dobrobit životinje</w:t>
      </w:r>
    </w:p>
    <w:p w14:paraId="13BEE8BA" w14:textId="4F290339" w:rsidR="00C84477" w:rsidRDefault="00C84477" w:rsidP="009A27A3">
      <w:pPr>
        <w:numPr>
          <w:ilvl w:val="0"/>
          <w:numId w:val="2"/>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b/>
          <w:bCs/>
          <w:lang w:eastAsia="hr-HR"/>
        </w:rPr>
        <w:t xml:space="preserve">prijevoz </w:t>
      </w:r>
      <w:r w:rsidRPr="00095713">
        <w:rPr>
          <w:rFonts w:asciiTheme="majorBidi" w:eastAsia="Times New Roman" w:hAnsiTheme="majorBidi" w:cstheme="majorBidi"/>
          <w:lang w:eastAsia="hr-HR"/>
        </w:rPr>
        <w:t>je premještanje životinja prijevoznim sredstvom u nekomercijalne svrhe, uključujući postupke pri polasku i dolasku na krajnje odredište</w:t>
      </w:r>
    </w:p>
    <w:p w14:paraId="736D886E" w14:textId="26C65216" w:rsidR="00160724" w:rsidRPr="00160724" w:rsidRDefault="00160724" w:rsidP="009A27A3">
      <w:pPr>
        <w:numPr>
          <w:ilvl w:val="0"/>
          <w:numId w:val="2"/>
        </w:numPr>
        <w:shd w:val="clear" w:color="auto" w:fill="FFFFFF"/>
        <w:spacing w:after="0"/>
        <w:jc w:val="both"/>
        <w:textAlignment w:val="baseline"/>
        <w:rPr>
          <w:rFonts w:asciiTheme="majorBidi" w:eastAsia="Times New Roman" w:hAnsiTheme="majorBidi" w:cstheme="majorBidi"/>
          <w:lang w:eastAsia="hr-HR"/>
        </w:rPr>
      </w:pPr>
      <w:r>
        <w:rPr>
          <w:rFonts w:asciiTheme="majorBidi" w:eastAsia="Times New Roman" w:hAnsiTheme="majorBidi" w:cstheme="majorBidi"/>
          <w:b/>
          <w:bCs/>
          <w:lang w:eastAsia="hr-HR"/>
        </w:rPr>
        <w:t xml:space="preserve">privremeno oduzete </w:t>
      </w:r>
      <w:r w:rsidRPr="00160724">
        <w:rPr>
          <w:rFonts w:asciiTheme="majorBidi" w:eastAsia="Times New Roman" w:hAnsiTheme="majorBidi" w:cstheme="majorBidi"/>
          <w:bCs/>
          <w:lang w:eastAsia="hr-HR"/>
        </w:rPr>
        <w:t>životinje su životinje koje je nadležni veterinarski inspektor u provođenju inspekcijskog nadzora privremeno oduzeo posjedniku, jer su se držale u neprimjerenim uvjetima, ili bile u stanju na temelju kojega se moglo zaključiti da životinja trpi bol, patnju ili veliki strah, da je ozlijeđena ili da bi nastavak njezina života u istim uvjetima bio povezan s neotklonjivom boli, patnjom ili velikim strahom, ili jer su opasne za okolinu;</w:t>
      </w:r>
    </w:p>
    <w:p w14:paraId="1DF2F13A" w14:textId="66547547" w:rsidR="00C84477" w:rsidRPr="00095713" w:rsidRDefault="00C84477" w:rsidP="009A27A3">
      <w:pPr>
        <w:numPr>
          <w:ilvl w:val="0"/>
          <w:numId w:val="2"/>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b/>
          <w:bCs/>
          <w:lang w:eastAsia="hr-HR"/>
        </w:rPr>
        <w:t>radne životinje</w:t>
      </w:r>
      <w:r w:rsidRPr="00095713">
        <w:rPr>
          <w:rFonts w:asciiTheme="majorBidi" w:eastAsia="Times New Roman" w:hAnsiTheme="majorBidi" w:cstheme="majorBidi"/>
          <w:lang w:eastAsia="hr-HR"/>
        </w:rPr>
        <w:t xml:space="preserve"> su psi koji služe kao tjelesni čuvari i čuvari imovine, psi vodiči slijepih i oni koji služe za pomoć, psi tragači i psi koji služe za obavljanje drugih poslova, kopitari i druge životinje kojima se čovjek služi za obavljanje drugih poslova, osim proizvodnje</w:t>
      </w:r>
    </w:p>
    <w:p w14:paraId="0C1D06C1" w14:textId="512404A0" w:rsidR="00C84477" w:rsidRPr="00095713" w:rsidRDefault="00C84477" w:rsidP="009A27A3">
      <w:pPr>
        <w:numPr>
          <w:ilvl w:val="0"/>
          <w:numId w:val="2"/>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b/>
          <w:bCs/>
          <w:lang w:eastAsia="hr-HR"/>
        </w:rPr>
        <w:t>sklonište za životinje</w:t>
      </w:r>
      <w:r w:rsidRPr="00095713">
        <w:rPr>
          <w:rFonts w:asciiTheme="majorBidi" w:eastAsia="Times New Roman" w:hAnsiTheme="majorBidi" w:cstheme="majorBidi"/>
          <w:lang w:eastAsia="hr-HR"/>
        </w:rPr>
        <w:t xml:space="preserve"> (u daljnjem tekstu: Sklonište) je objekt u kojem se smještaju i zbrinjavaju napuštene i izgubljene životinje gdje im se osigurava potrebna skrb i pomoć</w:t>
      </w:r>
    </w:p>
    <w:p w14:paraId="5098D4EE" w14:textId="6DD2542D" w:rsidR="00C84477" w:rsidRPr="00095713" w:rsidRDefault="00C84477" w:rsidP="009A27A3">
      <w:pPr>
        <w:numPr>
          <w:ilvl w:val="0"/>
          <w:numId w:val="2"/>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b/>
          <w:bCs/>
          <w:lang w:eastAsia="hr-HR"/>
        </w:rPr>
        <w:t>službene životinje</w:t>
      </w:r>
      <w:r w:rsidRPr="00095713">
        <w:rPr>
          <w:rFonts w:asciiTheme="majorBidi" w:eastAsia="Times New Roman" w:hAnsiTheme="majorBidi" w:cstheme="majorBidi"/>
          <w:lang w:eastAsia="hr-HR"/>
        </w:rPr>
        <w:t xml:space="preserve"> su životinje koje imaju licenciju za rad i služe za obavljanje poslova pojedinih državnih tijela</w:t>
      </w:r>
    </w:p>
    <w:p w14:paraId="121A47E9" w14:textId="741F2635" w:rsidR="00C84477" w:rsidRPr="00095713" w:rsidRDefault="00810553" w:rsidP="009A27A3">
      <w:pPr>
        <w:numPr>
          <w:ilvl w:val="0"/>
          <w:numId w:val="2"/>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b/>
          <w:bCs/>
          <w:lang w:eastAsia="hr-HR"/>
        </w:rPr>
        <w:t>slobodno živuće</w:t>
      </w:r>
      <w:r w:rsidR="00C84477" w:rsidRPr="00095713">
        <w:rPr>
          <w:rFonts w:asciiTheme="majorBidi" w:eastAsia="Times New Roman" w:hAnsiTheme="majorBidi" w:cstheme="majorBidi"/>
          <w:b/>
          <w:bCs/>
          <w:lang w:eastAsia="hr-HR"/>
        </w:rPr>
        <w:t xml:space="preserve"> mačke </w:t>
      </w:r>
      <w:r w:rsidR="00C84477" w:rsidRPr="00095713">
        <w:rPr>
          <w:rFonts w:asciiTheme="majorBidi" w:eastAsia="Times New Roman" w:hAnsiTheme="majorBidi" w:cstheme="majorBidi"/>
          <w:lang w:eastAsia="hr-HR"/>
        </w:rPr>
        <w:t>su mačke koje su rođene u divljini</w:t>
      </w:r>
      <w:r w:rsidR="0081536A" w:rsidRPr="00095713">
        <w:rPr>
          <w:rFonts w:asciiTheme="majorBidi" w:eastAsia="Times New Roman" w:hAnsiTheme="majorBidi" w:cstheme="majorBidi"/>
          <w:lang w:eastAsia="hr-HR"/>
        </w:rPr>
        <w:t xml:space="preserve">, nemaju poznatog vlasnika </w:t>
      </w:r>
    </w:p>
    <w:p w14:paraId="1BA09A46" w14:textId="7B4A6778" w:rsidR="00514F68" w:rsidRPr="00095713" w:rsidRDefault="002A719C" w:rsidP="009A27A3">
      <w:pPr>
        <w:numPr>
          <w:ilvl w:val="0"/>
          <w:numId w:val="2"/>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b/>
          <w:bCs/>
          <w:lang w:eastAsia="hr-HR"/>
        </w:rPr>
        <w:t>n</w:t>
      </w:r>
      <w:r w:rsidR="00514F68" w:rsidRPr="00095713">
        <w:rPr>
          <w:rFonts w:asciiTheme="majorBidi" w:eastAsia="Times New Roman" w:hAnsiTheme="majorBidi" w:cstheme="majorBidi"/>
          <w:b/>
          <w:bCs/>
          <w:lang w:eastAsia="hr-HR"/>
        </w:rPr>
        <w:t xml:space="preserve">astamba </w:t>
      </w:r>
      <w:r w:rsidR="00514F68" w:rsidRPr="00095713">
        <w:rPr>
          <w:rFonts w:asciiTheme="majorBidi" w:eastAsia="Times New Roman" w:hAnsiTheme="majorBidi" w:cstheme="majorBidi"/>
          <w:lang w:eastAsia="hr-HR"/>
        </w:rPr>
        <w:t>je poluotvoreni ili zatvoreni prostor namijenjen smještaju kućnih ljubimaca</w:t>
      </w:r>
    </w:p>
    <w:p w14:paraId="7CC44549" w14:textId="707059E8" w:rsidR="00514F68" w:rsidRPr="00095713" w:rsidRDefault="002A719C" w:rsidP="009A27A3">
      <w:pPr>
        <w:numPr>
          <w:ilvl w:val="0"/>
          <w:numId w:val="2"/>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b/>
          <w:bCs/>
          <w:lang w:eastAsia="hr-HR"/>
        </w:rPr>
        <w:t>j</w:t>
      </w:r>
      <w:r w:rsidR="00514F68" w:rsidRPr="00095713">
        <w:rPr>
          <w:rFonts w:asciiTheme="majorBidi" w:eastAsia="Times New Roman" w:hAnsiTheme="majorBidi" w:cstheme="majorBidi"/>
          <w:b/>
          <w:bCs/>
          <w:lang w:eastAsia="hr-HR"/>
        </w:rPr>
        <w:t xml:space="preserve">avna površina </w:t>
      </w:r>
      <w:r w:rsidR="00514F68" w:rsidRPr="00095713">
        <w:rPr>
          <w:rFonts w:asciiTheme="majorBidi" w:eastAsia="Times New Roman" w:hAnsiTheme="majorBidi" w:cstheme="majorBidi"/>
          <w:lang w:eastAsia="hr-HR"/>
        </w:rPr>
        <w:t>je svaka površina u vlasništvu grada čije je korištenje namijenjeno svima i pod jednakim uvjetima</w:t>
      </w:r>
    </w:p>
    <w:p w14:paraId="265509D5" w14:textId="2136081A" w:rsidR="00514F68" w:rsidRPr="00095713" w:rsidRDefault="002A719C" w:rsidP="009A27A3">
      <w:pPr>
        <w:numPr>
          <w:ilvl w:val="0"/>
          <w:numId w:val="2"/>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b/>
          <w:bCs/>
          <w:lang w:eastAsia="hr-HR"/>
        </w:rPr>
        <w:t>p</w:t>
      </w:r>
      <w:r w:rsidR="00514F68" w:rsidRPr="00095713">
        <w:rPr>
          <w:rFonts w:asciiTheme="majorBidi" w:eastAsia="Times New Roman" w:hAnsiTheme="majorBidi" w:cstheme="majorBidi"/>
          <w:b/>
          <w:bCs/>
          <w:lang w:eastAsia="hr-HR"/>
        </w:rPr>
        <w:t xml:space="preserve">ovršine javne namjene </w:t>
      </w:r>
      <w:r w:rsidR="00514F68" w:rsidRPr="00095713">
        <w:rPr>
          <w:rFonts w:asciiTheme="majorBidi" w:eastAsia="Times New Roman" w:hAnsiTheme="majorBidi" w:cstheme="majorBidi"/>
          <w:lang w:eastAsia="hr-HR"/>
        </w:rPr>
        <w:t xml:space="preserve">su površine koje nisu u vlasništvu grada i čije je korištenje namijenjeno svima pod jednakim uvjetima kao npr. javne ceste, javno vodno dobro, autobusni i željeznički kolodvori, tržnice na veliko i malo, komercijalna parkirališta, groblja i sl. </w:t>
      </w:r>
    </w:p>
    <w:p w14:paraId="6E95FB9F" w14:textId="6C318505" w:rsidR="00514F68" w:rsidRPr="00095713" w:rsidRDefault="002A719C" w:rsidP="009A27A3">
      <w:pPr>
        <w:numPr>
          <w:ilvl w:val="0"/>
          <w:numId w:val="2"/>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b/>
          <w:bCs/>
          <w:lang w:eastAsia="hr-HR"/>
        </w:rPr>
        <w:t>j</w:t>
      </w:r>
      <w:r w:rsidR="00514F68" w:rsidRPr="00095713">
        <w:rPr>
          <w:rFonts w:asciiTheme="majorBidi" w:eastAsia="Times New Roman" w:hAnsiTheme="majorBidi" w:cstheme="majorBidi"/>
          <w:b/>
          <w:bCs/>
          <w:lang w:eastAsia="hr-HR"/>
        </w:rPr>
        <w:t xml:space="preserve">avne zelene površine </w:t>
      </w:r>
      <w:r w:rsidR="00514F68" w:rsidRPr="00095713">
        <w:rPr>
          <w:rFonts w:asciiTheme="majorBidi" w:eastAsia="Times New Roman" w:hAnsiTheme="majorBidi" w:cstheme="majorBidi"/>
          <w:lang w:eastAsia="hr-HR"/>
        </w:rPr>
        <w:t>su parkovi, drvoredi, živice, cvjetnjaci, travnjaci, skupine ili pojedinačna stabla, dječja igrališ</w:t>
      </w:r>
      <w:r w:rsidR="00D10ECD" w:rsidRPr="00095713">
        <w:rPr>
          <w:rFonts w:asciiTheme="majorBidi" w:eastAsia="Times New Roman" w:hAnsiTheme="majorBidi" w:cstheme="majorBidi"/>
          <w:lang w:eastAsia="hr-HR"/>
        </w:rPr>
        <w:t>t</w:t>
      </w:r>
      <w:r w:rsidR="00514F68" w:rsidRPr="00095713">
        <w:rPr>
          <w:rFonts w:asciiTheme="majorBidi" w:eastAsia="Times New Roman" w:hAnsiTheme="majorBidi" w:cstheme="majorBidi"/>
          <w:lang w:eastAsia="hr-HR"/>
        </w:rPr>
        <w:t>a s pripadajućom opremom, javni športski i rekreacijski prostori, zelene površine uz ceste i ulice, kupališta,</w:t>
      </w:r>
      <w:r w:rsidR="00514F68" w:rsidRPr="00095713">
        <w:rPr>
          <w:rFonts w:asciiTheme="majorBidi" w:eastAsia="Times New Roman" w:hAnsiTheme="majorBidi" w:cstheme="majorBidi"/>
          <w:b/>
          <w:bCs/>
          <w:lang w:eastAsia="hr-HR"/>
        </w:rPr>
        <w:t xml:space="preserve"> </w:t>
      </w:r>
      <w:r w:rsidR="00514F68" w:rsidRPr="00095713">
        <w:rPr>
          <w:rFonts w:asciiTheme="majorBidi" w:eastAsia="Times New Roman" w:hAnsiTheme="majorBidi" w:cstheme="majorBidi"/>
          <w:lang w:eastAsia="hr-HR"/>
        </w:rPr>
        <w:t>ako nisu sastavni dio nerazvrstane ili druge ceste odnosno ulice i sl.</w:t>
      </w:r>
    </w:p>
    <w:p w14:paraId="435C3251" w14:textId="59D60478" w:rsidR="00514F68" w:rsidRPr="00095713" w:rsidRDefault="002A719C" w:rsidP="009A27A3">
      <w:pPr>
        <w:numPr>
          <w:ilvl w:val="0"/>
          <w:numId w:val="2"/>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b/>
          <w:bCs/>
          <w:lang w:eastAsia="hr-HR"/>
        </w:rPr>
        <w:t>j</w:t>
      </w:r>
      <w:r w:rsidR="00514F68" w:rsidRPr="00095713">
        <w:rPr>
          <w:rFonts w:asciiTheme="majorBidi" w:eastAsia="Times New Roman" w:hAnsiTheme="majorBidi" w:cstheme="majorBidi"/>
          <w:b/>
          <w:bCs/>
          <w:lang w:eastAsia="hr-HR"/>
        </w:rPr>
        <w:t xml:space="preserve">avne </w:t>
      </w:r>
      <w:r w:rsidR="00810553" w:rsidRPr="00095713">
        <w:rPr>
          <w:rFonts w:asciiTheme="majorBidi" w:eastAsia="Times New Roman" w:hAnsiTheme="majorBidi" w:cstheme="majorBidi"/>
          <w:b/>
          <w:bCs/>
          <w:lang w:eastAsia="hr-HR"/>
        </w:rPr>
        <w:t>prometne</w:t>
      </w:r>
      <w:r w:rsidR="00514F68" w:rsidRPr="00095713">
        <w:rPr>
          <w:rFonts w:asciiTheme="majorBidi" w:eastAsia="Times New Roman" w:hAnsiTheme="majorBidi" w:cstheme="majorBidi"/>
          <w:b/>
          <w:bCs/>
          <w:lang w:eastAsia="hr-HR"/>
        </w:rPr>
        <w:t xml:space="preserve"> površine </w:t>
      </w:r>
      <w:r w:rsidR="00514F68" w:rsidRPr="00095713">
        <w:rPr>
          <w:rFonts w:asciiTheme="majorBidi" w:eastAsia="Times New Roman" w:hAnsiTheme="majorBidi" w:cstheme="majorBidi"/>
          <w:lang w:eastAsia="hr-HR"/>
        </w:rPr>
        <w:t>su nerazvrstane ceste, nogostupi, trgovi, pješačke zone, seoski poljski i šumski putovi, putovi na nasipima za obranu od poplava, javni prolaz, javne stepenice, mostovi, podvožnjaci, nadvožnjaci, pothodnici, parkirališta, stajališta javnog prometa, javne garaže i slične površine</w:t>
      </w:r>
    </w:p>
    <w:p w14:paraId="13213934" w14:textId="2147CDD1" w:rsidR="00D43AED" w:rsidRDefault="00D43AED" w:rsidP="00882C78">
      <w:pPr>
        <w:shd w:val="clear" w:color="auto" w:fill="FFFFFF"/>
        <w:spacing w:after="0"/>
        <w:ind w:left="720"/>
        <w:jc w:val="both"/>
        <w:textAlignment w:val="baseline"/>
        <w:rPr>
          <w:rFonts w:asciiTheme="majorBidi" w:eastAsia="Times New Roman" w:hAnsiTheme="majorBidi" w:cstheme="majorBidi"/>
          <w:lang w:eastAsia="hr-HR"/>
        </w:rPr>
      </w:pPr>
    </w:p>
    <w:p w14:paraId="2E62FF16" w14:textId="143B5675" w:rsidR="00160724" w:rsidRPr="00095713" w:rsidRDefault="00160724" w:rsidP="00160724">
      <w:pPr>
        <w:spacing w:after="0"/>
        <w:jc w:val="center"/>
        <w:rPr>
          <w:rFonts w:asciiTheme="majorBidi" w:hAnsiTheme="majorBidi" w:cstheme="majorBidi"/>
          <w:b/>
          <w:bCs/>
          <w:shd w:val="clear" w:color="auto" w:fill="FFFFFF"/>
        </w:rPr>
      </w:pPr>
      <w:r w:rsidRPr="00095713">
        <w:rPr>
          <w:rFonts w:asciiTheme="majorBidi" w:hAnsiTheme="majorBidi" w:cstheme="majorBidi"/>
          <w:b/>
          <w:bCs/>
          <w:shd w:val="clear" w:color="auto" w:fill="FFFFFF"/>
        </w:rPr>
        <w:t xml:space="preserve">Članak </w:t>
      </w:r>
      <w:r>
        <w:rPr>
          <w:rFonts w:asciiTheme="majorBidi" w:hAnsiTheme="majorBidi" w:cstheme="majorBidi"/>
          <w:b/>
          <w:bCs/>
          <w:shd w:val="clear" w:color="auto" w:fill="FFFFFF"/>
        </w:rPr>
        <w:t>3</w:t>
      </w:r>
      <w:r w:rsidRPr="00095713">
        <w:rPr>
          <w:rFonts w:asciiTheme="majorBidi" w:hAnsiTheme="majorBidi" w:cstheme="majorBidi"/>
          <w:b/>
          <w:bCs/>
          <w:shd w:val="clear" w:color="auto" w:fill="FFFFFF"/>
        </w:rPr>
        <w:t xml:space="preserve">. </w:t>
      </w:r>
    </w:p>
    <w:p w14:paraId="5AAF8AC3" w14:textId="1E14AFA1" w:rsidR="00160724" w:rsidRPr="002706B8" w:rsidRDefault="00590128" w:rsidP="00C05D4B">
      <w:pPr>
        <w:shd w:val="clear" w:color="auto" w:fill="FFFFFF"/>
        <w:spacing w:after="0"/>
        <w:jc w:val="both"/>
        <w:textAlignment w:val="baseline"/>
        <w:rPr>
          <w:rFonts w:ascii="Times New Roman" w:eastAsia="Times New Roman" w:hAnsi="Times New Roman" w:cs="Times New Roman"/>
          <w:lang w:eastAsia="hr-HR"/>
        </w:rPr>
      </w:pPr>
      <w:r w:rsidRPr="002706B8">
        <w:rPr>
          <w:rFonts w:ascii="Times New Roman" w:eastAsia="Times New Roman" w:hAnsi="Times New Roman" w:cs="Times New Roman"/>
          <w:lang w:eastAsia="hr-HR"/>
        </w:rPr>
        <w:t>(1) Ova odluka ne odnosi se na radne životinje, opasne pse i druge opasne životinje kad se oni drže kao kućni ljubimci.</w:t>
      </w:r>
    </w:p>
    <w:p w14:paraId="54CEA8A8" w14:textId="429EB805" w:rsidR="00590128" w:rsidRPr="00DA14BF" w:rsidRDefault="00590128" w:rsidP="00C05D4B">
      <w:pPr>
        <w:jc w:val="both"/>
        <w:rPr>
          <w:rFonts w:ascii="Times New Roman" w:hAnsi="Times New Roman" w:cs="Times New Roman"/>
          <w:lang w:eastAsia="hr-HR"/>
        </w:rPr>
      </w:pPr>
      <w:r w:rsidRPr="002706B8">
        <w:rPr>
          <w:rFonts w:ascii="Times New Roman" w:hAnsi="Times New Roman" w:cs="Times New Roman"/>
          <w:lang w:eastAsia="hr-HR"/>
        </w:rPr>
        <w:t>(2) Na uvijete i način držanja stranih životinjskih vrsta, životinjskih vrsta zaštićenih posebnim propisom o zaštiti prirode, opasnih pasa i drugih opasnih životinja kada se isti drže kao kućni ljubimci primjenjuju se posebni propisi koje donosi ministar nadležan za zaštitu životinja.</w:t>
      </w:r>
    </w:p>
    <w:p w14:paraId="2E6FE720" w14:textId="401B9DB7" w:rsidR="0081536A" w:rsidRPr="00095713" w:rsidRDefault="00D43AED" w:rsidP="009A27A3">
      <w:pPr>
        <w:pStyle w:val="Odlomakpopisa"/>
        <w:numPr>
          <w:ilvl w:val="0"/>
          <w:numId w:val="1"/>
        </w:numPr>
        <w:shd w:val="clear" w:color="auto" w:fill="FFFFFF"/>
        <w:spacing w:after="0"/>
        <w:ind w:left="709" w:hanging="709"/>
        <w:jc w:val="both"/>
        <w:textAlignment w:val="baseline"/>
        <w:rPr>
          <w:rFonts w:asciiTheme="majorBidi" w:eastAsia="Times New Roman" w:hAnsiTheme="majorBidi" w:cstheme="majorBidi"/>
          <w:b/>
          <w:bCs/>
          <w:lang w:eastAsia="hr-HR"/>
        </w:rPr>
      </w:pPr>
      <w:r w:rsidRPr="00095713">
        <w:rPr>
          <w:rFonts w:asciiTheme="majorBidi" w:eastAsia="Times New Roman" w:hAnsiTheme="majorBidi" w:cstheme="majorBidi"/>
          <w:b/>
          <w:bCs/>
          <w:lang w:eastAsia="hr-HR"/>
        </w:rPr>
        <w:t>UVJETI I NAČIN DRŽANJA KUĆNIH LJUBIMACA</w:t>
      </w:r>
    </w:p>
    <w:p w14:paraId="10D71C37" w14:textId="77777777" w:rsidR="00910FCB" w:rsidRPr="00095713" w:rsidRDefault="00910FCB" w:rsidP="00882C78">
      <w:pPr>
        <w:pStyle w:val="Odlomakpopisa"/>
        <w:shd w:val="clear" w:color="auto" w:fill="FFFFFF"/>
        <w:spacing w:after="0"/>
        <w:ind w:left="1080"/>
        <w:jc w:val="both"/>
        <w:textAlignment w:val="baseline"/>
        <w:rPr>
          <w:rFonts w:asciiTheme="majorBidi" w:eastAsia="Times New Roman" w:hAnsiTheme="majorBidi" w:cstheme="majorBidi"/>
          <w:b/>
          <w:bCs/>
          <w:lang w:eastAsia="hr-HR"/>
        </w:rPr>
      </w:pPr>
    </w:p>
    <w:p w14:paraId="5E6E15BC" w14:textId="095567A9" w:rsidR="00910FCB" w:rsidRPr="00590128" w:rsidRDefault="00910FCB" w:rsidP="00882C78">
      <w:pPr>
        <w:shd w:val="clear" w:color="auto" w:fill="FFFFFF"/>
        <w:spacing w:after="0"/>
        <w:jc w:val="center"/>
        <w:textAlignment w:val="baseline"/>
        <w:rPr>
          <w:rFonts w:asciiTheme="majorBidi" w:eastAsia="Times New Roman" w:hAnsiTheme="majorBidi" w:cstheme="majorBidi"/>
          <w:bCs/>
          <w:i/>
          <w:lang w:eastAsia="hr-HR"/>
        </w:rPr>
      </w:pPr>
      <w:r w:rsidRPr="00590128">
        <w:rPr>
          <w:rFonts w:asciiTheme="majorBidi" w:eastAsia="Times New Roman" w:hAnsiTheme="majorBidi" w:cstheme="majorBidi"/>
          <w:bCs/>
          <w:i/>
          <w:lang w:eastAsia="hr-HR"/>
        </w:rPr>
        <w:t>Opći uvjeti držanja kućnih ljubimaca</w:t>
      </w:r>
    </w:p>
    <w:p w14:paraId="7D977A90" w14:textId="77777777" w:rsidR="00910FCB" w:rsidRPr="00095713" w:rsidRDefault="00910FCB" w:rsidP="00882C78">
      <w:pPr>
        <w:shd w:val="clear" w:color="auto" w:fill="FFFFFF"/>
        <w:spacing w:after="0"/>
        <w:jc w:val="center"/>
        <w:textAlignment w:val="baseline"/>
        <w:rPr>
          <w:rFonts w:asciiTheme="majorBidi" w:eastAsia="Times New Roman" w:hAnsiTheme="majorBidi" w:cstheme="majorBidi"/>
          <w:b/>
          <w:bCs/>
          <w:lang w:eastAsia="hr-HR"/>
        </w:rPr>
      </w:pPr>
    </w:p>
    <w:p w14:paraId="1D2C4860" w14:textId="77D185BB" w:rsidR="00BF178A" w:rsidRDefault="00910FCB" w:rsidP="00882C78">
      <w:pPr>
        <w:shd w:val="clear" w:color="auto" w:fill="FFFFFF"/>
        <w:spacing w:after="0"/>
        <w:jc w:val="center"/>
        <w:textAlignment w:val="baseline"/>
        <w:rPr>
          <w:rFonts w:asciiTheme="majorBidi" w:eastAsia="Times New Roman" w:hAnsiTheme="majorBidi" w:cstheme="majorBidi"/>
          <w:b/>
          <w:bCs/>
          <w:lang w:eastAsia="hr-HR"/>
        </w:rPr>
      </w:pPr>
      <w:r w:rsidRPr="00095713">
        <w:rPr>
          <w:rFonts w:asciiTheme="majorBidi" w:eastAsia="Times New Roman" w:hAnsiTheme="majorBidi" w:cstheme="majorBidi"/>
          <w:b/>
          <w:bCs/>
          <w:lang w:eastAsia="hr-HR"/>
        </w:rPr>
        <w:t xml:space="preserve">Članak </w:t>
      </w:r>
      <w:r w:rsidR="00590128">
        <w:rPr>
          <w:rFonts w:asciiTheme="majorBidi" w:eastAsia="Times New Roman" w:hAnsiTheme="majorBidi" w:cstheme="majorBidi"/>
          <w:b/>
          <w:bCs/>
          <w:lang w:eastAsia="hr-HR"/>
        </w:rPr>
        <w:t>4</w:t>
      </w:r>
      <w:r w:rsidRPr="00095713">
        <w:rPr>
          <w:rFonts w:asciiTheme="majorBidi" w:eastAsia="Times New Roman" w:hAnsiTheme="majorBidi" w:cstheme="majorBidi"/>
          <w:b/>
          <w:bCs/>
          <w:lang w:eastAsia="hr-HR"/>
        </w:rPr>
        <w:t>.</w:t>
      </w:r>
    </w:p>
    <w:p w14:paraId="3C045843" w14:textId="77777777" w:rsidR="00590128" w:rsidRPr="00095713" w:rsidRDefault="00590128" w:rsidP="00882C78">
      <w:pPr>
        <w:shd w:val="clear" w:color="auto" w:fill="FFFFFF"/>
        <w:spacing w:after="0"/>
        <w:jc w:val="center"/>
        <w:textAlignment w:val="baseline"/>
        <w:rPr>
          <w:rFonts w:asciiTheme="majorBidi" w:eastAsia="Times New Roman" w:hAnsiTheme="majorBidi" w:cstheme="majorBidi"/>
          <w:b/>
          <w:bCs/>
          <w:lang w:eastAsia="hr-HR"/>
        </w:rPr>
      </w:pPr>
    </w:p>
    <w:p w14:paraId="341B1671" w14:textId="24204F03" w:rsidR="00BF178A" w:rsidRDefault="00BF178A" w:rsidP="00C05D4B">
      <w:pPr>
        <w:pStyle w:val="Odlomakpopisa"/>
        <w:numPr>
          <w:ilvl w:val="0"/>
          <w:numId w:val="8"/>
        </w:numPr>
        <w:shd w:val="clear" w:color="auto" w:fill="FFFFFF"/>
        <w:spacing w:after="240"/>
        <w:ind w:hanging="720"/>
        <w:jc w:val="both"/>
        <w:textAlignment w:val="baseline"/>
        <w:rPr>
          <w:rFonts w:asciiTheme="majorBidi" w:eastAsia="Times New Roman" w:hAnsiTheme="majorBidi" w:cstheme="majorBidi"/>
          <w:lang w:eastAsia="hr-HR"/>
        </w:rPr>
      </w:pPr>
      <w:bookmarkStart w:id="1" w:name="_Hlk237430928"/>
      <w:bookmarkStart w:id="2" w:name="_GoBack"/>
      <w:r w:rsidRPr="00095713">
        <w:rPr>
          <w:rFonts w:asciiTheme="majorBidi" w:eastAsia="Times New Roman" w:hAnsiTheme="majorBidi" w:cstheme="majorBidi"/>
          <w:lang w:eastAsia="hr-HR"/>
        </w:rPr>
        <w:t>Po</w:t>
      </w:r>
      <w:r w:rsidR="008B4B72">
        <w:rPr>
          <w:rFonts w:asciiTheme="majorBidi" w:eastAsia="Times New Roman" w:hAnsiTheme="majorBidi" w:cstheme="majorBidi"/>
          <w:lang w:eastAsia="hr-HR"/>
        </w:rPr>
        <w:t>sjednik kućnog ljubimca dužan je pridržavati se općih uvjeta i načina držanja životinja određenih zakonom o zaštiti životinja, zaštiti prirode, javnom redu i miru te o odredbama ove Odluke.</w:t>
      </w:r>
      <w:r w:rsidRPr="00095713">
        <w:rPr>
          <w:rFonts w:asciiTheme="majorBidi" w:eastAsia="Times New Roman" w:hAnsiTheme="majorBidi" w:cstheme="majorBidi"/>
          <w:lang w:eastAsia="hr-HR"/>
        </w:rPr>
        <w:t xml:space="preserve"> </w:t>
      </w:r>
    </w:p>
    <w:bookmarkEnd w:id="1"/>
    <w:bookmarkEnd w:id="2"/>
    <w:p w14:paraId="572DE7D8" w14:textId="56B69EA6" w:rsidR="008B4B72" w:rsidRPr="00095713" w:rsidRDefault="008B4B72" w:rsidP="009A27A3">
      <w:pPr>
        <w:pStyle w:val="Odlomakpopisa"/>
        <w:numPr>
          <w:ilvl w:val="0"/>
          <w:numId w:val="8"/>
        </w:numPr>
        <w:shd w:val="clear" w:color="auto" w:fill="FFFFFF"/>
        <w:spacing w:before="120" w:after="0"/>
        <w:ind w:hanging="720"/>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Posjednik je obavezan:</w:t>
      </w:r>
    </w:p>
    <w:p w14:paraId="46CF8147" w14:textId="797748B6" w:rsidR="00BF178A" w:rsidRPr="00095713" w:rsidRDefault="00836F9B" w:rsidP="009A27A3">
      <w:pPr>
        <w:pStyle w:val="Odlomakpopisa"/>
        <w:numPr>
          <w:ilvl w:val="0"/>
          <w:numId w:val="3"/>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lastRenderedPageBreak/>
        <w:t>o</w:t>
      </w:r>
      <w:r w:rsidR="00BF178A" w:rsidRPr="00095713">
        <w:rPr>
          <w:rFonts w:asciiTheme="majorBidi" w:eastAsia="Times New Roman" w:hAnsiTheme="majorBidi" w:cstheme="majorBidi"/>
          <w:lang w:eastAsia="hr-HR"/>
        </w:rPr>
        <w:t>sigurati kućnim ljubimcima držanje u skladu s njihovim potrebama</w:t>
      </w:r>
      <w:r w:rsidR="008B4B72">
        <w:rPr>
          <w:rFonts w:asciiTheme="majorBidi" w:eastAsia="Times New Roman" w:hAnsiTheme="majorBidi" w:cstheme="majorBidi"/>
          <w:lang w:eastAsia="hr-HR"/>
        </w:rPr>
        <w:t xml:space="preserve"> i  osnovnim veterinarskim standardima</w:t>
      </w:r>
      <w:r w:rsidR="00BF178A" w:rsidRPr="00095713">
        <w:rPr>
          <w:rFonts w:asciiTheme="majorBidi" w:eastAsia="Times New Roman" w:hAnsiTheme="majorBidi" w:cstheme="majorBidi"/>
          <w:lang w:eastAsia="hr-HR"/>
        </w:rPr>
        <w:t>, a minimalno pred</w:t>
      </w:r>
      <w:r w:rsidR="001926E2" w:rsidRPr="00095713">
        <w:rPr>
          <w:rFonts w:asciiTheme="majorBidi" w:eastAsia="Times New Roman" w:hAnsiTheme="majorBidi" w:cstheme="majorBidi"/>
          <w:lang w:eastAsia="hr-HR"/>
        </w:rPr>
        <w:t>v</w:t>
      </w:r>
      <w:r w:rsidR="00BF178A" w:rsidRPr="00095713">
        <w:rPr>
          <w:rFonts w:asciiTheme="majorBidi" w:eastAsia="Times New Roman" w:hAnsiTheme="majorBidi" w:cstheme="majorBidi"/>
          <w:lang w:eastAsia="hr-HR"/>
        </w:rPr>
        <w:t>iđenim Zakonom o zaštiti životinja i ovom Odlukom</w:t>
      </w:r>
      <w:r w:rsidR="00F24E1B">
        <w:rPr>
          <w:rFonts w:asciiTheme="majorBidi" w:eastAsia="Times New Roman" w:hAnsiTheme="majorBidi" w:cstheme="majorBidi"/>
          <w:lang w:eastAsia="hr-HR"/>
        </w:rPr>
        <w:t>;</w:t>
      </w:r>
    </w:p>
    <w:p w14:paraId="1C5A5F16" w14:textId="702D62DA" w:rsidR="00BF178A" w:rsidRPr="004E4056" w:rsidRDefault="00330D5D" w:rsidP="009A27A3">
      <w:pPr>
        <w:pStyle w:val="Odlomakpopisa"/>
        <w:numPr>
          <w:ilvl w:val="0"/>
          <w:numId w:val="3"/>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kućnim ljubimcima</w:t>
      </w:r>
      <w:r w:rsidR="00BF178A" w:rsidRPr="00095713">
        <w:rPr>
          <w:rFonts w:asciiTheme="majorBidi" w:eastAsia="Times New Roman" w:hAnsiTheme="majorBidi" w:cstheme="majorBidi"/>
          <w:lang w:eastAsia="hr-HR"/>
        </w:rPr>
        <w:t xml:space="preserve"> osigurati kućicu ili odgovarajuću nastambu dovoljno veliku da u njoj</w:t>
      </w:r>
      <w:r w:rsidR="00836F9B" w:rsidRPr="00095713">
        <w:rPr>
          <w:rFonts w:asciiTheme="majorBidi" w:eastAsia="Times New Roman" w:hAnsiTheme="majorBidi" w:cstheme="majorBidi"/>
          <w:lang w:eastAsia="hr-HR"/>
        </w:rPr>
        <w:t xml:space="preserve"> </w:t>
      </w:r>
      <w:r w:rsidR="00BF178A" w:rsidRPr="00095713">
        <w:rPr>
          <w:rFonts w:asciiTheme="majorBidi" w:eastAsia="Times New Roman" w:hAnsiTheme="majorBidi" w:cstheme="majorBidi"/>
          <w:lang w:eastAsia="hr-HR"/>
        </w:rPr>
        <w:t xml:space="preserve">može </w:t>
      </w:r>
      <w:r w:rsidR="00BF178A" w:rsidRPr="004E4056">
        <w:rPr>
          <w:rFonts w:asciiTheme="majorBidi" w:eastAsia="Times New Roman" w:hAnsiTheme="majorBidi" w:cstheme="majorBidi"/>
          <w:lang w:eastAsia="hr-HR"/>
        </w:rPr>
        <w:t xml:space="preserve">stajati, okrenuti se, </w:t>
      </w:r>
      <w:r w:rsidR="00BA266B" w:rsidRPr="004E4056">
        <w:rPr>
          <w:rFonts w:asciiTheme="majorBidi" w:eastAsia="Times New Roman" w:hAnsiTheme="majorBidi" w:cstheme="majorBidi"/>
          <w:lang w:eastAsia="hr-HR"/>
        </w:rPr>
        <w:t xml:space="preserve">imati </w:t>
      </w:r>
      <w:r w:rsidR="00BF178A" w:rsidRPr="004E4056">
        <w:rPr>
          <w:rFonts w:asciiTheme="majorBidi" w:eastAsia="Times New Roman" w:hAnsiTheme="majorBidi" w:cstheme="majorBidi"/>
          <w:lang w:eastAsia="hr-HR"/>
        </w:rPr>
        <w:t>zaštitu od vremenskih neprilika i drugih nepovoljnih uvjeta</w:t>
      </w:r>
      <w:r w:rsidR="00BA266B" w:rsidRPr="004E4056">
        <w:rPr>
          <w:rFonts w:asciiTheme="majorBidi" w:eastAsia="Times New Roman" w:hAnsiTheme="majorBidi" w:cstheme="majorBidi"/>
          <w:lang w:eastAsia="hr-HR"/>
        </w:rPr>
        <w:t xml:space="preserve"> </w:t>
      </w:r>
      <w:r w:rsidR="00BF178A" w:rsidRPr="004E4056">
        <w:rPr>
          <w:rFonts w:asciiTheme="majorBidi" w:eastAsia="Times New Roman" w:hAnsiTheme="majorBidi" w:cstheme="majorBidi"/>
          <w:lang w:eastAsia="hr-HR"/>
        </w:rPr>
        <w:t>za obitavanje</w:t>
      </w:r>
      <w:r w:rsidR="008B4B72" w:rsidRPr="004E4056">
        <w:rPr>
          <w:rFonts w:asciiTheme="majorBidi" w:eastAsia="Times New Roman" w:hAnsiTheme="majorBidi" w:cstheme="majorBidi"/>
          <w:lang w:eastAsia="hr-HR"/>
        </w:rPr>
        <w:t xml:space="preserve"> (Prilog 1)</w:t>
      </w:r>
      <w:r w:rsidR="00F24E1B" w:rsidRPr="004E4056">
        <w:rPr>
          <w:rFonts w:asciiTheme="majorBidi" w:eastAsia="Times New Roman" w:hAnsiTheme="majorBidi" w:cstheme="majorBidi"/>
          <w:lang w:eastAsia="hr-HR"/>
        </w:rPr>
        <w:t>;</w:t>
      </w:r>
    </w:p>
    <w:p w14:paraId="3DC32C78" w14:textId="18364566" w:rsidR="008B4B72" w:rsidRPr="004E4056" w:rsidRDefault="008B4B72" w:rsidP="009A27A3">
      <w:pPr>
        <w:pStyle w:val="Odlomakpopisa"/>
        <w:numPr>
          <w:ilvl w:val="0"/>
          <w:numId w:val="3"/>
        </w:numPr>
        <w:shd w:val="clear" w:color="auto" w:fill="FFFFFF"/>
        <w:spacing w:after="0"/>
        <w:jc w:val="both"/>
        <w:textAlignment w:val="baseline"/>
        <w:rPr>
          <w:rFonts w:asciiTheme="majorBidi" w:eastAsia="Times New Roman" w:hAnsiTheme="majorBidi" w:cstheme="majorBidi"/>
          <w:lang w:eastAsia="hr-HR"/>
        </w:rPr>
      </w:pPr>
      <w:r w:rsidRPr="004E4056">
        <w:rPr>
          <w:rFonts w:asciiTheme="majorBidi" w:eastAsia="Times New Roman" w:hAnsiTheme="majorBidi" w:cstheme="majorBidi"/>
          <w:lang w:eastAsia="hr-HR"/>
        </w:rPr>
        <w:t>psima koji se drže u dvorišnim prostorima osigurati pseću kućicu ili odgovarajuću nastambu u skladu s Prilogom 1.</w:t>
      </w:r>
      <w:r w:rsidR="00F24E1B" w:rsidRPr="004E4056">
        <w:rPr>
          <w:rFonts w:asciiTheme="majorBidi" w:eastAsia="Times New Roman" w:hAnsiTheme="majorBidi" w:cstheme="majorBidi"/>
          <w:lang w:eastAsia="hr-HR"/>
        </w:rPr>
        <w:t>;</w:t>
      </w:r>
    </w:p>
    <w:p w14:paraId="23177C40" w14:textId="75112BCC" w:rsidR="00836F9B" w:rsidRPr="00095713" w:rsidRDefault="00836F9B" w:rsidP="009A27A3">
      <w:pPr>
        <w:pStyle w:val="Odlomakpopisa"/>
        <w:numPr>
          <w:ilvl w:val="0"/>
          <w:numId w:val="3"/>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označiti </w:t>
      </w:r>
      <w:r w:rsidR="00330D5D" w:rsidRPr="00095713">
        <w:rPr>
          <w:rFonts w:asciiTheme="majorBidi" w:eastAsia="Times New Roman" w:hAnsiTheme="majorBidi" w:cstheme="majorBidi"/>
          <w:lang w:eastAsia="hr-HR"/>
        </w:rPr>
        <w:t>kućne ljubimce,</w:t>
      </w:r>
      <w:r w:rsidRPr="00095713">
        <w:rPr>
          <w:rFonts w:asciiTheme="majorBidi" w:eastAsia="Times New Roman" w:hAnsiTheme="majorBidi" w:cstheme="majorBidi"/>
          <w:lang w:eastAsia="hr-HR"/>
        </w:rPr>
        <w:t xml:space="preserve"> cijepiti ih, te provoditi druge mjere prema odredbama iz područja veterinarstva i Zakona o zaštiti životinja</w:t>
      </w:r>
      <w:r w:rsidR="00F24E1B">
        <w:rPr>
          <w:rFonts w:asciiTheme="majorBidi" w:eastAsia="Times New Roman" w:hAnsiTheme="majorBidi" w:cstheme="majorBidi"/>
          <w:lang w:eastAsia="hr-HR"/>
        </w:rPr>
        <w:t>;</w:t>
      </w:r>
    </w:p>
    <w:p w14:paraId="4FB3791B" w14:textId="2ECA37D5" w:rsidR="00836F9B" w:rsidRDefault="00836F9B" w:rsidP="009A27A3">
      <w:pPr>
        <w:pStyle w:val="Odlomakpopisa"/>
        <w:numPr>
          <w:ilvl w:val="0"/>
          <w:numId w:val="3"/>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onemogućiti bijeg i kretanje </w:t>
      </w:r>
      <w:r w:rsidR="00F10B3B" w:rsidRPr="00095713">
        <w:rPr>
          <w:rFonts w:asciiTheme="majorBidi" w:eastAsia="Times New Roman" w:hAnsiTheme="majorBidi" w:cstheme="majorBidi"/>
          <w:lang w:eastAsia="hr-HR"/>
        </w:rPr>
        <w:t>kućnih ljubimaca</w:t>
      </w:r>
      <w:r w:rsidRPr="00095713">
        <w:rPr>
          <w:rFonts w:asciiTheme="majorBidi" w:eastAsia="Times New Roman" w:hAnsiTheme="majorBidi" w:cstheme="majorBidi"/>
          <w:lang w:eastAsia="hr-HR"/>
        </w:rPr>
        <w:t xml:space="preserve"> po </w:t>
      </w:r>
      <w:r w:rsidR="008B4B72">
        <w:rPr>
          <w:rFonts w:asciiTheme="majorBidi" w:eastAsia="Times New Roman" w:hAnsiTheme="majorBidi" w:cstheme="majorBidi"/>
          <w:lang w:eastAsia="hr-HR"/>
        </w:rPr>
        <w:t>tuđem privatnom posjedu i po javnim površinama bez nadzora, odnosno držati kućnog ljubimca u dvorištu, vrtu, drugom ograđenom ili neograđenom prostoru na način koji sprječava da izađe na javnu površinu bez nadzora</w:t>
      </w:r>
      <w:r w:rsidR="00F24E1B">
        <w:rPr>
          <w:rFonts w:asciiTheme="majorBidi" w:eastAsia="Times New Roman" w:hAnsiTheme="majorBidi" w:cstheme="majorBidi"/>
          <w:lang w:eastAsia="hr-HR"/>
        </w:rPr>
        <w:t>;</w:t>
      </w:r>
    </w:p>
    <w:p w14:paraId="373A6C8F" w14:textId="19F224B7" w:rsidR="00F24E1B" w:rsidRPr="00095713" w:rsidRDefault="00F24E1B" w:rsidP="009A27A3">
      <w:pPr>
        <w:pStyle w:val="Odlomakpopisa"/>
        <w:numPr>
          <w:ilvl w:val="0"/>
          <w:numId w:val="3"/>
        </w:numPr>
        <w:shd w:val="clear" w:color="auto" w:fill="FFFFFF"/>
        <w:spacing w:after="0"/>
        <w:jc w:val="both"/>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na vidljivom mjestu na ulazu u posjed /kuću, stan/ staviti oznaku koja upozorava na prisustvo psa u kućanstvu (preporučuje se imati i zvono na ulaznim dvorišnim ili vrtnim vratima);</w:t>
      </w:r>
    </w:p>
    <w:p w14:paraId="16037425" w14:textId="1964DFA7" w:rsidR="00BF178A" w:rsidRPr="00095713" w:rsidRDefault="00836F9B" w:rsidP="009A27A3">
      <w:pPr>
        <w:pStyle w:val="Odlomakpopisa"/>
        <w:numPr>
          <w:ilvl w:val="0"/>
          <w:numId w:val="3"/>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pravodobno zatražiti veterinarsku pomoć</w:t>
      </w:r>
      <w:r w:rsidR="00014035" w:rsidRPr="00095713">
        <w:rPr>
          <w:rFonts w:asciiTheme="majorBidi" w:eastAsia="Times New Roman" w:hAnsiTheme="majorBidi" w:cstheme="majorBidi"/>
          <w:lang w:eastAsia="hr-HR"/>
        </w:rPr>
        <w:t>,</w:t>
      </w:r>
      <w:r w:rsidRPr="00095713">
        <w:rPr>
          <w:rFonts w:asciiTheme="majorBidi" w:eastAsia="Times New Roman" w:hAnsiTheme="majorBidi" w:cstheme="majorBidi"/>
          <w:lang w:eastAsia="hr-HR"/>
        </w:rPr>
        <w:t xml:space="preserve"> te osigurati zbrinjavanje i odgovarajuću njegu bolesnih i ozlijeđenih </w:t>
      </w:r>
      <w:r w:rsidR="00F24E1B">
        <w:rPr>
          <w:rFonts w:asciiTheme="majorBidi" w:eastAsia="Times New Roman" w:hAnsiTheme="majorBidi" w:cstheme="majorBidi"/>
          <w:lang w:eastAsia="hr-HR"/>
        </w:rPr>
        <w:t xml:space="preserve">i iscrpljenih </w:t>
      </w:r>
      <w:r w:rsidR="00F10B3B" w:rsidRPr="00095713">
        <w:rPr>
          <w:rFonts w:asciiTheme="majorBidi" w:eastAsia="Times New Roman" w:hAnsiTheme="majorBidi" w:cstheme="majorBidi"/>
          <w:lang w:eastAsia="hr-HR"/>
        </w:rPr>
        <w:t>kućnih ljubimaca</w:t>
      </w:r>
      <w:r w:rsidRPr="00095713">
        <w:rPr>
          <w:rFonts w:asciiTheme="majorBidi" w:eastAsia="Times New Roman" w:hAnsiTheme="majorBidi" w:cstheme="majorBidi"/>
          <w:lang w:eastAsia="hr-HR"/>
        </w:rPr>
        <w:t>,</w:t>
      </w:r>
      <w:r w:rsidR="00897F6A" w:rsidRPr="00095713">
        <w:rPr>
          <w:rFonts w:asciiTheme="majorBidi" w:eastAsia="Times New Roman" w:hAnsiTheme="majorBidi" w:cstheme="majorBidi"/>
          <w:lang w:eastAsia="hr-HR"/>
        </w:rPr>
        <w:t xml:space="preserve"> a prema potrebi i pomoć pri okotu kućnog ljubimca</w:t>
      </w:r>
    </w:p>
    <w:p w14:paraId="28C798AF" w14:textId="2099333C" w:rsidR="00836F9B" w:rsidRPr="00095713" w:rsidRDefault="00836F9B" w:rsidP="009A27A3">
      <w:pPr>
        <w:pStyle w:val="Odlomakpopisa"/>
        <w:numPr>
          <w:ilvl w:val="0"/>
          <w:numId w:val="3"/>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osigurati kućnim ljubimcima pristup svježoj pitkoj vodi</w:t>
      </w:r>
      <w:r w:rsidR="00EE4815" w:rsidRPr="00095713">
        <w:rPr>
          <w:rFonts w:asciiTheme="majorBidi" w:eastAsia="Times New Roman" w:hAnsiTheme="majorBidi" w:cstheme="majorBidi"/>
          <w:lang w:eastAsia="hr-HR"/>
        </w:rPr>
        <w:t>,</w:t>
      </w:r>
      <w:r w:rsidRPr="00095713">
        <w:rPr>
          <w:rFonts w:asciiTheme="majorBidi" w:eastAsia="Times New Roman" w:hAnsiTheme="majorBidi" w:cstheme="majorBidi"/>
          <w:lang w:eastAsia="hr-HR"/>
        </w:rPr>
        <w:t xml:space="preserve"> te redovitu i pravilnu ishranu</w:t>
      </w:r>
    </w:p>
    <w:p w14:paraId="37A5E7B4" w14:textId="3E7F7962" w:rsidR="00836F9B" w:rsidRPr="00095713" w:rsidRDefault="00836F9B" w:rsidP="009A27A3">
      <w:pPr>
        <w:pStyle w:val="Odlomakpopisa"/>
        <w:numPr>
          <w:ilvl w:val="0"/>
          <w:numId w:val="3"/>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redovno održavati čistim prostor u kojemu borave kućni ljubimci,</w:t>
      </w:r>
      <w:r w:rsidR="00897F6A" w:rsidRPr="00095713">
        <w:rPr>
          <w:rFonts w:asciiTheme="majorBidi" w:eastAsia="Times New Roman" w:hAnsiTheme="majorBidi" w:cstheme="majorBidi"/>
          <w:lang w:eastAsia="hr-HR"/>
        </w:rPr>
        <w:t xml:space="preserve"> te omogućiti pristup za nesmetanu brigu o kućnim ljubimcima</w:t>
      </w:r>
    </w:p>
    <w:p w14:paraId="107007A2" w14:textId="3B607BAB" w:rsidR="00897F6A" w:rsidRPr="00095713" w:rsidRDefault="00897F6A" w:rsidP="009A27A3">
      <w:pPr>
        <w:pStyle w:val="Odlomakpopisa"/>
        <w:numPr>
          <w:ilvl w:val="0"/>
          <w:numId w:val="3"/>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osigurati kontrolu nad kućnim ljubimcem, u pravilu najmanje jedanput dnevno ili češće ako drži njegovu mladunčad ili je u tijeku okot kućnog ljubimca</w:t>
      </w:r>
    </w:p>
    <w:p w14:paraId="3E82176D" w14:textId="6CB219F8" w:rsidR="0012245C" w:rsidRPr="00095713" w:rsidRDefault="002A719C" w:rsidP="009A27A3">
      <w:pPr>
        <w:pStyle w:val="Odlomakpopisa"/>
        <w:numPr>
          <w:ilvl w:val="0"/>
          <w:numId w:val="3"/>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p</w:t>
      </w:r>
      <w:r w:rsidR="0012245C" w:rsidRPr="00095713">
        <w:rPr>
          <w:rFonts w:asciiTheme="majorBidi" w:eastAsia="Times New Roman" w:hAnsiTheme="majorBidi" w:cstheme="majorBidi"/>
          <w:lang w:eastAsia="hr-HR"/>
        </w:rPr>
        <w:t>osjednik kućnog ljubimca mora odgovarajućim odgojem i/ili školovanjem ili drugim mjerama u odnosu na držanje i kretanje kućnog ljubimca osigurati da isti nije opas</w:t>
      </w:r>
      <w:r w:rsidR="00F15DF3" w:rsidRPr="00095713">
        <w:rPr>
          <w:rFonts w:asciiTheme="majorBidi" w:eastAsia="Times New Roman" w:hAnsiTheme="majorBidi" w:cstheme="majorBidi"/>
          <w:lang w:eastAsia="hr-HR"/>
        </w:rPr>
        <w:t>a</w:t>
      </w:r>
      <w:r w:rsidR="0012245C" w:rsidRPr="00095713">
        <w:rPr>
          <w:rFonts w:asciiTheme="majorBidi" w:eastAsia="Times New Roman" w:hAnsiTheme="majorBidi" w:cstheme="majorBidi"/>
          <w:lang w:eastAsia="hr-HR"/>
        </w:rPr>
        <w:t>n za okolinu. Pri odgoju kućnog ljubimca posjednik ne smije koristiti metode koje mogu uzrokovati bol, ozljede, patnje ili strah</w:t>
      </w:r>
    </w:p>
    <w:p w14:paraId="51BB8784" w14:textId="77777777" w:rsidR="00FD0BFC" w:rsidRPr="00095713" w:rsidRDefault="00FD0BFC" w:rsidP="00FD0BFC">
      <w:pPr>
        <w:pStyle w:val="Odlomakpopisa"/>
        <w:shd w:val="clear" w:color="auto" w:fill="FFFFFF"/>
        <w:spacing w:after="0"/>
        <w:jc w:val="both"/>
        <w:textAlignment w:val="baseline"/>
        <w:rPr>
          <w:rFonts w:asciiTheme="majorBidi" w:eastAsia="Times New Roman" w:hAnsiTheme="majorBidi" w:cstheme="majorBidi"/>
          <w:lang w:eastAsia="hr-HR"/>
        </w:rPr>
      </w:pPr>
    </w:p>
    <w:p w14:paraId="13778302" w14:textId="4842D9A9" w:rsidR="00836F9B" w:rsidRPr="00095713" w:rsidRDefault="00836F9B" w:rsidP="009A27A3">
      <w:pPr>
        <w:pStyle w:val="Odlomakpopisa"/>
        <w:numPr>
          <w:ilvl w:val="0"/>
          <w:numId w:val="8"/>
        </w:numPr>
        <w:shd w:val="clear" w:color="auto" w:fill="FFFFFF"/>
        <w:spacing w:after="0"/>
        <w:ind w:hanging="72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Posjednik ne smije:</w:t>
      </w:r>
    </w:p>
    <w:p w14:paraId="2421EDCD" w14:textId="51FF37A9" w:rsidR="00836F9B" w:rsidRDefault="00F24E1B" w:rsidP="009A27A3">
      <w:pPr>
        <w:pStyle w:val="Odlomakpopisa"/>
        <w:numPr>
          <w:ilvl w:val="0"/>
          <w:numId w:val="4"/>
        </w:numPr>
        <w:shd w:val="clear" w:color="auto" w:fill="FFFFFF"/>
        <w:spacing w:after="0"/>
        <w:jc w:val="both"/>
        <w:textAlignment w:val="baseline"/>
        <w:rPr>
          <w:rFonts w:asciiTheme="majorBidi" w:eastAsia="Times New Roman" w:hAnsiTheme="majorBidi" w:cstheme="majorBidi"/>
          <w:lang w:eastAsia="hr-HR"/>
        </w:rPr>
      </w:pPr>
      <w:bookmarkStart w:id="3" w:name="_Hlk237431894"/>
      <w:r>
        <w:rPr>
          <w:rFonts w:asciiTheme="majorBidi" w:eastAsia="Times New Roman" w:hAnsiTheme="majorBidi" w:cstheme="majorBidi"/>
          <w:lang w:eastAsia="hr-HR"/>
        </w:rPr>
        <w:t>Napustiti kućnog ljubimca</w:t>
      </w:r>
      <w:r w:rsidR="00132FBE">
        <w:rPr>
          <w:rFonts w:asciiTheme="majorBidi" w:eastAsia="Times New Roman" w:hAnsiTheme="majorBidi" w:cstheme="majorBidi"/>
          <w:lang w:eastAsia="hr-HR"/>
        </w:rPr>
        <w:t xml:space="preserve"> ili njegovu mladunčad koji moraju biti pod nadzorom</w:t>
      </w:r>
    </w:p>
    <w:p w14:paraId="55177039" w14:textId="2CE03E4C" w:rsidR="00F24E1B" w:rsidRPr="00F24E1B" w:rsidRDefault="00F24E1B" w:rsidP="009A27A3">
      <w:pPr>
        <w:pStyle w:val="Odlomakpopisa"/>
        <w:numPr>
          <w:ilvl w:val="0"/>
          <w:numId w:val="4"/>
        </w:numPr>
        <w:rPr>
          <w:rFonts w:asciiTheme="majorBidi" w:eastAsia="Times New Roman" w:hAnsiTheme="majorBidi" w:cstheme="majorBidi"/>
          <w:lang w:eastAsia="hr-HR"/>
        </w:rPr>
      </w:pPr>
      <w:r w:rsidRPr="00F24E1B">
        <w:rPr>
          <w:rFonts w:asciiTheme="majorBidi" w:eastAsia="Times New Roman" w:hAnsiTheme="majorBidi" w:cstheme="majorBidi"/>
          <w:lang w:eastAsia="hr-HR"/>
        </w:rPr>
        <w:t xml:space="preserve">zanemarivati kućne ljubimce obzirom na njihovo zdravlje, smještaj, ishranu i njegu </w:t>
      </w:r>
    </w:p>
    <w:bookmarkEnd w:id="3"/>
    <w:p w14:paraId="67C4FE9D" w14:textId="519BCDC4" w:rsidR="00FC7F55" w:rsidRPr="00095713" w:rsidRDefault="00FC7F55" w:rsidP="009A27A3">
      <w:pPr>
        <w:pStyle w:val="Odlomakpopisa"/>
        <w:numPr>
          <w:ilvl w:val="0"/>
          <w:numId w:val="4"/>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ograničavati kretanje kućnim ljubimcima na način koji im </w:t>
      </w:r>
      <w:r w:rsidR="00F94791" w:rsidRPr="00095713">
        <w:rPr>
          <w:rFonts w:asciiTheme="majorBidi" w:eastAsia="Times New Roman" w:hAnsiTheme="majorBidi" w:cstheme="majorBidi"/>
          <w:lang w:eastAsia="hr-HR"/>
        </w:rPr>
        <w:t>uzrokuje</w:t>
      </w:r>
      <w:r w:rsidRPr="00095713">
        <w:rPr>
          <w:rFonts w:asciiTheme="majorBidi" w:eastAsia="Times New Roman" w:hAnsiTheme="majorBidi" w:cstheme="majorBidi"/>
          <w:lang w:eastAsia="hr-HR"/>
        </w:rPr>
        <w:t xml:space="preserve"> bol, patnju, ozljede ili strah</w:t>
      </w:r>
    </w:p>
    <w:p w14:paraId="29CA6BC5" w14:textId="77777777" w:rsidR="00FD0BFC" w:rsidRPr="00095713" w:rsidRDefault="00FD0BFC" w:rsidP="00FD0BFC">
      <w:pPr>
        <w:pStyle w:val="Odlomakpopisa"/>
        <w:shd w:val="clear" w:color="auto" w:fill="FFFFFF"/>
        <w:spacing w:after="0"/>
        <w:jc w:val="both"/>
        <w:textAlignment w:val="baseline"/>
        <w:rPr>
          <w:rFonts w:asciiTheme="majorBidi" w:eastAsia="Times New Roman" w:hAnsiTheme="majorBidi" w:cstheme="majorBidi"/>
          <w:lang w:eastAsia="hr-HR"/>
        </w:rPr>
      </w:pPr>
    </w:p>
    <w:p w14:paraId="586FEF3A" w14:textId="38730413" w:rsidR="00FC7F55" w:rsidRDefault="00F24E1B" w:rsidP="009A27A3">
      <w:pPr>
        <w:pStyle w:val="Odlomakpopisa"/>
        <w:numPr>
          <w:ilvl w:val="0"/>
          <w:numId w:val="8"/>
        </w:numPr>
        <w:shd w:val="clear" w:color="auto" w:fill="FFFFFF"/>
        <w:spacing w:after="0"/>
        <w:ind w:hanging="720"/>
        <w:jc w:val="both"/>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Posjedniku je z</w:t>
      </w:r>
      <w:r w:rsidR="00FC7F55" w:rsidRPr="00095713">
        <w:rPr>
          <w:rFonts w:asciiTheme="majorBidi" w:eastAsia="Times New Roman" w:hAnsiTheme="majorBidi" w:cstheme="majorBidi"/>
          <w:lang w:eastAsia="hr-HR"/>
        </w:rPr>
        <w:t xml:space="preserve">abranjeno: </w:t>
      </w:r>
    </w:p>
    <w:p w14:paraId="2F701BBA" w14:textId="17708F6F" w:rsidR="00132FBE" w:rsidRDefault="00132FBE" w:rsidP="009A27A3">
      <w:pPr>
        <w:pStyle w:val="Odlomakpopisa"/>
        <w:numPr>
          <w:ilvl w:val="0"/>
          <w:numId w:val="5"/>
        </w:numPr>
        <w:shd w:val="clear" w:color="auto" w:fill="FFFFFF"/>
        <w:spacing w:after="0"/>
        <w:jc w:val="both"/>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držanje i postupanje s kućnim ljubimcima na način koji ugrožava zdravlje i sigurnost ljudi, posebice djece i životinja;</w:t>
      </w:r>
    </w:p>
    <w:p w14:paraId="543B558A" w14:textId="470724DD" w:rsidR="00132FBE" w:rsidRDefault="00132FBE" w:rsidP="009A27A3">
      <w:pPr>
        <w:pStyle w:val="Odlomakpopisa"/>
        <w:numPr>
          <w:ilvl w:val="0"/>
          <w:numId w:val="5"/>
        </w:numPr>
        <w:shd w:val="clear" w:color="auto" w:fill="FFFFFF"/>
        <w:spacing w:after="0"/>
        <w:jc w:val="both"/>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kretanje kućnih ljubimaca na način koji ugrožava zdravlje i sigurnost ljudi i životinja (npr. trčanje životinja privezanih uz motorno prijevozno sredstvo koje je u pokretu);</w:t>
      </w:r>
    </w:p>
    <w:p w14:paraId="781DFD49" w14:textId="6FD7863D" w:rsidR="00132FBE" w:rsidRDefault="00132FBE" w:rsidP="009A27A3">
      <w:pPr>
        <w:pStyle w:val="Odlomakpopisa"/>
        <w:numPr>
          <w:ilvl w:val="0"/>
          <w:numId w:val="5"/>
        </w:numPr>
        <w:shd w:val="clear" w:color="auto" w:fill="FFFFFF"/>
        <w:spacing w:after="0"/>
        <w:jc w:val="both"/>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držati pse stalno vezane ili ih stalno držati u prostorima za odvojeno držanje pasa bez omogućavanja slobodnog kretanja izvan tog prostora;</w:t>
      </w:r>
    </w:p>
    <w:p w14:paraId="3A45CF5E" w14:textId="509E7B14" w:rsidR="00132FBE" w:rsidRPr="00095713" w:rsidRDefault="00132FBE" w:rsidP="009A27A3">
      <w:pPr>
        <w:pStyle w:val="Odlomakpopisa"/>
        <w:numPr>
          <w:ilvl w:val="0"/>
          <w:numId w:val="5"/>
        </w:numPr>
        <w:shd w:val="clear" w:color="auto" w:fill="FFFFFF"/>
        <w:spacing w:after="0"/>
        <w:jc w:val="both"/>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 xml:space="preserve">vezati pse, osim privremeno u iznimnim situacijama kada ograđivanje dijela dvorišta nije izvedivo. U tom slučaju pas se može vezati na način da mu je omogućeno kretanje u radijusu od najmanje pet (5) metara, a sredstvo vezanja i ogrlica moraju biti </w:t>
      </w:r>
      <w:r w:rsidR="005D7473">
        <w:rPr>
          <w:rFonts w:asciiTheme="majorBidi" w:eastAsia="Times New Roman" w:hAnsiTheme="majorBidi" w:cstheme="majorBidi"/>
          <w:lang w:eastAsia="hr-HR"/>
        </w:rPr>
        <w:t>od takvog materijala da psu ne nanese bol ili ozlijede te da sredstvo vezanja ne može ometati i samim time skratiti na manje od pet (5) metara;</w:t>
      </w:r>
    </w:p>
    <w:p w14:paraId="1BF4F554" w14:textId="77777777" w:rsidR="005D7473" w:rsidRDefault="00FC7F55" w:rsidP="009A27A3">
      <w:pPr>
        <w:pStyle w:val="Odlomakpopisa"/>
        <w:numPr>
          <w:ilvl w:val="0"/>
          <w:numId w:val="5"/>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usmrćivati životinje, nanositi im bol, patnju i ozljede, namjerno ih izlagati strahu i bolestima</w:t>
      </w:r>
      <w:r w:rsidR="005D7473">
        <w:rPr>
          <w:rFonts w:asciiTheme="majorBidi" w:eastAsia="Times New Roman" w:hAnsiTheme="majorBidi" w:cstheme="majorBidi"/>
          <w:lang w:eastAsia="hr-HR"/>
        </w:rPr>
        <w:t>;</w:t>
      </w:r>
    </w:p>
    <w:p w14:paraId="618B4F37" w14:textId="2B5694D4" w:rsidR="00FC7F55" w:rsidRPr="00095713" w:rsidRDefault="005D7473" w:rsidP="009A27A3">
      <w:pPr>
        <w:pStyle w:val="Odlomakpopisa"/>
        <w:numPr>
          <w:ilvl w:val="0"/>
          <w:numId w:val="5"/>
        </w:numPr>
        <w:shd w:val="clear" w:color="auto" w:fill="FFFFFF"/>
        <w:spacing w:after="0"/>
        <w:jc w:val="both"/>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kućnog ljubimca izlagati nepovoljnim temperaturama i vremenskim uvjetima protivno prihvaćenim standardima za pojedinu vrstu, čime se kod životinja uzrokuje bol, patnja, ozlijede i strah;</w:t>
      </w:r>
      <w:r w:rsidR="00FC7F55" w:rsidRPr="00095713">
        <w:rPr>
          <w:rFonts w:asciiTheme="majorBidi" w:eastAsia="Times New Roman" w:hAnsiTheme="majorBidi" w:cstheme="majorBidi"/>
          <w:lang w:eastAsia="hr-HR"/>
        </w:rPr>
        <w:t xml:space="preserve"> </w:t>
      </w:r>
    </w:p>
    <w:p w14:paraId="0043B3A4" w14:textId="70E87616" w:rsidR="00FC7F55" w:rsidRDefault="00FC7F55" w:rsidP="009A27A3">
      <w:pPr>
        <w:pStyle w:val="Odlomakpopisa"/>
        <w:numPr>
          <w:ilvl w:val="0"/>
          <w:numId w:val="5"/>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huškati životinje</w:t>
      </w:r>
      <w:r w:rsidR="005E44E3" w:rsidRPr="00095713">
        <w:rPr>
          <w:rFonts w:asciiTheme="majorBidi" w:eastAsia="Times New Roman" w:hAnsiTheme="majorBidi" w:cstheme="majorBidi"/>
          <w:lang w:eastAsia="hr-HR"/>
        </w:rPr>
        <w:t xml:space="preserve"> </w:t>
      </w:r>
      <w:r w:rsidRPr="00095713">
        <w:rPr>
          <w:rFonts w:asciiTheme="majorBidi" w:eastAsia="Times New Roman" w:hAnsiTheme="majorBidi" w:cstheme="majorBidi"/>
          <w:lang w:eastAsia="hr-HR"/>
        </w:rPr>
        <w:t>na druge životinje ili čovjeka ili ih obučavati agresivnosti</w:t>
      </w:r>
      <w:r w:rsidR="005D7473">
        <w:rPr>
          <w:rFonts w:asciiTheme="majorBidi" w:eastAsia="Times New Roman" w:hAnsiTheme="majorBidi" w:cstheme="majorBidi"/>
          <w:lang w:eastAsia="hr-HR"/>
        </w:rPr>
        <w:t xml:space="preserve">, obučavati kućnog ljubimca za borbe i organizirati borbe životinja, oglašavati ih i u svezi s tim organizirati klađenje </w:t>
      </w:r>
      <w:r w:rsidR="005D7473">
        <w:rPr>
          <w:rFonts w:asciiTheme="majorBidi" w:eastAsia="Times New Roman" w:hAnsiTheme="majorBidi" w:cstheme="majorBidi"/>
          <w:lang w:eastAsia="hr-HR"/>
        </w:rPr>
        <w:lastRenderedPageBreak/>
        <w:t>ili sudjelovati u njemu (ne odnosi se na školovanje službenih pasa i na potrebe sportske radne i lovne kinologije prema kinološkim standardima pod vodstvom osposobljenih osoba);</w:t>
      </w:r>
      <w:r w:rsidRPr="00095713">
        <w:rPr>
          <w:rFonts w:asciiTheme="majorBidi" w:eastAsia="Times New Roman" w:hAnsiTheme="majorBidi" w:cstheme="majorBidi"/>
          <w:lang w:eastAsia="hr-HR"/>
        </w:rPr>
        <w:t xml:space="preserve"> </w:t>
      </w:r>
    </w:p>
    <w:p w14:paraId="21073104" w14:textId="57B5CD8F" w:rsidR="005D7473" w:rsidRPr="00095713" w:rsidRDefault="005D7473" w:rsidP="009A27A3">
      <w:pPr>
        <w:pStyle w:val="Odlomakpopisa"/>
        <w:numPr>
          <w:ilvl w:val="0"/>
          <w:numId w:val="5"/>
        </w:numPr>
        <w:shd w:val="clear" w:color="auto" w:fill="FFFFFF"/>
        <w:spacing w:after="0"/>
        <w:jc w:val="both"/>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organizirati utrke pasa, izuzev u sportsko-rekreacijske svrhe;</w:t>
      </w:r>
    </w:p>
    <w:p w14:paraId="17046903" w14:textId="57B5CD8F" w:rsidR="00FC7F55" w:rsidRPr="00095713" w:rsidRDefault="00FC7F55" w:rsidP="009A27A3">
      <w:pPr>
        <w:pStyle w:val="Odlomakpopisa"/>
        <w:numPr>
          <w:ilvl w:val="0"/>
          <w:numId w:val="5"/>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napustiti domaću životinju, kućnog ljubimca ili uzgojenu divlju životinju i druge životinje koje se drži pod nadzorom</w:t>
      </w:r>
      <w:r w:rsidR="005D7473">
        <w:rPr>
          <w:rFonts w:asciiTheme="majorBidi" w:eastAsia="Times New Roman" w:hAnsiTheme="majorBidi" w:cstheme="majorBidi"/>
          <w:lang w:eastAsia="hr-HR"/>
        </w:rPr>
        <w:t>;</w:t>
      </w:r>
    </w:p>
    <w:p w14:paraId="233010E2" w14:textId="386740BC" w:rsidR="00FC7F55" w:rsidRPr="00095713" w:rsidRDefault="00FC7F55" w:rsidP="009A27A3">
      <w:pPr>
        <w:pStyle w:val="Odlomakpopisa"/>
        <w:numPr>
          <w:ilvl w:val="0"/>
          <w:numId w:val="5"/>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davanje kućnih ljubimaca maloljetnim osobama te osobama koje su od ranije poznate po neodgovornom ponašanju prema životinjama</w:t>
      </w:r>
      <w:r w:rsidR="005D7473">
        <w:rPr>
          <w:rFonts w:asciiTheme="majorBidi" w:eastAsia="Times New Roman" w:hAnsiTheme="majorBidi" w:cstheme="majorBidi"/>
          <w:lang w:eastAsia="hr-HR"/>
        </w:rPr>
        <w:t>;</w:t>
      </w:r>
      <w:r w:rsidRPr="00095713">
        <w:rPr>
          <w:rFonts w:asciiTheme="majorBidi" w:eastAsia="Times New Roman" w:hAnsiTheme="majorBidi" w:cstheme="majorBidi"/>
          <w:lang w:eastAsia="hr-HR"/>
        </w:rPr>
        <w:t xml:space="preserve"> </w:t>
      </w:r>
    </w:p>
    <w:p w14:paraId="49EBFC1D" w14:textId="7FB23723" w:rsidR="00FC7F55" w:rsidRPr="00095713" w:rsidRDefault="00FC7F55" w:rsidP="009A27A3">
      <w:pPr>
        <w:pStyle w:val="Odlomakpopisa"/>
        <w:numPr>
          <w:ilvl w:val="0"/>
          <w:numId w:val="5"/>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bacanje petardi ili drugih pirotehničkih sredstava na životinje</w:t>
      </w:r>
      <w:r w:rsidR="005D7473">
        <w:rPr>
          <w:rFonts w:asciiTheme="majorBidi" w:eastAsia="Times New Roman" w:hAnsiTheme="majorBidi" w:cstheme="majorBidi"/>
          <w:lang w:eastAsia="hr-HR"/>
        </w:rPr>
        <w:t xml:space="preserve"> ili u blizini životinja, osim u interventnim situacijama kada se </w:t>
      </w:r>
      <w:r w:rsidR="00BC23D3">
        <w:rPr>
          <w:rFonts w:asciiTheme="majorBidi" w:eastAsia="Times New Roman" w:hAnsiTheme="majorBidi" w:cstheme="majorBidi"/>
          <w:lang w:eastAsia="hr-HR"/>
        </w:rPr>
        <w:t>u skladu s posebnim propisima provodi rastjerivanje životinja</w:t>
      </w:r>
      <w:r w:rsidR="005D7473">
        <w:rPr>
          <w:rFonts w:asciiTheme="majorBidi" w:eastAsia="Times New Roman" w:hAnsiTheme="majorBidi" w:cstheme="majorBidi"/>
          <w:lang w:eastAsia="hr-HR"/>
        </w:rPr>
        <w:t>;</w:t>
      </w:r>
      <w:r w:rsidRPr="00095713">
        <w:rPr>
          <w:rFonts w:asciiTheme="majorBidi" w:eastAsia="Times New Roman" w:hAnsiTheme="majorBidi" w:cstheme="majorBidi"/>
          <w:lang w:eastAsia="hr-HR"/>
        </w:rPr>
        <w:t xml:space="preserve"> </w:t>
      </w:r>
    </w:p>
    <w:p w14:paraId="162727C5" w14:textId="0539365D" w:rsidR="00FC7F55" w:rsidRDefault="00897F6A" w:rsidP="009A27A3">
      <w:pPr>
        <w:pStyle w:val="Odlomakpopisa"/>
        <w:numPr>
          <w:ilvl w:val="0"/>
          <w:numId w:val="5"/>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trajno i samostalno držanje kućnih ljubimaca na adresi različitoj od prebivališta ili boravišta </w:t>
      </w:r>
      <w:r w:rsidR="00BA266B" w:rsidRPr="00095713">
        <w:rPr>
          <w:rFonts w:asciiTheme="majorBidi" w:eastAsia="Times New Roman" w:hAnsiTheme="majorBidi" w:cstheme="majorBidi"/>
          <w:lang w:eastAsia="hr-HR"/>
        </w:rPr>
        <w:t>p</w:t>
      </w:r>
      <w:r w:rsidRPr="00095713">
        <w:rPr>
          <w:rFonts w:asciiTheme="majorBidi" w:eastAsia="Times New Roman" w:hAnsiTheme="majorBidi" w:cstheme="majorBidi"/>
          <w:lang w:eastAsia="hr-HR"/>
        </w:rPr>
        <w:t xml:space="preserve">osjednika, osim u slučaju kada se radi o </w:t>
      </w:r>
      <w:r w:rsidR="00657493" w:rsidRPr="00095713">
        <w:rPr>
          <w:rFonts w:asciiTheme="majorBidi" w:eastAsia="Times New Roman" w:hAnsiTheme="majorBidi" w:cstheme="majorBidi"/>
          <w:lang w:eastAsia="hr-HR"/>
        </w:rPr>
        <w:t xml:space="preserve">psima i </w:t>
      </w:r>
      <w:r w:rsidRPr="00095713">
        <w:rPr>
          <w:rFonts w:asciiTheme="majorBidi" w:eastAsia="Times New Roman" w:hAnsiTheme="majorBidi" w:cstheme="majorBidi"/>
          <w:lang w:eastAsia="hr-HR"/>
        </w:rPr>
        <w:t xml:space="preserve">radnim psima koji čuvaju neki objekt ili imovinu, a </w:t>
      </w:r>
      <w:r w:rsidR="00BA266B" w:rsidRPr="00095713">
        <w:rPr>
          <w:rFonts w:asciiTheme="majorBidi" w:eastAsia="Times New Roman" w:hAnsiTheme="majorBidi" w:cstheme="majorBidi"/>
          <w:lang w:eastAsia="hr-HR"/>
        </w:rPr>
        <w:t>p</w:t>
      </w:r>
      <w:r w:rsidRPr="00095713">
        <w:rPr>
          <w:rFonts w:asciiTheme="majorBidi" w:eastAsia="Times New Roman" w:hAnsiTheme="majorBidi" w:cstheme="majorBidi"/>
          <w:lang w:eastAsia="hr-HR"/>
        </w:rPr>
        <w:t>osjednik im je dužan osigurati svakodnevni nadzor, svježu hranu i vodu, te redovite šetnje izvan prostora kojeg čuvaju</w:t>
      </w:r>
      <w:r w:rsidR="00BC23D3">
        <w:rPr>
          <w:rFonts w:asciiTheme="majorBidi" w:eastAsia="Times New Roman" w:hAnsiTheme="majorBidi" w:cstheme="majorBidi"/>
          <w:lang w:eastAsia="hr-HR"/>
        </w:rPr>
        <w:t>;</w:t>
      </w:r>
    </w:p>
    <w:p w14:paraId="7EE736C4" w14:textId="5F935443" w:rsidR="00BC23D3" w:rsidRDefault="00BC23D3" w:rsidP="009A27A3">
      <w:pPr>
        <w:pStyle w:val="Odlomakpopisa"/>
        <w:numPr>
          <w:ilvl w:val="0"/>
          <w:numId w:val="5"/>
        </w:numPr>
        <w:shd w:val="clear" w:color="auto" w:fill="FFFFFF"/>
        <w:spacing w:after="0"/>
        <w:jc w:val="both"/>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koristiti tehničke uređaje, pomoćna sredstva ili naprave kojima se u obliku kazne utječe na ponašanje kućnog ljubimca uključujući bodljikave ogrlice ili sredstva za dresuru koja uključuju upotrebu električne struje ili kemijske tvari;</w:t>
      </w:r>
    </w:p>
    <w:p w14:paraId="321473B8" w14:textId="7B670D47" w:rsidR="00BC23D3" w:rsidRDefault="00BC23D3" w:rsidP="009A27A3">
      <w:pPr>
        <w:pStyle w:val="Odlomakpopisa"/>
        <w:numPr>
          <w:ilvl w:val="0"/>
          <w:numId w:val="5"/>
        </w:numPr>
        <w:shd w:val="clear" w:color="auto" w:fill="FFFFFF"/>
        <w:spacing w:after="0"/>
        <w:jc w:val="both"/>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davati kućnim ljubimcima hranu ili tvari koje uzrokuju bol, patnju, ozlijede, strah ili smrt.</w:t>
      </w:r>
    </w:p>
    <w:p w14:paraId="3B7543D2" w14:textId="77777777" w:rsidR="004E6CCE" w:rsidRPr="004E6CCE" w:rsidRDefault="004E6CCE" w:rsidP="004E6CCE">
      <w:pPr>
        <w:shd w:val="clear" w:color="auto" w:fill="FFFFFF"/>
        <w:spacing w:after="0"/>
        <w:jc w:val="both"/>
        <w:textAlignment w:val="baseline"/>
        <w:rPr>
          <w:rFonts w:asciiTheme="majorBidi" w:eastAsia="Times New Roman" w:hAnsiTheme="majorBidi" w:cstheme="majorBidi"/>
          <w:lang w:eastAsia="hr-HR"/>
        </w:rPr>
      </w:pPr>
    </w:p>
    <w:p w14:paraId="25A9689E" w14:textId="429AC61A" w:rsidR="00BC23D3" w:rsidRDefault="004C5C6F" w:rsidP="009A27A3">
      <w:pPr>
        <w:pStyle w:val="Odlomakpopisa"/>
        <w:numPr>
          <w:ilvl w:val="0"/>
          <w:numId w:val="8"/>
        </w:numPr>
        <w:shd w:val="clear" w:color="auto" w:fill="FFFFFF"/>
        <w:spacing w:after="0"/>
        <w:ind w:left="0" w:firstLine="0"/>
        <w:jc w:val="both"/>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Pas koji se drži u neograđenom dvorištu ili vrtu mora biti vezan lancem (pod uvjetom iz članka 4. stavka 4. točke 4. ove Odluke), ili biti smješten u odgovarajućem ograđenom prostoru primjerene veličine u odnosu na veličinu psa, koji će osigurati da se životinja neće moći samostalno udaljiti;</w:t>
      </w:r>
    </w:p>
    <w:p w14:paraId="46AE9F0C" w14:textId="73885D27" w:rsidR="004C5C6F" w:rsidRDefault="004C5C6F" w:rsidP="009A27A3">
      <w:pPr>
        <w:pStyle w:val="Odlomakpopisa"/>
        <w:numPr>
          <w:ilvl w:val="0"/>
          <w:numId w:val="8"/>
        </w:numPr>
        <w:shd w:val="clear" w:color="auto" w:fill="FFFFFF"/>
        <w:spacing w:after="0"/>
        <w:ind w:left="0" w:firstLine="0"/>
        <w:jc w:val="both"/>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Pas koji se drži u ograđenom dvorištu ili ograđenom vrtu ne mora biti vezan, uz uvjet da ograda visinom i čvrstoćom osigurava sigurnost prolaznika te da je posjednik na vidljivom mjestu stavio oznaku koja upozorava na psa;</w:t>
      </w:r>
    </w:p>
    <w:p w14:paraId="516AA50B" w14:textId="0F2AC71D" w:rsidR="004C5C6F" w:rsidRDefault="004C5C6F" w:rsidP="009A27A3">
      <w:pPr>
        <w:pStyle w:val="Odlomakpopisa"/>
        <w:numPr>
          <w:ilvl w:val="0"/>
          <w:numId w:val="8"/>
        </w:numPr>
        <w:shd w:val="clear" w:color="auto" w:fill="FFFFFF"/>
        <w:spacing w:after="0"/>
        <w:ind w:left="0" w:firstLine="0"/>
        <w:jc w:val="both"/>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Posjednik pasa mora odgovarajućim odgojem i /ili školovanjem ili drugim mjerama u odnosu na držanje i kretanje pasa osigurati da životinja nije opasna za okolinu. Pri odgoju pasa posjednik ne smije koristiti metode koje kod pasa mogu uzrokovati bol, ozlijede, patnje ili strah</w:t>
      </w:r>
      <w:r w:rsidR="004E6CCE">
        <w:rPr>
          <w:rFonts w:asciiTheme="majorBidi" w:eastAsia="Times New Roman" w:hAnsiTheme="majorBidi" w:cstheme="majorBidi"/>
          <w:lang w:eastAsia="hr-HR"/>
        </w:rPr>
        <w:t>;</w:t>
      </w:r>
    </w:p>
    <w:p w14:paraId="77256625" w14:textId="72B9AB3F" w:rsidR="004E6CCE" w:rsidRPr="00095713" w:rsidRDefault="004E6CCE" w:rsidP="004E6CCE">
      <w:pPr>
        <w:pStyle w:val="Odlomakpopisa"/>
        <w:shd w:val="clear" w:color="auto" w:fill="FFFFFF"/>
        <w:spacing w:after="0"/>
        <w:ind w:left="0"/>
        <w:jc w:val="both"/>
        <w:textAlignment w:val="baseline"/>
        <w:rPr>
          <w:rFonts w:asciiTheme="majorBidi" w:eastAsia="Times New Roman" w:hAnsiTheme="majorBidi" w:cstheme="majorBidi"/>
          <w:lang w:eastAsia="hr-HR"/>
        </w:rPr>
      </w:pPr>
      <w:r w:rsidRPr="003E5284">
        <w:rPr>
          <w:rFonts w:asciiTheme="majorBidi" w:eastAsia="Times New Roman" w:hAnsiTheme="majorBidi" w:cstheme="majorBidi"/>
          <w:lang w:eastAsia="hr-HR"/>
        </w:rPr>
        <w:t>(8)</w:t>
      </w:r>
      <w:r w:rsidRPr="003E5284">
        <w:rPr>
          <w:rFonts w:asciiTheme="majorBidi" w:eastAsia="Times New Roman" w:hAnsiTheme="majorBidi" w:cstheme="majorBidi"/>
          <w:lang w:eastAsia="hr-HR"/>
        </w:rPr>
        <w:tab/>
        <w:t>Grad Slatina kontrolira obvezu označavanja pasa mikročipom, odnosno provjerava jesu li svi psi označeni mikročipom.</w:t>
      </w:r>
    </w:p>
    <w:p w14:paraId="5F35822A" w14:textId="77777777" w:rsidR="00CA73B7" w:rsidRPr="00095713" w:rsidRDefault="00CA73B7" w:rsidP="009E402B">
      <w:pPr>
        <w:pStyle w:val="Odlomakpopisa"/>
        <w:shd w:val="clear" w:color="auto" w:fill="FFFFFF"/>
        <w:spacing w:after="0"/>
        <w:ind w:left="0"/>
        <w:jc w:val="both"/>
        <w:textAlignment w:val="baseline"/>
        <w:rPr>
          <w:rFonts w:asciiTheme="majorBidi" w:eastAsia="Times New Roman" w:hAnsiTheme="majorBidi" w:cstheme="majorBidi"/>
          <w:lang w:eastAsia="hr-HR"/>
        </w:rPr>
      </w:pPr>
    </w:p>
    <w:p w14:paraId="60F8D7C7" w14:textId="2AC9BA5A" w:rsidR="00A15E2A" w:rsidRPr="004E6CCE" w:rsidRDefault="00A15E2A" w:rsidP="00882C78">
      <w:pPr>
        <w:shd w:val="clear" w:color="auto" w:fill="FFFFFF"/>
        <w:spacing w:after="0"/>
        <w:jc w:val="center"/>
        <w:textAlignment w:val="baseline"/>
        <w:rPr>
          <w:rFonts w:asciiTheme="majorBidi" w:eastAsia="Times New Roman" w:hAnsiTheme="majorBidi" w:cstheme="majorBidi"/>
          <w:bCs/>
          <w:i/>
          <w:lang w:eastAsia="hr-HR"/>
        </w:rPr>
      </w:pPr>
      <w:r w:rsidRPr="004E6CCE">
        <w:rPr>
          <w:rFonts w:asciiTheme="majorBidi" w:eastAsia="Times New Roman" w:hAnsiTheme="majorBidi" w:cstheme="majorBidi"/>
          <w:bCs/>
          <w:i/>
          <w:lang w:eastAsia="hr-HR"/>
        </w:rPr>
        <w:t>Uvjeti držanja kućnih ljubimaca u stambenim zgradama i obiteljskim kućama</w:t>
      </w:r>
    </w:p>
    <w:p w14:paraId="280C2E60" w14:textId="77777777" w:rsidR="00A15E2A" w:rsidRPr="00095713" w:rsidRDefault="00A15E2A" w:rsidP="00882C78">
      <w:pPr>
        <w:shd w:val="clear" w:color="auto" w:fill="FFFFFF"/>
        <w:spacing w:after="0"/>
        <w:jc w:val="center"/>
        <w:textAlignment w:val="baseline"/>
        <w:rPr>
          <w:rFonts w:asciiTheme="majorBidi" w:eastAsia="Times New Roman" w:hAnsiTheme="majorBidi" w:cstheme="majorBidi"/>
          <w:lang w:eastAsia="hr-HR"/>
        </w:rPr>
      </w:pPr>
    </w:p>
    <w:p w14:paraId="473DC1DF" w14:textId="7F3ADFC2" w:rsidR="00A15E2A" w:rsidRPr="00095713" w:rsidRDefault="00A15E2A" w:rsidP="00882C78">
      <w:pPr>
        <w:shd w:val="clear" w:color="auto" w:fill="FFFFFF"/>
        <w:spacing w:after="0"/>
        <w:jc w:val="center"/>
        <w:textAlignment w:val="baseline"/>
        <w:rPr>
          <w:rFonts w:asciiTheme="majorBidi" w:eastAsia="Times New Roman" w:hAnsiTheme="majorBidi" w:cstheme="majorBidi"/>
          <w:b/>
          <w:bCs/>
          <w:lang w:eastAsia="hr-HR"/>
        </w:rPr>
      </w:pPr>
      <w:r w:rsidRPr="00095713">
        <w:rPr>
          <w:rFonts w:asciiTheme="majorBidi" w:eastAsia="Times New Roman" w:hAnsiTheme="majorBidi" w:cstheme="majorBidi"/>
          <w:b/>
          <w:bCs/>
          <w:lang w:eastAsia="hr-HR"/>
        </w:rPr>
        <w:t xml:space="preserve">Članak </w:t>
      </w:r>
      <w:r w:rsidR="004E6CCE">
        <w:rPr>
          <w:rFonts w:asciiTheme="majorBidi" w:eastAsia="Times New Roman" w:hAnsiTheme="majorBidi" w:cstheme="majorBidi"/>
          <w:b/>
          <w:bCs/>
          <w:lang w:eastAsia="hr-HR"/>
        </w:rPr>
        <w:t>5</w:t>
      </w:r>
      <w:r w:rsidRPr="00095713">
        <w:rPr>
          <w:rFonts w:asciiTheme="majorBidi" w:eastAsia="Times New Roman" w:hAnsiTheme="majorBidi" w:cstheme="majorBidi"/>
          <w:b/>
          <w:bCs/>
          <w:lang w:eastAsia="hr-HR"/>
        </w:rPr>
        <w:t xml:space="preserve">. </w:t>
      </w:r>
    </w:p>
    <w:p w14:paraId="37CE7544" w14:textId="743C1508" w:rsidR="00A15E2A" w:rsidRPr="00095713" w:rsidRDefault="00A15E2A" w:rsidP="009A27A3">
      <w:pPr>
        <w:pStyle w:val="Odlomakpopisa"/>
        <w:numPr>
          <w:ilvl w:val="1"/>
          <w:numId w:val="2"/>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Držanje kućnih ljubimaca u zajedničkim prostorijama zgrada i dvorištima zgrada, kretanje kućnih ljubimaca zajedničkim dijelovima zgrada i dvorištima zgrada</w:t>
      </w:r>
      <w:r w:rsidR="002503BE" w:rsidRPr="00095713">
        <w:rPr>
          <w:rFonts w:asciiTheme="majorBidi" w:eastAsia="Times New Roman" w:hAnsiTheme="majorBidi" w:cstheme="majorBidi"/>
          <w:lang w:eastAsia="hr-HR"/>
        </w:rPr>
        <w:t>,</w:t>
      </w:r>
      <w:r w:rsidRPr="00095713">
        <w:rPr>
          <w:rFonts w:asciiTheme="majorBidi" w:eastAsia="Times New Roman" w:hAnsiTheme="majorBidi" w:cstheme="majorBidi"/>
          <w:lang w:eastAsia="hr-HR"/>
        </w:rPr>
        <w:t xml:space="preserve"> te obvezu čišćenja tih prostorija i prostora koje onečiste kućni ljubimci sporazumno utvrđuju suvlasnici zgrade sukladno propisima o vlasništvu</w:t>
      </w:r>
      <w:r w:rsidR="002503BE" w:rsidRPr="00095713">
        <w:rPr>
          <w:rFonts w:asciiTheme="majorBidi" w:eastAsia="Times New Roman" w:hAnsiTheme="majorBidi" w:cstheme="majorBidi"/>
          <w:lang w:eastAsia="hr-HR"/>
        </w:rPr>
        <w:t xml:space="preserve"> i odlukom o kućnom redu</w:t>
      </w:r>
      <w:r w:rsidRPr="00095713">
        <w:rPr>
          <w:rFonts w:asciiTheme="majorBidi" w:eastAsia="Times New Roman" w:hAnsiTheme="majorBidi" w:cstheme="majorBidi"/>
          <w:lang w:eastAsia="hr-HR"/>
        </w:rPr>
        <w:t xml:space="preserve">. </w:t>
      </w:r>
      <w:r w:rsidR="00810553" w:rsidRPr="00095713">
        <w:rPr>
          <w:rFonts w:asciiTheme="majorBidi" w:eastAsia="Times New Roman" w:hAnsiTheme="majorBidi" w:cstheme="majorBidi"/>
          <w:lang w:eastAsia="hr-HR"/>
        </w:rPr>
        <w:t>Posjednik</w:t>
      </w:r>
      <w:r w:rsidRPr="00095713">
        <w:rPr>
          <w:rFonts w:asciiTheme="majorBidi" w:eastAsia="Times New Roman" w:hAnsiTheme="majorBidi" w:cstheme="majorBidi"/>
          <w:lang w:eastAsia="hr-HR"/>
        </w:rPr>
        <w:t xml:space="preserve"> kućnih ljubimaca dužan ih je držati na način da ne ometaju mir stanara </w:t>
      </w:r>
      <w:r w:rsidR="00091C20" w:rsidRPr="00095713">
        <w:rPr>
          <w:rFonts w:asciiTheme="majorBidi" w:eastAsia="Times New Roman" w:hAnsiTheme="majorBidi" w:cstheme="majorBidi"/>
          <w:lang w:eastAsia="hr-HR"/>
        </w:rPr>
        <w:t>te</w:t>
      </w:r>
      <w:r w:rsidRPr="00095713">
        <w:rPr>
          <w:rFonts w:asciiTheme="majorBidi" w:eastAsia="Times New Roman" w:hAnsiTheme="majorBidi" w:cstheme="majorBidi"/>
          <w:lang w:eastAsia="hr-HR"/>
        </w:rPr>
        <w:t xml:space="preserve"> da ne krše na drugi način dogovoreni kućni red stambene zgrade i stanara okolnih nekretnina. </w:t>
      </w:r>
      <w:r w:rsidR="004E6CCE">
        <w:rPr>
          <w:rFonts w:asciiTheme="majorBidi" w:eastAsia="Times New Roman" w:hAnsiTheme="majorBidi" w:cstheme="majorBidi"/>
          <w:lang w:eastAsia="hr-HR"/>
        </w:rPr>
        <w:t>Posjednik koji psa drži u stanu ili kući bez okućnice, dužan je svakodnevno izvoditi radi zadovoljavanja dnevnih fizičkih aktivnosti.</w:t>
      </w:r>
    </w:p>
    <w:p w14:paraId="62B5BC02" w14:textId="0F9F468F" w:rsidR="00EC7F72" w:rsidRPr="00095713" w:rsidRDefault="00EC7F72" w:rsidP="009A27A3">
      <w:pPr>
        <w:pStyle w:val="Odlomakpopisa"/>
        <w:numPr>
          <w:ilvl w:val="1"/>
          <w:numId w:val="2"/>
        </w:numPr>
        <w:shd w:val="clear" w:color="auto" w:fill="FFFFFF"/>
        <w:spacing w:after="0"/>
        <w:ind w:left="23" w:hanging="23"/>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Posjednik kućnog ljubimca dužan je osigurati držanje kućnog ljubimca u obiteljskoj kući i okućnici obiteljske kuće na način kojim se sukladno propisima o vlasništvu, poštuju prava vlasnika susjednih nekretnina. </w:t>
      </w:r>
    </w:p>
    <w:p w14:paraId="24D70402" w14:textId="77777777" w:rsidR="006248D8" w:rsidRPr="00095713" w:rsidRDefault="006248D8" w:rsidP="00882C78">
      <w:pPr>
        <w:pStyle w:val="Odlomakpopisa"/>
        <w:shd w:val="clear" w:color="auto" w:fill="FFFFFF"/>
        <w:spacing w:after="0"/>
        <w:ind w:left="23"/>
        <w:jc w:val="both"/>
        <w:textAlignment w:val="baseline"/>
        <w:rPr>
          <w:rFonts w:asciiTheme="majorBidi" w:eastAsia="Times New Roman" w:hAnsiTheme="majorBidi" w:cstheme="majorBidi"/>
          <w:lang w:eastAsia="hr-HR"/>
        </w:rPr>
      </w:pPr>
    </w:p>
    <w:p w14:paraId="72AA7B20" w14:textId="4BFDD3AB" w:rsidR="002503BE" w:rsidRPr="004E6CCE" w:rsidRDefault="002503BE" w:rsidP="00882C78">
      <w:pPr>
        <w:shd w:val="clear" w:color="auto" w:fill="FFFFFF"/>
        <w:spacing w:after="0"/>
        <w:jc w:val="center"/>
        <w:textAlignment w:val="baseline"/>
        <w:rPr>
          <w:rFonts w:asciiTheme="majorBidi" w:eastAsia="Times New Roman" w:hAnsiTheme="majorBidi" w:cstheme="majorBidi"/>
          <w:bCs/>
          <w:i/>
          <w:lang w:eastAsia="hr-HR"/>
        </w:rPr>
      </w:pPr>
      <w:r w:rsidRPr="004E6CCE">
        <w:rPr>
          <w:rFonts w:asciiTheme="majorBidi" w:eastAsia="Times New Roman" w:hAnsiTheme="majorBidi" w:cstheme="majorBidi"/>
          <w:bCs/>
          <w:i/>
          <w:lang w:eastAsia="hr-HR"/>
        </w:rPr>
        <w:t>Ishrana kućnih ljubimaca</w:t>
      </w:r>
    </w:p>
    <w:p w14:paraId="429FE745" w14:textId="77777777" w:rsidR="002503BE" w:rsidRPr="00095713" w:rsidRDefault="002503BE" w:rsidP="00882C78">
      <w:pPr>
        <w:shd w:val="clear" w:color="auto" w:fill="FFFFFF"/>
        <w:spacing w:after="0"/>
        <w:jc w:val="center"/>
        <w:textAlignment w:val="baseline"/>
        <w:rPr>
          <w:rFonts w:asciiTheme="majorBidi" w:eastAsia="Times New Roman" w:hAnsiTheme="majorBidi" w:cstheme="majorBidi"/>
          <w:b/>
          <w:bCs/>
          <w:lang w:eastAsia="hr-HR"/>
        </w:rPr>
      </w:pPr>
    </w:p>
    <w:p w14:paraId="5D3EEEB0" w14:textId="558FDB4C" w:rsidR="00A15E2A" w:rsidRPr="00095713" w:rsidRDefault="002503BE" w:rsidP="00882C78">
      <w:pPr>
        <w:shd w:val="clear" w:color="auto" w:fill="FFFFFF"/>
        <w:spacing w:after="0"/>
        <w:jc w:val="center"/>
        <w:textAlignment w:val="baseline"/>
        <w:rPr>
          <w:rFonts w:asciiTheme="majorBidi" w:eastAsia="Times New Roman" w:hAnsiTheme="majorBidi" w:cstheme="majorBidi"/>
          <w:b/>
          <w:bCs/>
          <w:lang w:eastAsia="hr-HR"/>
        </w:rPr>
      </w:pPr>
      <w:r w:rsidRPr="00095713">
        <w:rPr>
          <w:rFonts w:asciiTheme="majorBidi" w:eastAsia="Times New Roman" w:hAnsiTheme="majorBidi" w:cstheme="majorBidi"/>
          <w:b/>
          <w:bCs/>
          <w:lang w:eastAsia="hr-HR"/>
        </w:rPr>
        <w:t xml:space="preserve">Članak </w:t>
      </w:r>
      <w:r w:rsidR="004E6CCE">
        <w:rPr>
          <w:rFonts w:asciiTheme="majorBidi" w:eastAsia="Times New Roman" w:hAnsiTheme="majorBidi" w:cstheme="majorBidi"/>
          <w:b/>
          <w:bCs/>
          <w:lang w:eastAsia="hr-HR"/>
        </w:rPr>
        <w:t>6</w:t>
      </w:r>
      <w:r w:rsidRPr="00095713">
        <w:rPr>
          <w:rFonts w:asciiTheme="majorBidi" w:eastAsia="Times New Roman" w:hAnsiTheme="majorBidi" w:cstheme="majorBidi"/>
          <w:b/>
          <w:bCs/>
          <w:lang w:eastAsia="hr-HR"/>
        </w:rPr>
        <w:t>.</w:t>
      </w:r>
    </w:p>
    <w:p w14:paraId="5121749B" w14:textId="3A43FA99" w:rsidR="002503BE" w:rsidRPr="00095713" w:rsidRDefault="002503BE" w:rsidP="009A27A3">
      <w:pPr>
        <w:pStyle w:val="Odlomakpopisa"/>
        <w:numPr>
          <w:ilvl w:val="0"/>
          <w:numId w:val="9"/>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Posjednik je dužan osigurati kućnom ljubimcu redovitu ishranu koja je po vrsti, kakvoći i količini u skladu s vrstom, dobi i fiziološkim potrebama kućnog ljubimca</w:t>
      </w:r>
      <w:r w:rsidR="004A35CC" w:rsidRPr="00095713">
        <w:rPr>
          <w:rFonts w:asciiTheme="majorBidi" w:eastAsia="Times New Roman" w:hAnsiTheme="majorBidi" w:cstheme="majorBidi"/>
          <w:lang w:eastAsia="hr-HR"/>
        </w:rPr>
        <w:t>.</w:t>
      </w:r>
    </w:p>
    <w:p w14:paraId="5440A81C" w14:textId="26482F1C" w:rsidR="002503BE" w:rsidRPr="00095713" w:rsidRDefault="002503BE" w:rsidP="009A27A3">
      <w:pPr>
        <w:pStyle w:val="Odlomakpopisa"/>
        <w:numPr>
          <w:ilvl w:val="0"/>
          <w:numId w:val="9"/>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lastRenderedPageBreak/>
        <w:t xml:space="preserve">Posjednik je dužan osigurati kućnom ljubimcu pristup dovoljnim </w:t>
      </w:r>
      <w:r w:rsidR="00810553" w:rsidRPr="00095713">
        <w:rPr>
          <w:rFonts w:asciiTheme="majorBidi" w:eastAsia="Times New Roman" w:hAnsiTheme="majorBidi" w:cstheme="majorBidi"/>
          <w:lang w:eastAsia="hr-HR"/>
        </w:rPr>
        <w:t>količinama</w:t>
      </w:r>
      <w:r w:rsidRPr="00095713">
        <w:rPr>
          <w:rFonts w:asciiTheme="majorBidi" w:eastAsia="Times New Roman" w:hAnsiTheme="majorBidi" w:cstheme="majorBidi"/>
          <w:lang w:eastAsia="hr-HR"/>
        </w:rPr>
        <w:t xml:space="preserve"> vode za piće odgovarajuće kakvoće u skladu s njegovim potrebama</w:t>
      </w:r>
      <w:r w:rsidR="004A35CC" w:rsidRPr="00095713">
        <w:rPr>
          <w:rFonts w:asciiTheme="majorBidi" w:eastAsia="Times New Roman" w:hAnsiTheme="majorBidi" w:cstheme="majorBidi"/>
          <w:lang w:eastAsia="hr-HR"/>
        </w:rPr>
        <w:t>.</w:t>
      </w:r>
    </w:p>
    <w:p w14:paraId="28084229" w14:textId="544210AA" w:rsidR="002503BE" w:rsidRPr="00095713" w:rsidRDefault="003E5284" w:rsidP="009A27A3">
      <w:pPr>
        <w:pStyle w:val="Odlomakpopisa"/>
        <w:numPr>
          <w:ilvl w:val="0"/>
          <w:numId w:val="9"/>
        </w:numPr>
        <w:shd w:val="clear" w:color="auto" w:fill="FFFFFF"/>
        <w:spacing w:after="0"/>
        <w:ind w:left="0" w:firstLine="0"/>
        <w:jc w:val="both"/>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Prostor</w:t>
      </w:r>
      <w:r w:rsidR="002503BE" w:rsidRPr="00095713">
        <w:rPr>
          <w:rFonts w:asciiTheme="majorBidi" w:eastAsia="Times New Roman" w:hAnsiTheme="majorBidi" w:cstheme="majorBidi"/>
          <w:lang w:eastAsia="hr-HR"/>
        </w:rPr>
        <w:t xml:space="preserve"> u kojima se </w:t>
      </w:r>
      <w:r w:rsidR="00C846A9" w:rsidRPr="00095713">
        <w:rPr>
          <w:rFonts w:asciiTheme="majorBidi" w:eastAsia="Times New Roman" w:hAnsiTheme="majorBidi" w:cstheme="majorBidi"/>
          <w:lang w:eastAsia="hr-HR"/>
        </w:rPr>
        <w:t>kućni ljubimac</w:t>
      </w:r>
      <w:r w:rsidR="002503BE" w:rsidRPr="00095713">
        <w:rPr>
          <w:rFonts w:asciiTheme="majorBidi" w:eastAsia="Times New Roman" w:hAnsiTheme="majorBidi" w:cstheme="majorBidi"/>
          <w:lang w:eastAsia="hr-HR"/>
        </w:rPr>
        <w:t xml:space="preserve"> hrani i napaja, kao i opremu za hranjenje i napajanje, potrebno je održavati čistima, a oprema za napajanje i hranjenje mora biti izvedena tako da </w:t>
      </w:r>
      <w:r w:rsidR="00C846A9" w:rsidRPr="00095713">
        <w:rPr>
          <w:rFonts w:asciiTheme="majorBidi" w:eastAsia="Times New Roman" w:hAnsiTheme="majorBidi" w:cstheme="majorBidi"/>
          <w:lang w:eastAsia="hr-HR"/>
        </w:rPr>
        <w:t>kućni ljubimci</w:t>
      </w:r>
      <w:r w:rsidR="002503BE" w:rsidRPr="00095713">
        <w:rPr>
          <w:rFonts w:asciiTheme="majorBidi" w:eastAsia="Times New Roman" w:hAnsiTheme="majorBidi" w:cstheme="majorBidi"/>
          <w:lang w:eastAsia="hr-HR"/>
        </w:rPr>
        <w:t xml:space="preserve"> mogu uzimati hranu i vodu na način primjeren njihovoj vrsti, stanju i dobi</w:t>
      </w:r>
      <w:r w:rsidR="004A35CC" w:rsidRPr="00095713">
        <w:rPr>
          <w:rFonts w:asciiTheme="majorBidi" w:eastAsia="Times New Roman" w:hAnsiTheme="majorBidi" w:cstheme="majorBidi"/>
          <w:lang w:eastAsia="hr-HR"/>
        </w:rPr>
        <w:t>.</w:t>
      </w:r>
    </w:p>
    <w:p w14:paraId="445683B9" w14:textId="77777777" w:rsidR="00CA73B7" w:rsidRPr="00095713" w:rsidRDefault="00CA73B7" w:rsidP="00882C78">
      <w:pPr>
        <w:shd w:val="clear" w:color="auto" w:fill="FFFFFF"/>
        <w:spacing w:after="0"/>
        <w:jc w:val="both"/>
        <w:textAlignment w:val="baseline"/>
        <w:rPr>
          <w:rFonts w:asciiTheme="majorBidi" w:eastAsia="Times New Roman" w:hAnsiTheme="majorBidi" w:cstheme="majorBidi"/>
          <w:lang w:eastAsia="hr-HR"/>
        </w:rPr>
      </w:pPr>
    </w:p>
    <w:p w14:paraId="1156CDF8" w14:textId="44C34399" w:rsidR="00345220" w:rsidRPr="000F28A2" w:rsidRDefault="00345220" w:rsidP="00882C78">
      <w:pPr>
        <w:shd w:val="clear" w:color="auto" w:fill="FFFFFF"/>
        <w:spacing w:after="0"/>
        <w:jc w:val="center"/>
        <w:textAlignment w:val="baseline"/>
        <w:rPr>
          <w:rFonts w:asciiTheme="majorBidi" w:eastAsia="Times New Roman" w:hAnsiTheme="majorBidi" w:cstheme="majorBidi"/>
          <w:bCs/>
          <w:i/>
          <w:lang w:eastAsia="hr-HR"/>
        </w:rPr>
      </w:pPr>
      <w:r w:rsidRPr="000F28A2">
        <w:rPr>
          <w:rFonts w:asciiTheme="majorBidi" w:eastAsia="Times New Roman" w:hAnsiTheme="majorBidi" w:cstheme="majorBidi"/>
          <w:bCs/>
          <w:i/>
          <w:lang w:eastAsia="hr-HR"/>
        </w:rPr>
        <w:t>Držanje pasa</w:t>
      </w:r>
    </w:p>
    <w:p w14:paraId="2DCC098C" w14:textId="77777777" w:rsidR="00345220" w:rsidRPr="00095713" w:rsidRDefault="00345220" w:rsidP="00882C78">
      <w:pPr>
        <w:shd w:val="clear" w:color="auto" w:fill="FFFFFF"/>
        <w:spacing w:after="0"/>
        <w:jc w:val="center"/>
        <w:textAlignment w:val="baseline"/>
        <w:rPr>
          <w:rFonts w:asciiTheme="majorBidi" w:eastAsia="Times New Roman" w:hAnsiTheme="majorBidi" w:cstheme="majorBidi"/>
          <w:lang w:eastAsia="hr-HR"/>
        </w:rPr>
      </w:pPr>
    </w:p>
    <w:p w14:paraId="4832572F" w14:textId="2281F39E" w:rsidR="00345220" w:rsidRPr="00095713" w:rsidRDefault="00345220" w:rsidP="00882C78">
      <w:pPr>
        <w:shd w:val="clear" w:color="auto" w:fill="FFFFFF"/>
        <w:spacing w:after="0"/>
        <w:jc w:val="center"/>
        <w:textAlignment w:val="baseline"/>
        <w:rPr>
          <w:rFonts w:asciiTheme="majorBidi" w:eastAsia="Times New Roman" w:hAnsiTheme="majorBidi" w:cstheme="majorBidi"/>
          <w:b/>
          <w:bCs/>
          <w:lang w:eastAsia="hr-HR"/>
        </w:rPr>
      </w:pPr>
      <w:r w:rsidRPr="00095713">
        <w:rPr>
          <w:rFonts w:asciiTheme="majorBidi" w:eastAsia="Times New Roman" w:hAnsiTheme="majorBidi" w:cstheme="majorBidi"/>
          <w:b/>
          <w:bCs/>
          <w:lang w:eastAsia="hr-HR"/>
        </w:rPr>
        <w:t xml:space="preserve">Članak </w:t>
      </w:r>
      <w:r w:rsidR="000F28A2">
        <w:rPr>
          <w:rFonts w:asciiTheme="majorBidi" w:eastAsia="Times New Roman" w:hAnsiTheme="majorBidi" w:cstheme="majorBidi"/>
          <w:b/>
          <w:bCs/>
          <w:lang w:eastAsia="hr-HR"/>
        </w:rPr>
        <w:t>7</w:t>
      </w:r>
      <w:r w:rsidRPr="00095713">
        <w:rPr>
          <w:rFonts w:asciiTheme="majorBidi" w:eastAsia="Times New Roman" w:hAnsiTheme="majorBidi" w:cstheme="majorBidi"/>
          <w:b/>
          <w:bCs/>
          <w:lang w:eastAsia="hr-HR"/>
        </w:rPr>
        <w:t>.</w:t>
      </w:r>
    </w:p>
    <w:p w14:paraId="2CDAEABB" w14:textId="44BA5C57" w:rsidR="00345220" w:rsidRPr="00095713" w:rsidRDefault="00345220" w:rsidP="009A27A3">
      <w:pPr>
        <w:pStyle w:val="Odlomakpopisa"/>
        <w:numPr>
          <w:ilvl w:val="0"/>
          <w:numId w:val="10"/>
        </w:numPr>
        <w:shd w:val="clear" w:color="auto" w:fill="FFFFFF"/>
        <w:tabs>
          <w:tab w:val="left" w:pos="709"/>
        </w:tabs>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Pas se ne smije držati vezan, </w:t>
      </w:r>
      <w:r w:rsidR="00C846A9" w:rsidRPr="00095713">
        <w:rPr>
          <w:rFonts w:asciiTheme="majorBidi" w:eastAsia="Times New Roman" w:hAnsiTheme="majorBidi" w:cstheme="majorBidi"/>
          <w:lang w:eastAsia="hr-HR"/>
        </w:rPr>
        <w:t>osim u iznimnim situacijama kada ograđivanje dijela dvorišta nije izvedivo. U tom slučaju pas se može vezati na način da mu je omogućeno kretanje</w:t>
      </w:r>
      <w:r w:rsidR="0002707E" w:rsidRPr="00095713">
        <w:rPr>
          <w:rFonts w:asciiTheme="majorBidi" w:eastAsia="Times New Roman" w:hAnsiTheme="majorBidi" w:cstheme="majorBidi"/>
          <w:lang w:eastAsia="hr-HR"/>
        </w:rPr>
        <w:t xml:space="preserve"> </w:t>
      </w:r>
      <w:r w:rsidR="00C846A9" w:rsidRPr="00095713">
        <w:rPr>
          <w:rFonts w:asciiTheme="majorBidi" w:eastAsia="Times New Roman" w:hAnsiTheme="majorBidi" w:cstheme="majorBidi"/>
          <w:lang w:eastAsia="hr-HR"/>
        </w:rPr>
        <w:t xml:space="preserve">u radijusu </w:t>
      </w:r>
      <w:r w:rsidR="0002707E" w:rsidRPr="00095713">
        <w:rPr>
          <w:rFonts w:asciiTheme="majorBidi" w:eastAsia="Times New Roman" w:hAnsiTheme="majorBidi" w:cstheme="majorBidi"/>
          <w:lang w:eastAsia="hr-HR"/>
        </w:rPr>
        <w:t xml:space="preserve">od </w:t>
      </w:r>
      <w:r w:rsidR="00C846A9" w:rsidRPr="00095713">
        <w:rPr>
          <w:rFonts w:asciiTheme="majorBidi" w:eastAsia="Times New Roman" w:hAnsiTheme="majorBidi" w:cstheme="majorBidi"/>
          <w:lang w:eastAsia="hr-HR"/>
        </w:rPr>
        <w:t>5 m, a sredstvo vezanja i ogrlica moraju biti od  takvog materijala da psu ne na</w:t>
      </w:r>
      <w:r w:rsidR="00605A3D" w:rsidRPr="00095713">
        <w:rPr>
          <w:rFonts w:asciiTheme="majorBidi" w:eastAsia="Times New Roman" w:hAnsiTheme="majorBidi" w:cstheme="majorBidi"/>
          <w:lang w:eastAsia="hr-HR"/>
        </w:rPr>
        <w:t>n</w:t>
      </w:r>
      <w:r w:rsidR="00C846A9" w:rsidRPr="00095713">
        <w:rPr>
          <w:rFonts w:asciiTheme="majorBidi" w:eastAsia="Times New Roman" w:hAnsiTheme="majorBidi" w:cstheme="majorBidi"/>
          <w:lang w:eastAsia="hr-HR"/>
        </w:rPr>
        <w:t xml:space="preserve">ose boli ili ozljede, te da se sredstvo vezanja ne može omotati i samim time skratiti na manje od 5m. </w:t>
      </w:r>
      <w:r w:rsidRPr="00095713">
        <w:rPr>
          <w:rFonts w:asciiTheme="majorBidi" w:eastAsia="Times New Roman" w:hAnsiTheme="majorBidi" w:cstheme="majorBidi"/>
          <w:lang w:eastAsia="hr-HR"/>
        </w:rPr>
        <w:t xml:space="preserve"> </w:t>
      </w:r>
    </w:p>
    <w:p w14:paraId="27E1AE25" w14:textId="5CCFD010" w:rsidR="00B35552" w:rsidRPr="00095713" w:rsidRDefault="00345220" w:rsidP="009A27A3">
      <w:pPr>
        <w:pStyle w:val="Odlomakpopisa"/>
        <w:numPr>
          <w:ilvl w:val="0"/>
          <w:numId w:val="10"/>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Ako se pas trajno smješta u dvorištu, vrtu ili drugom ograđeno</w:t>
      </w:r>
      <w:r w:rsidR="008224F1" w:rsidRPr="00095713">
        <w:rPr>
          <w:rFonts w:asciiTheme="majorBidi" w:eastAsia="Times New Roman" w:hAnsiTheme="majorBidi" w:cstheme="majorBidi"/>
          <w:lang w:eastAsia="hr-HR"/>
        </w:rPr>
        <w:t>m</w:t>
      </w:r>
      <w:r w:rsidRPr="00095713">
        <w:rPr>
          <w:rFonts w:asciiTheme="majorBidi" w:eastAsia="Times New Roman" w:hAnsiTheme="majorBidi" w:cstheme="majorBidi"/>
          <w:lang w:eastAsia="hr-HR"/>
        </w:rPr>
        <w:t xml:space="preserve"> otvorenom prostoru, psu se mora osigurati kućica</w:t>
      </w:r>
      <w:r w:rsidR="00DC603F" w:rsidRPr="00095713">
        <w:rPr>
          <w:rFonts w:asciiTheme="majorBidi" w:eastAsia="Times New Roman" w:hAnsiTheme="majorBidi" w:cstheme="majorBidi"/>
          <w:lang w:eastAsia="hr-HR"/>
        </w:rPr>
        <w:t xml:space="preserve"> i/ili nastamba</w:t>
      </w:r>
      <w:r w:rsidRPr="00095713">
        <w:rPr>
          <w:rFonts w:asciiTheme="majorBidi" w:eastAsia="Times New Roman" w:hAnsiTheme="majorBidi" w:cstheme="majorBidi"/>
          <w:lang w:eastAsia="hr-HR"/>
        </w:rPr>
        <w:t xml:space="preserve"> koja mora biti primjerena veličini psa tako da pas može u njoj ležat</w:t>
      </w:r>
      <w:r w:rsidR="004E0D64" w:rsidRPr="00095713">
        <w:rPr>
          <w:rFonts w:asciiTheme="majorBidi" w:eastAsia="Times New Roman" w:hAnsiTheme="majorBidi" w:cstheme="majorBidi"/>
          <w:lang w:eastAsia="hr-HR"/>
        </w:rPr>
        <w:t>i, stajati uspravno, okrenuti se i njegovati</w:t>
      </w:r>
      <w:r w:rsidR="007A3CD5" w:rsidRPr="00095713">
        <w:rPr>
          <w:rFonts w:asciiTheme="majorBidi" w:eastAsia="Times New Roman" w:hAnsiTheme="majorBidi" w:cstheme="majorBidi"/>
          <w:lang w:eastAsia="hr-HR"/>
        </w:rPr>
        <w:t>,</w:t>
      </w:r>
      <w:r w:rsidR="004E0D64" w:rsidRPr="00095713">
        <w:rPr>
          <w:rFonts w:asciiTheme="majorBidi" w:eastAsia="Times New Roman" w:hAnsiTheme="majorBidi" w:cstheme="majorBidi"/>
          <w:lang w:eastAsia="hr-HR"/>
        </w:rPr>
        <w:t xml:space="preserve"> te u njoj mora biti zaštićen od nepovoljnih vremenskih utjecaja, a otvori na kućici moraju biti dovoljno veliki da pas može nesmetano prolaziti i </w:t>
      </w:r>
      <w:r w:rsidR="00810553" w:rsidRPr="00095713">
        <w:rPr>
          <w:rFonts w:asciiTheme="majorBidi" w:eastAsia="Times New Roman" w:hAnsiTheme="majorBidi" w:cstheme="majorBidi"/>
          <w:lang w:eastAsia="hr-HR"/>
        </w:rPr>
        <w:t>pozicionirati</w:t>
      </w:r>
      <w:r w:rsidR="004E0D64" w:rsidRPr="00095713">
        <w:rPr>
          <w:rFonts w:asciiTheme="majorBidi" w:eastAsia="Times New Roman" w:hAnsiTheme="majorBidi" w:cstheme="majorBidi"/>
          <w:lang w:eastAsia="hr-HR"/>
        </w:rPr>
        <w:t xml:space="preserve"> na način da je </w:t>
      </w:r>
      <w:r w:rsidR="00810553" w:rsidRPr="00095713">
        <w:rPr>
          <w:rFonts w:asciiTheme="majorBidi" w:eastAsia="Times New Roman" w:hAnsiTheme="majorBidi" w:cstheme="majorBidi"/>
          <w:lang w:eastAsia="hr-HR"/>
        </w:rPr>
        <w:t>zaštićen</w:t>
      </w:r>
      <w:r w:rsidR="004E0D64" w:rsidRPr="00095713">
        <w:rPr>
          <w:rFonts w:asciiTheme="majorBidi" w:eastAsia="Times New Roman" w:hAnsiTheme="majorBidi" w:cstheme="majorBidi"/>
          <w:lang w:eastAsia="hr-HR"/>
        </w:rPr>
        <w:t xml:space="preserve"> od vremenskih neprilika. </w:t>
      </w:r>
    </w:p>
    <w:p w14:paraId="4CDD9399" w14:textId="07998721" w:rsidR="00B35552" w:rsidRPr="00095713" w:rsidRDefault="00763F43" w:rsidP="009A27A3">
      <w:pPr>
        <w:pStyle w:val="Odlomakpopisa"/>
        <w:numPr>
          <w:ilvl w:val="0"/>
          <w:numId w:val="10"/>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Posjednik koji psa drži u stanu ili kući bez okućnice, trajno vezanog ili ga trajno drži u prostorima poput kaveza ili boksa ili u dijelu dvorišta bez onemogućavanja slobodnog kretanja izvan tog prostora, </w:t>
      </w:r>
      <w:r w:rsidR="00B35552" w:rsidRPr="00095713">
        <w:rPr>
          <w:rFonts w:asciiTheme="majorBidi" w:eastAsia="Times New Roman" w:hAnsiTheme="majorBidi" w:cstheme="majorBidi"/>
          <w:lang w:eastAsia="hr-HR"/>
        </w:rPr>
        <w:t xml:space="preserve">dužan ga je svakodnevno izvoditi radi obavljanja nužde i zadovoljenja dnevnih i fizičkih aktivnosti. </w:t>
      </w:r>
    </w:p>
    <w:p w14:paraId="0952BEF8" w14:textId="758F8C0C" w:rsidR="00F10B3B" w:rsidRPr="00095713" w:rsidRDefault="00257D0A" w:rsidP="009A27A3">
      <w:pPr>
        <w:pStyle w:val="Odlomakpopisa"/>
        <w:numPr>
          <w:ilvl w:val="0"/>
          <w:numId w:val="10"/>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Posjednik </w:t>
      </w:r>
      <w:r w:rsidR="00F10B3B" w:rsidRPr="00095713">
        <w:rPr>
          <w:rFonts w:asciiTheme="majorBidi" w:eastAsia="Times New Roman" w:hAnsiTheme="majorBidi" w:cstheme="majorBidi"/>
          <w:lang w:eastAsia="hr-HR"/>
        </w:rPr>
        <w:t>na vidnome mjestu</w:t>
      </w:r>
      <w:r w:rsidRPr="00095713">
        <w:rPr>
          <w:rFonts w:asciiTheme="majorBidi" w:eastAsia="Times New Roman" w:hAnsiTheme="majorBidi" w:cstheme="majorBidi"/>
          <w:lang w:eastAsia="hr-HR"/>
        </w:rPr>
        <w:t xml:space="preserve"> mora</w:t>
      </w:r>
      <w:r w:rsidR="00F10B3B" w:rsidRPr="00095713">
        <w:rPr>
          <w:rFonts w:asciiTheme="majorBidi" w:eastAsia="Times New Roman" w:hAnsiTheme="majorBidi" w:cstheme="majorBidi"/>
          <w:lang w:eastAsia="hr-HR"/>
        </w:rPr>
        <w:t xml:space="preserve"> staviti oznaku koja upozorava na psa, te imati ispravno zvono na ulaznim dvorišnim ili vrtnim vratima</w:t>
      </w:r>
      <w:r w:rsidR="0002707E" w:rsidRPr="00095713">
        <w:rPr>
          <w:rFonts w:asciiTheme="majorBidi" w:eastAsia="Times New Roman" w:hAnsiTheme="majorBidi" w:cstheme="majorBidi"/>
          <w:lang w:eastAsia="hr-HR"/>
        </w:rPr>
        <w:t>.</w:t>
      </w:r>
    </w:p>
    <w:p w14:paraId="044862F9" w14:textId="77777777" w:rsidR="005817E0" w:rsidRPr="00095713" w:rsidRDefault="005817E0" w:rsidP="009A27A3">
      <w:pPr>
        <w:pStyle w:val="Odlomakpopisa"/>
        <w:numPr>
          <w:ilvl w:val="0"/>
          <w:numId w:val="10"/>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Posjednik opasnoga psa mora ga držati u zatvorenom prostoru iz kojega ne može pobjeći, a vrata u prostor u kojemu se nalazi takav pas moraju biti zaključana. </w:t>
      </w:r>
    </w:p>
    <w:p w14:paraId="1C42D391" w14:textId="62D98D0C" w:rsidR="000F28A2" w:rsidRPr="007A2DDF" w:rsidRDefault="00257D0A" w:rsidP="00C846A9">
      <w:pPr>
        <w:pStyle w:val="Odlomakpopisa"/>
        <w:numPr>
          <w:ilvl w:val="0"/>
          <w:numId w:val="10"/>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Posjednik je dužan n</w:t>
      </w:r>
      <w:r w:rsidR="005817E0" w:rsidRPr="00095713">
        <w:rPr>
          <w:rFonts w:asciiTheme="majorBidi" w:eastAsia="Times New Roman" w:hAnsiTheme="majorBidi" w:cstheme="majorBidi"/>
          <w:lang w:eastAsia="hr-HR"/>
        </w:rPr>
        <w:t xml:space="preserve">a ulazu u prostor u kojem se nalazi opasan pas </w:t>
      </w:r>
      <w:r w:rsidRPr="00095713">
        <w:rPr>
          <w:rFonts w:asciiTheme="majorBidi" w:eastAsia="Times New Roman" w:hAnsiTheme="majorBidi" w:cstheme="majorBidi"/>
          <w:lang w:eastAsia="hr-HR"/>
        </w:rPr>
        <w:t>staviti</w:t>
      </w:r>
      <w:r w:rsidR="005817E0" w:rsidRPr="00095713">
        <w:rPr>
          <w:rFonts w:asciiTheme="majorBidi" w:eastAsia="Times New Roman" w:hAnsiTheme="majorBidi" w:cstheme="majorBidi"/>
          <w:lang w:eastAsia="hr-HR"/>
        </w:rPr>
        <w:t xml:space="preserve"> vidljivo istaknuto upozorenje: „OPASAN PAS“. </w:t>
      </w:r>
    </w:p>
    <w:p w14:paraId="0A65D9F5" w14:textId="77777777" w:rsidR="000F28A2" w:rsidRPr="00095713" w:rsidRDefault="000F28A2" w:rsidP="00C846A9">
      <w:pPr>
        <w:pStyle w:val="Odlomakpopisa"/>
        <w:shd w:val="clear" w:color="auto" w:fill="FFFFFF"/>
        <w:spacing w:after="0"/>
        <w:ind w:left="0"/>
        <w:jc w:val="both"/>
        <w:textAlignment w:val="baseline"/>
        <w:rPr>
          <w:rFonts w:asciiTheme="majorBidi" w:eastAsia="Times New Roman" w:hAnsiTheme="majorBidi" w:cstheme="majorBidi"/>
          <w:lang w:eastAsia="hr-HR"/>
        </w:rPr>
      </w:pPr>
    </w:p>
    <w:p w14:paraId="58263F9C" w14:textId="5541236B" w:rsidR="004E0D64" w:rsidRPr="000F28A2" w:rsidRDefault="004E0D64" w:rsidP="00882C78">
      <w:pPr>
        <w:shd w:val="clear" w:color="auto" w:fill="FFFFFF"/>
        <w:spacing w:after="0"/>
        <w:jc w:val="center"/>
        <w:textAlignment w:val="baseline"/>
        <w:rPr>
          <w:rFonts w:asciiTheme="majorBidi" w:eastAsia="Times New Roman" w:hAnsiTheme="majorBidi" w:cstheme="majorBidi"/>
          <w:bCs/>
          <w:i/>
          <w:lang w:eastAsia="hr-HR"/>
        </w:rPr>
      </w:pPr>
      <w:r w:rsidRPr="000F28A2">
        <w:rPr>
          <w:rFonts w:asciiTheme="majorBidi" w:eastAsia="Times New Roman" w:hAnsiTheme="majorBidi" w:cstheme="majorBidi"/>
          <w:bCs/>
          <w:i/>
          <w:lang w:eastAsia="hr-HR"/>
        </w:rPr>
        <w:t xml:space="preserve">Kretanje kućnih ljubimaca i uvjeti izvođenja kućnih ljubimaca </w:t>
      </w:r>
    </w:p>
    <w:p w14:paraId="2E30C11E" w14:textId="0445D53B" w:rsidR="004E0D64" w:rsidRPr="000F28A2" w:rsidRDefault="004E0D64" w:rsidP="00882C78">
      <w:pPr>
        <w:shd w:val="clear" w:color="auto" w:fill="FFFFFF"/>
        <w:spacing w:after="0"/>
        <w:jc w:val="center"/>
        <w:textAlignment w:val="baseline"/>
        <w:rPr>
          <w:rFonts w:asciiTheme="majorBidi" w:eastAsia="Times New Roman" w:hAnsiTheme="majorBidi" w:cstheme="majorBidi"/>
          <w:bCs/>
          <w:i/>
          <w:lang w:eastAsia="hr-HR"/>
        </w:rPr>
      </w:pPr>
      <w:r w:rsidRPr="000F28A2">
        <w:rPr>
          <w:rFonts w:asciiTheme="majorBidi" w:eastAsia="Times New Roman" w:hAnsiTheme="majorBidi" w:cstheme="majorBidi"/>
          <w:bCs/>
          <w:i/>
          <w:lang w:eastAsia="hr-HR"/>
        </w:rPr>
        <w:t>na javne površine</w:t>
      </w:r>
    </w:p>
    <w:p w14:paraId="76AB714C" w14:textId="77777777" w:rsidR="004E0D64" w:rsidRPr="00095713" w:rsidRDefault="004E0D64" w:rsidP="00882C78">
      <w:pPr>
        <w:shd w:val="clear" w:color="auto" w:fill="FFFFFF"/>
        <w:spacing w:after="0"/>
        <w:jc w:val="center"/>
        <w:textAlignment w:val="baseline"/>
        <w:rPr>
          <w:rFonts w:asciiTheme="majorBidi" w:eastAsia="Times New Roman" w:hAnsiTheme="majorBidi" w:cstheme="majorBidi"/>
          <w:lang w:eastAsia="hr-HR"/>
        </w:rPr>
      </w:pPr>
    </w:p>
    <w:p w14:paraId="21329CC2" w14:textId="386F305C" w:rsidR="004E0D64" w:rsidRPr="00095713" w:rsidRDefault="004E0D64" w:rsidP="00882C78">
      <w:pPr>
        <w:shd w:val="clear" w:color="auto" w:fill="FFFFFF"/>
        <w:spacing w:after="0"/>
        <w:jc w:val="center"/>
        <w:textAlignment w:val="baseline"/>
        <w:rPr>
          <w:rFonts w:asciiTheme="majorBidi" w:eastAsia="Times New Roman" w:hAnsiTheme="majorBidi" w:cstheme="majorBidi"/>
          <w:b/>
          <w:bCs/>
          <w:lang w:eastAsia="hr-HR"/>
        </w:rPr>
      </w:pPr>
      <w:r w:rsidRPr="00095713">
        <w:rPr>
          <w:rFonts w:asciiTheme="majorBidi" w:eastAsia="Times New Roman" w:hAnsiTheme="majorBidi" w:cstheme="majorBidi"/>
          <w:b/>
          <w:bCs/>
          <w:lang w:eastAsia="hr-HR"/>
        </w:rPr>
        <w:t xml:space="preserve">Članak </w:t>
      </w:r>
      <w:r w:rsidR="000F28A2">
        <w:rPr>
          <w:rFonts w:asciiTheme="majorBidi" w:eastAsia="Times New Roman" w:hAnsiTheme="majorBidi" w:cstheme="majorBidi"/>
          <w:b/>
          <w:bCs/>
          <w:lang w:eastAsia="hr-HR"/>
        </w:rPr>
        <w:t>8</w:t>
      </w:r>
      <w:r w:rsidRPr="00095713">
        <w:rPr>
          <w:rFonts w:asciiTheme="majorBidi" w:eastAsia="Times New Roman" w:hAnsiTheme="majorBidi" w:cstheme="majorBidi"/>
          <w:b/>
          <w:bCs/>
          <w:lang w:eastAsia="hr-HR"/>
        </w:rPr>
        <w:t xml:space="preserve">. </w:t>
      </w:r>
    </w:p>
    <w:p w14:paraId="0600A312" w14:textId="0D222F39" w:rsidR="004E0D64" w:rsidRPr="00095713" w:rsidRDefault="00672438" w:rsidP="00882C78">
      <w:pPr>
        <w:pStyle w:val="Odlomakpopisa"/>
        <w:shd w:val="clear" w:color="auto" w:fill="FFFFFF"/>
        <w:spacing w:after="0"/>
        <w:ind w:left="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ab/>
      </w:r>
      <w:r w:rsidR="004E0D64" w:rsidRPr="00095713">
        <w:rPr>
          <w:rFonts w:asciiTheme="majorBidi" w:eastAsia="Times New Roman" w:hAnsiTheme="majorBidi" w:cstheme="majorBidi"/>
          <w:lang w:eastAsia="hr-HR"/>
        </w:rPr>
        <w:t>Posjednik je dužan osigurati nesmetano kretanje kućnog ljubimca</w:t>
      </w:r>
      <w:r w:rsidR="00DC603F" w:rsidRPr="00095713">
        <w:rPr>
          <w:rFonts w:asciiTheme="majorBidi" w:eastAsia="Times New Roman" w:hAnsiTheme="majorBidi" w:cstheme="majorBidi"/>
          <w:lang w:eastAsia="hr-HR"/>
        </w:rPr>
        <w:t xml:space="preserve"> uz obvezan nadzor posjednika i s opremom kojom se osigurava kretanje na način da se ne ugrožava zdravlje i sigurnost ljudi i drugih životinja.</w:t>
      </w:r>
    </w:p>
    <w:p w14:paraId="2BB15A37" w14:textId="77777777" w:rsidR="00D10ECD" w:rsidRPr="00095713" w:rsidRDefault="00D10ECD" w:rsidP="00882C78">
      <w:pPr>
        <w:shd w:val="clear" w:color="auto" w:fill="FFFFFF"/>
        <w:spacing w:after="0"/>
        <w:jc w:val="center"/>
        <w:textAlignment w:val="baseline"/>
        <w:rPr>
          <w:rFonts w:asciiTheme="majorBidi" w:eastAsia="Times New Roman" w:hAnsiTheme="majorBidi" w:cstheme="majorBidi"/>
          <w:b/>
          <w:bCs/>
          <w:lang w:eastAsia="hr-HR"/>
        </w:rPr>
      </w:pPr>
    </w:p>
    <w:p w14:paraId="486A34B0" w14:textId="1D823997" w:rsidR="004E0D64" w:rsidRPr="00095713" w:rsidRDefault="004E0D64" w:rsidP="00882C78">
      <w:pPr>
        <w:shd w:val="clear" w:color="auto" w:fill="FFFFFF"/>
        <w:spacing w:after="0"/>
        <w:jc w:val="center"/>
        <w:textAlignment w:val="baseline"/>
        <w:rPr>
          <w:rFonts w:asciiTheme="majorBidi" w:eastAsia="Times New Roman" w:hAnsiTheme="majorBidi" w:cstheme="majorBidi"/>
          <w:b/>
          <w:bCs/>
          <w:lang w:eastAsia="hr-HR"/>
        </w:rPr>
      </w:pPr>
      <w:r w:rsidRPr="00095713">
        <w:rPr>
          <w:rFonts w:asciiTheme="majorBidi" w:eastAsia="Times New Roman" w:hAnsiTheme="majorBidi" w:cstheme="majorBidi"/>
          <w:b/>
          <w:bCs/>
          <w:lang w:eastAsia="hr-HR"/>
        </w:rPr>
        <w:t xml:space="preserve">Članak </w:t>
      </w:r>
      <w:r w:rsidR="000F28A2">
        <w:rPr>
          <w:rFonts w:asciiTheme="majorBidi" w:eastAsia="Times New Roman" w:hAnsiTheme="majorBidi" w:cstheme="majorBidi"/>
          <w:b/>
          <w:bCs/>
          <w:lang w:eastAsia="hr-HR"/>
        </w:rPr>
        <w:t>9</w:t>
      </w:r>
      <w:r w:rsidRPr="00095713">
        <w:rPr>
          <w:rFonts w:asciiTheme="majorBidi" w:eastAsia="Times New Roman" w:hAnsiTheme="majorBidi" w:cstheme="majorBidi"/>
          <w:b/>
          <w:bCs/>
          <w:lang w:eastAsia="hr-HR"/>
        </w:rPr>
        <w:t xml:space="preserve">. </w:t>
      </w:r>
    </w:p>
    <w:p w14:paraId="36C8FCF5" w14:textId="494BD7BC" w:rsidR="004E0D64" w:rsidRPr="00095713" w:rsidRDefault="004E0D64" w:rsidP="009A27A3">
      <w:pPr>
        <w:pStyle w:val="Odlomakpopisa"/>
        <w:numPr>
          <w:ilvl w:val="0"/>
          <w:numId w:val="27"/>
        </w:numPr>
        <w:shd w:val="clear" w:color="auto" w:fill="FFFFFF"/>
        <w:spacing w:after="0"/>
        <w:ind w:left="142"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Pse se smije izvoditi na javne površine ako su označeni mikročipom</w:t>
      </w:r>
      <w:r w:rsidR="000F28A2">
        <w:rPr>
          <w:rFonts w:asciiTheme="majorBidi" w:eastAsia="Times New Roman" w:hAnsiTheme="majorBidi" w:cstheme="majorBidi"/>
          <w:lang w:eastAsia="hr-HR"/>
        </w:rPr>
        <w:t xml:space="preserve"> i redovito cijepljeni</w:t>
      </w:r>
      <w:r w:rsidRPr="00095713">
        <w:rPr>
          <w:rFonts w:asciiTheme="majorBidi" w:eastAsia="Times New Roman" w:hAnsiTheme="majorBidi" w:cstheme="majorBidi"/>
          <w:lang w:eastAsia="hr-HR"/>
        </w:rPr>
        <w:t>, na povod</w:t>
      </w:r>
      <w:r w:rsidR="00EE37F2" w:rsidRPr="00095713">
        <w:rPr>
          <w:rFonts w:asciiTheme="majorBidi" w:eastAsia="Times New Roman" w:hAnsiTheme="majorBidi" w:cstheme="majorBidi"/>
          <w:lang w:eastAsia="hr-HR"/>
        </w:rPr>
        <w:t>niku</w:t>
      </w:r>
      <w:r w:rsidRPr="00095713">
        <w:rPr>
          <w:rFonts w:asciiTheme="majorBidi" w:eastAsia="Times New Roman" w:hAnsiTheme="majorBidi" w:cstheme="majorBidi"/>
          <w:lang w:eastAsia="hr-HR"/>
        </w:rPr>
        <w:t xml:space="preserve"> i pod nadzorom Posjednika. </w:t>
      </w:r>
    </w:p>
    <w:p w14:paraId="0DABE43B" w14:textId="1D81ADAA" w:rsidR="004E0D64" w:rsidRPr="00095713" w:rsidRDefault="004E0D64" w:rsidP="009A27A3">
      <w:pPr>
        <w:pStyle w:val="Odlomakpopisa"/>
        <w:numPr>
          <w:ilvl w:val="0"/>
          <w:numId w:val="27"/>
        </w:numPr>
        <w:shd w:val="clear" w:color="auto" w:fill="FFFFFF"/>
        <w:spacing w:after="0"/>
        <w:ind w:left="142"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Iznimno od stavka 1. ovog članka, kućni ljubimci </w:t>
      </w:r>
      <w:r w:rsidR="0002707E" w:rsidRPr="00095713">
        <w:rPr>
          <w:rFonts w:asciiTheme="majorBidi" w:eastAsia="Times New Roman" w:hAnsiTheme="majorBidi" w:cstheme="majorBidi"/>
          <w:lang w:eastAsia="hr-HR"/>
        </w:rPr>
        <w:t xml:space="preserve">mogu </w:t>
      </w:r>
      <w:r w:rsidR="005702A3" w:rsidRPr="00095713">
        <w:rPr>
          <w:rFonts w:asciiTheme="majorBidi" w:eastAsia="Times New Roman" w:hAnsiTheme="majorBidi" w:cstheme="majorBidi"/>
          <w:lang w:eastAsia="hr-HR"/>
        </w:rPr>
        <w:t xml:space="preserve">se </w:t>
      </w:r>
      <w:r w:rsidR="0002707E" w:rsidRPr="00095713">
        <w:rPr>
          <w:rFonts w:asciiTheme="majorBidi" w:eastAsia="Times New Roman" w:hAnsiTheme="majorBidi" w:cstheme="majorBidi"/>
          <w:lang w:eastAsia="hr-HR"/>
        </w:rPr>
        <w:t xml:space="preserve">slobodno kretati bez </w:t>
      </w:r>
      <w:r w:rsidR="00E705A0" w:rsidRPr="00095713">
        <w:rPr>
          <w:rFonts w:asciiTheme="majorBidi" w:eastAsia="Times New Roman" w:hAnsiTheme="majorBidi" w:cstheme="majorBidi"/>
          <w:lang w:eastAsia="hr-HR"/>
        </w:rPr>
        <w:t>povodnika</w:t>
      </w:r>
      <w:r w:rsidR="00081DB4" w:rsidRPr="00095713">
        <w:rPr>
          <w:rFonts w:asciiTheme="majorBidi" w:eastAsia="Times New Roman" w:hAnsiTheme="majorBidi" w:cstheme="majorBidi"/>
          <w:lang w:eastAsia="hr-HR"/>
        </w:rPr>
        <w:t>,</w:t>
      </w:r>
      <w:r w:rsidR="0002707E" w:rsidRPr="00095713">
        <w:rPr>
          <w:rFonts w:asciiTheme="majorBidi" w:eastAsia="Times New Roman" w:hAnsiTheme="majorBidi" w:cstheme="majorBidi"/>
          <w:lang w:eastAsia="hr-HR"/>
        </w:rPr>
        <w:t xml:space="preserve"> pod nadzorom posjednika</w:t>
      </w:r>
      <w:r w:rsidR="00326438" w:rsidRPr="00095713">
        <w:rPr>
          <w:rFonts w:asciiTheme="majorBidi" w:eastAsia="Times New Roman" w:hAnsiTheme="majorBidi" w:cstheme="majorBidi"/>
          <w:lang w:eastAsia="hr-HR"/>
        </w:rPr>
        <w:t xml:space="preserve">, na </w:t>
      </w:r>
      <w:r w:rsidR="000F28A2">
        <w:rPr>
          <w:rFonts w:asciiTheme="majorBidi" w:eastAsia="Times New Roman" w:hAnsiTheme="majorBidi" w:cstheme="majorBidi"/>
          <w:lang w:eastAsia="hr-HR"/>
        </w:rPr>
        <w:t>područjima na kojima to ovom Odlukom nije zabranjeno i na kojima se uobičajeno ne kreću osobe i/ili vozila. Zabranjeno je puštanje kućnih ljubimaca da samostalno šeću javnim površinama bez prisutnosti i nadzora Posjednika.</w:t>
      </w:r>
    </w:p>
    <w:p w14:paraId="6A6DE008" w14:textId="2652CE42" w:rsidR="005817E0" w:rsidRPr="00095713" w:rsidRDefault="005817E0" w:rsidP="009A27A3">
      <w:pPr>
        <w:pStyle w:val="Odlomakpopisa"/>
        <w:numPr>
          <w:ilvl w:val="0"/>
          <w:numId w:val="27"/>
        </w:numPr>
        <w:shd w:val="clear" w:color="auto" w:fill="FFFFFF"/>
        <w:spacing w:after="0"/>
        <w:ind w:left="142"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Izvođenje opasnih pasa na javne površine dopušteno je isključivo s brnjicom i na </w:t>
      </w:r>
      <w:r w:rsidR="00E705A0" w:rsidRPr="00095713">
        <w:rPr>
          <w:rFonts w:asciiTheme="majorBidi" w:eastAsia="Times New Roman" w:hAnsiTheme="majorBidi" w:cstheme="majorBidi"/>
          <w:lang w:eastAsia="hr-HR"/>
        </w:rPr>
        <w:t>povodniku.</w:t>
      </w:r>
      <w:r w:rsidRPr="00095713">
        <w:rPr>
          <w:rFonts w:asciiTheme="majorBidi" w:eastAsia="Times New Roman" w:hAnsiTheme="majorBidi" w:cstheme="majorBidi"/>
          <w:lang w:eastAsia="hr-HR"/>
        </w:rPr>
        <w:t xml:space="preserve"> </w:t>
      </w:r>
    </w:p>
    <w:p w14:paraId="4FBEF5E6" w14:textId="77777777" w:rsidR="00555E45" w:rsidRPr="00095713" w:rsidRDefault="00555E45" w:rsidP="00882C78">
      <w:pPr>
        <w:shd w:val="clear" w:color="auto" w:fill="FFFFFF"/>
        <w:spacing w:after="0"/>
        <w:jc w:val="center"/>
        <w:textAlignment w:val="baseline"/>
        <w:rPr>
          <w:rFonts w:asciiTheme="majorBidi" w:eastAsia="Times New Roman" w:hAnsiTheme="majorBidi" w:cstheme="majorBidi"/>
          <w:b/>
          <w:bCs/>
          <w:lang w:eastAsia="hr-HR"/>
        </w:rPr>
      </w:pPr>
    </w:p>
    <w:p w14:paraId="58F3A517" w14:textId="7524C6C0" w:rsidR="004E0D64" w:rsidRPr="00095713" w:rsidRDefault="004E0D64" w:rsidP="00882C78">
      <w:pPr>
        <w:shd w:val="clear" w:color="auto" w:fill="FFFFFF"/>
        <w:spacing w:after="0"/>
        <w:jc w:val="center"/>
        <w:textAlignment w:val="baseline"/>
        <w:rPr>
          <w:rFonts w:asciiTheme="majorBidi" w:eastAsia="Times New Roman" w:hAnsiTheme="majorBidi" w:cstheme="majorBidi"/>
          <w:b/>
          <w:bCs/>
          <w:lang w:eastAsia="hr-HR"/>
        </w:rPr>
      </w:pPr>
      <w:r w:rsidRPr="00095713">
        <w:rPr>
          <w:rFonts w:asciiTheme="majorBidi" w:eastAsia="Times New Roman" w:hAnsiTheme="majorBidi" w:cstheme="majorBidi"/>
          <w:b/>
          <w:bCs/>
          <w:lang w:eastAsia="hr-HR"/>
        </w:rPr>
        <w:t xml:space="preserve">Članak </w:t>
      </w:r>
      <w:r w:rsidR="000F28A2">
        <w:rPr>
          <w:rFonts w:asciiTheme="majorBidi" w:eastAsia="Times New Roman" w:hAnsiTheme="majorBidi" w:cstheme="majorBidi"/>
          <w:b/>
          <w:bCs/>
          <w:lang w:eastAsia="hr-HR"/>
        </w:rPr>
        <w:t>10</w:t>
      </w:r>
      <w:r w:rsidRPr="00095713">
        <w:rPr>
          <w:rFonts w:asciiTheme="majorBidi" w:eastAsia="Times New Roman" w:hAnsiTheme="majorBidi" w:cstheme="majorBidi"/>
          <w:b/>
          <w:bCs/>
          <w:lang w:eastAsia="hr-HR"/>
        </w:rPr>
        <w:t>.</w:t>
      </w:r>
    </w:p>
    <w:p w14:paraId="317DFABF" w14:textId="41BACF23" w:rsidR="004E0D64" w:rsidRPr="00095713" w:rsidRDefault="00672438" w:rsidP="00196A33">
      <w:pPr>
        <w:pStyle w:val="Odlomakpopisa"/>
        <w:shd w:val="clear" w:color="auto" w:fill="FFFFFF"/>
        <w:spacing w:after="0"/>
        <w:ind w:left="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ab/>
      </w:r>
      <w:r w:rsidR="004E0D64" w:rsidRPr="00095713">
        <w:rPr>
          <w:rFonts w:asciiTheme="majorBidi" w:eastAsia="Times New Roman" w:hAnsiTheme="majorBidi" w:cstheme="majorBidi"/>
          <w:lang w:eastAsia="hr-HR"/>
        </w:rPr>
        <w:t>Kretanje kućnih ljubimaca dopušteno je u prostorima i prostorijama javne namjene uz dopuštenje vlasnika, odnosno korisnika prostora, osim ako ovom Odlukom nije drugačije određeno.</w:t>
      </w:r>
      <w:r w:rsidR="00196A33" w:rsidRPr="00095713">
        <w:rPr>
          <w:rFonts w:asciiTheme="majorBidi" w:eastAsia="Times New Roman" w:hAnsiTheme="majorBidi" w:cstheme="majorBidi"/>
          <w:lang w:eastAsia="hr-HR"/>
        </w:rPr>
        <w:t xml:space="preserve"> </w:t>
      </w:r>
      <w:r w:rsidR="00EC7F72" w:rsidRPr="00095713">
        <w:rPr>
          <w:rFonts w:asciiTheme="majorBidi" w:eastAsia="Times New Roman" w:hAnsiTheme="majorBidi" w:cstheme="majorBidi"/>
          <w:lang w:eastAsia="hr-HR"/>
        </w:rPr>
        <w:lastRenderedPageBreak/>
        <w:t xml:space="preserve">Vlasnici odnosno korisnici objekta moraju na vidljivom mjestu istaknuti </w:t>
      </w:r>
      <w:r w:rsidR="004D5043" w:rsidRPr="00095713">
        <w:rPr>
          <w:rFonts w:asciiTheme="majorBidi" w:eastAsia="Times New Roman" w:hAnsiTheme="majorBidi" w:cstheme="majorBidi"/>
          <w:lang w:eastAsia="hr-HR"/>
        </w:rPr>
        <w:t>dozvolu ili zabranu ulaska kućnih ljubimaca</w:t>
      </w:r>
      <w:r w:rsidR="009F520F" w:rsidRPr="00095713">
        <w:rPr>
          <w:rFonts w:asciiTheme="majorBidi" w:eastAsia="Times New Roman" w:hAnsiTheme="majorBidi" w:cstheme="majorBidi"/>
          <w:lang w:eastAsia="hr-HR"/>
        </w:rPr>
        <w:t xml:space="preserve">. </w:t>
      </w:r>
      <w:r w:rsidR="004E0D64" w:rsidRPr="00095713">
        <w:rPr>
          <w:rFonts w:asciiTheme="majorBidi" w:eastAsia="Times New Roman" w:hAnsiTheme="majorBidi" w:cstheme="majorBidi"/>
          <w:lang w:eastAsia="hr-HR"/>
        </w:rPr>
        <w:t xml:space="preserve"> </w:t>
      </w:r>
    </w:p>
    <w:p w14:paraId="2F15BFB1" w14:textId="679FBF2E" w:rsidR="00910FCB" w:rsidRPr="00095713" w:rsidRDefault="007D23F1" w:rsidP="00882C78">
      <w:pPr>
        <w:shd w:val="clear" w:color="auto" w:fill="FFFFFF"/>
        <w:spacing w:after="0"/>
        <w:jc w:val="center"/>
        <w:textAlignment w:val="baseline"/>
        <w:rPr>
          <w:rFonts w:asciiTheme="majorBidi" w:eastAsia="Times New Roman" w:hAnsiTheme="majorBidi" w:cstheme="majorBidi"/>
          <w:b/>
          <w:bCs/>
          <w:lang w:eastAsia="hr-HR"/>
        </w:rPr>
      </w:pPr>
      <w:r w:rsidRPr="00095713">
        <w:rPr>
          <w:rFonts w:asciiTheme="majorBidi" w:eastAsia="Times New Roman" w:hAnsiTheme="majorBidi" w:cstheme="majorBidi"/>
          <w:b/>
          <w:bCs/>
          <w:lang w:eastAsia="hr-HR"/>
        </w:rPr>
        <w:t>Članak 1</w:t>
      </w:r>
      <w:r w:rsidR="00C153C5">
        <w:rPr>
          <w:rFonts w:asciiTheme="majorBidi" w:eastAsia="Times New Roman" w:hAnsiTheme="majorBidi" w:cstheme="majorBidi"/>
          <w:b/>
          <w:bCs/>
          <w:lang w:eastAsia="hr-HR"/>
        </w:rPr>
        <w:t>1</w:t>
      </w:r>
      <w:r w:rsidRPr="00095713">
        <w:rPr>
          <w:rFonts w:asciiTheme="majorBidi" w:eastAsia="Times New Roman" w:hAnsiTheme="majorBidi" w:cstheme="majorBidi"/>
          <w:b/>
          <w:bCs/>
          <w:lang w:eastAsia="hr-HR"/>
        </w:rPr>
        <w:t>.</w:t>
      </w:r>
    </w:p>
    <w:p w14:paraId="017263E7" w14:textId="7BC2C28D" w:rsidR="00EC7F72" w:rsidRDefault="00EC7F72" w:rsidP="009A27A3">
      <w:pPr>
        <w:pStyle w:val="Odlomakpopisa"/>
        <w:numPr>
          <w:ilvl w:val="0"/>
          <w:numId w:val="11"/>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Kućnim ljubimcima koji se kreću slobodno ili na povod</w:t>
      </w:r>
      <w:r w:rsidR="00EE37F2" w:rsidRPr="00095713">
        <w:rPr>
          <w:rFonts w:asciiTheme="majorBidi" w:eastAsia="Times New Roman" w:hAnsiTheme="majorBidi" w:cstheme="majorBidi"/>
          <w:lang w:eastAsia="hr-HR"/>
        </w:rPr>
        <w:t>niku</w:t>
      </w:r>
      <w:r w:rsidRPr="00095713">
        <w:rPr>
          <w:rFonts w:asciiTheme="majorBidi" w:eastAsia="Times New Roman" w:hAnsiTheme="majorBidi" w:cstheme="majorBidi"/>
          <w:lang w:eastAsia="hr-HR"/>
        </w:rPr>
        <w:t xml:space="preserve"> zabranjeno je kretanje na dječjim igralištima, cvjetnjacima, grobljima, sportskim terenima, </w:t>
      </w:r>
      <w:r w:rsidR="00C153C5">
        <w:rPr>
          <w:rFonts w:asciiTheme="majorBidi" w:eastAsia="Times New Roman" w:hAnsiTheme="majorBidi" w:cstheme="majorBidi"/>
          <w:lang w:eastAsia="hr-HR"/>
        </w:rPr>
        <w:t xml:space="preserve">rekreacijske terene, javne skupove, </w:t>
      </w:r>
      <w:r w:rsidRPr="00095713">
        <w:rPr>
          <w:rFonts w:asciiTheme="majorBidi" w:eastAsia="Times New Roman" w:hAnsiTheme="majorBidi" w:cstheme="majorBidi"/>
          <w:lang w:eastAsia="hr-HR"/>
        </w:rPr>
        <w:t xml:space="preserve">dvorištima škola i vrtića te na drugim mjestima gdje postoji opasnost ugrožavanja zdravstveno-higijenske sigurnosti i zdravlja ljudi bez dopuštenja vlasnika i dozvole korisnika prostora. </w:t>
      </w:r>
    </w:p>
    <w:p w14:paraId="79AE8D7C" w14:textId="09F0A623" w:rsidR="00C153C5" w:rsidRPr="00095713" w:rsidRDefault="00C153C5" w:rsidP="009A27A3">
      <w:pPr>
        <w:pStyle w:val="Odlomakpopisa"/>
        <w:numPr>
          <w:ilvl w:val="0"/>
          <w:numId w:val="11"/>
        </w:numPr>
        <w:shd w:val="clear" w:color="auto" w:fill="FFFFFF"/>
        <w:spacing w:after="0"/>
        <w:ind w:left="0" w:firstLine="0"/>
        <w:jc w:val="both"/>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Zbog zdravstvenih, higijenskih i drugih razloga zabranjeno je uvoditi pse u građevine javne namjene (zdravstvene, prosvjetne, vjerske, kulturne, sportske i druge objekte javne namjene) osim u edukativne svrhe i uz dozvolu odgovorne osobe.</w:t>
      </w:r>
    </w:p>
    <w:p w14:paraId="0DA73717" w14:textId="68B58F9F" w:rsidR="00EC7F72" w:rsidRPr="00095713" w:rsidRDefault="00302FA2" w:rsidP="00882C78">
      <w:p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w:t>
      </w:r>
      <w:r w:rsidR="004E3C61">
        <w:rPr>
          <w:rFonts w:asciiTheme="majorBidi" w:eastAsia="Times New Roman" w:hAnsiTheme="majorBidi" w:cstheme="majorBidi"/>
          <w:lang w:eastAsia="hr-HR"/>
        </w:rPr>
        <w:t>3</w:t>
      </w:r>
      <w:r w:rsidRPr="00095713">
        <w:rPr>
          <w:rFonts w:asciiTheme="majorBidi" w:eastAsia="Times New Roman" w:hAnsiTheme="majorBidi" w:cstheme="majorBidi"/>
          <w:lang w:eastAsia="hr-HR"/>
        </w:rPr>
        <w:t>)</w:t>
      </w:r>
      <w:r w:rsidR="00672438" w:rsidRPr="00095713">
        <w:rPr>
          <w:rFonts w:asciiTheme="majorBidi" w:eastAsia="Times New Roman" w:hAnsiTheme="majorBidi" w:cstheme="majorBidi"/>
          <w:lang w:eastAsia="hr-HR"/>
        </w:rPr>
        <w:tab/>
      </w:r>
      <w:r w:rsidR="009F520F" w:rsidRPr="00095713">
        <w:rPr>
          <w:rFonts w:asciiTheme="majorBidi" w:eastAsia="Times New Roman" w:hAnsiTheme="majorBidi" w:cstheme="majorBidi"/>
          <w:lang w:eastAsia="hr-HR"/>
        </w:rPr>
        <w:t xml:space="preserve">Iz sigurnosnih razloga: prometa, sugrađana i drugih životinja te u svrhu prevencije nekontroliranog razmnožavanja, zabranjeno je puštanje </w:t>
      </w:r>
      <w:r w:rsidR="00E53A70" w:rsidRPr="00095713">
        <w:rPr>
          <w:rFonts w:asciiTheme="majorBidi" w:eastAsia="Times New Roman" w:hAnsiTheme="majorBidi" w:cstheme="majorBidi"/>
          <w:lang w:eastAsia="hr-HR"/>
        </w:rPr>
        <w:t>kućnih ljubimaca</w:t>
      </w:r>
      <w:r w:rsidR="009F520F" w:rsidRPr="00095713">
        <w:rPr>
          <w:rFonts w:asciiTheme="majorBidi" w:eastAsia="Times New Roman" w:hAnsiTheme="majorBidi" w:cstheme="majorBidi"/>
          <w:lang w:eastAsia="hr-HR"/>
        </w:rPr>
        <w:t xml:space="preserve"> da samostalno šeću javnim površinama bez prisutnosti i nadzora posjednika. </w:t>
      </w:r>
    </w:p>
    <w:p w14:paraId="087D6C21" w14:textId="77777777" w:rsidR="00EA13E5" w:rsidRPr="00095713" w:rsidRDefault="00EA13E5" w:rsidP="00882C78">
      <w:pPr>
        <w:shd w:val="clear" w:color="auto" w:fill="FFFFFF"/>
        <w:spacing w:after="0"/>
        <w:jc w:val="both"/>
        <w:textAlignment w:val="baseline"/>
        <w:rPr>
          <w:rFonts w:asciiTheme="majorBidi" w:eastAsia="Times New Roman" w:hAnsiTheme="majorBidi" w:cstheme="majorBidi"/>
          <w:lang w:eastAsia="hr-HR"/>
        </w:rPr>
      </w:pPr>
    </w:p>
    <w:p w14:paraId="1BD58F2C" w14:textId="6BE8D646" w:rsidR="009F520F" w:rsidRPr="00095713" w:rsidRDefault="009F520F" w:rsidP="00882C78">
      <w:pPr>
        <w:shd w:val="clear" w:color="auto" w:fill="FFFFFF"/>
        <w:spacing w:after="0"/>
        <w:jc w:val="center"/>
        <w:textAlignment w:val="baseline"/>
        <w:rPr>
          <w:rFonts w:asciiTheme="majorBidi" w:eastAsia="Times New Roman" w:hAnsiTheme="majorBidi" w:cstheme="majorBidi"/>
          <w:b/>
          <w:bCs/>
          <w:lang w:eastAsia="hr-HR"/>
        </w:rPr>
      </w:pPr>
      <w:r w:rsidRPr="00095713">
        <w:rPr>
          <w:rFonts w:asciiTheme="majorBidi" w:eastAsia="Times New Roman" w:hAnsiTheme="majorBidi" w:cstheme="majorBidi"/>
          <w:b/>
          <w:bCs/>
          <w:lang w:eastAsia="hr-HR"/>
        </w:rPr>
        <w:t>Članak 1</w:t>
      </w:r>
      <w:r w:rsidR="00C153C5">
        <w:rPr>
          <w:rFonts w:asciiTheme="majorBidi" w:eastAsia="Times New Roman" w:hAnsiTheme="majorBidi" w:cstheme="majorBidi"/>
          <w:b/>
          <w:bCs/>
          <w:lang w:eastAsia="hr-HR"/>
        </w:rPr>
        <w:t>2</w:t>
      </w:r>
      <w:r w:rsidRPr="00095713">
        <w:rPr>
          <w:rFonts w:asciiTheme="majorBidi" w:eastAsia="Times New Roman" w:hAnsiTheme="majorBidi" w:cstheme="majorBidi"/>
          <w:b/>
          <w:bCs/>
          <w:lang w:eastAsia="hr-HR"/>
        </w:rPr>
        <w:t>.</w:t>
      </w:r>
    </w:p>
    <w:p w14:paraId="73C13F48" w14:textId="1E41B794" w:rsidR="009F520F" w:rsidRPr="00095713" w:rsidRDefault="009F520F" w:rsidP="009A27A3">
      <w:pPr>
        <w:pStyle w:val="Odlomakpopisa"/>
        <w:numPr>
          <w:ilvl w:val="0"/>
          <w:numId w:val="12"/>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Posjednik kućnog ljubimca dužan je pri izvođenju kućnog ljubimca na javnu površinu nositi pribor za čišćenje i očistiti javnu površinu koju njegov kućni ljubimac onečisti. </w:t>
      </w:r>
    </w:p>
    <w:p w14:paraId="6B224C7F" w14:textId="5E712D3F" w:rsidR="00D10ECD" w:rsidRDefault="009F520F" w:rsidP="009A27A3">
      <w:pPr>
        <w:pStyle w:val="Odlomakpopisa"/>
        <w:numPr>
          <w:ilvl w:val="0"/>
          <w:numId w:val="12"/>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Posjednik kućnog ljubimca d</w:t>
      </w:r>
      <w:r w:rsidR="00CC0DF6" w:rsidRPr="00095713">
        <w:rPr>
          <w:rFonts w:asciiTheme="majorBidi" w:eastAsia="Times New Roman" w:hAnsiTheme="majorBidi" w:cstheme="majorBidi"/>
          <w:lang w:eastAsia="hr-HR"/>
        </w:rPr>
        <w:t>u</w:t>
      </w:r>
      <w:r w:rsidRPr="00095713">
        <w:rPr>
          <w:rFonts w:asciiTheme="majorBidi" w:eastAsia="Times New Roman" w:hAnsiTheme="majorBidi" w:cstheme="majorBidi"/>
          <w:lang w:eastAsia="hr-HR"/>
        </w:rPr>
        <w:t xml:space="preserve">žan je na zahtjev komunalnog redara pokazati pribor za čišćenje. </w:t>
      </w:r>
    </w:p>
    <w:p w14:paraId="36E1A06E" w14:textId="7CF41E9C" w:rsidR="00C153C5" w:rsidRDefault="00C153C5" w:rsidP="00C153C5">
      <w:pPr>
        <w:shd w:val="clear" w:color="auto" w:fill="FFFFFF"/>
        <w:spacing w:after="0"/>
        <w:jc w:val="both"/>
        <w:textAlignment w:val="baseline"/>
        <w:rPr>
          <w:rFonts w:asciiTheme="majorBidi" w:eastAsia="Times New Roman" w:hAnsiTheme="majorBidi" w:cstheme="majorBidi"/>
          <w:lang w:eastAsia="hr-HR"/>
        </w:rPr>
      </w:pPr>
    </w:p>
    <w:p w14:paraId="3C47491F" w14:textId="65F7CF87" w:rsidR="00C153C5" w:rsidRPr="00B12D17" w:rsidRDefault="00C153C5" w:rsidP="00C153C5">
      <w:pPr>
        <w:shd w:val="clear" w:color="auto" w:fill="FFFFFF"/>
        <w:spacing w:after="0"/>
        <w:jc w:val="center"/>
        <w:textAlignment w:val="baseline"/>
        <w:rPr>
          <w:rFonts w:asciiTheme="majorBidi" w:eastAsia="Times New Roman" w:hAnsiTheme="majorBidi" w:cstheme="majorBidi"/>
          <w:b/>
          <w:lang w:eastAsia="hr-HR"/>
        </w:rPr>
      </w:pPr>
      <w:r w:rsidRPr="00B12D17">
        <w:rPr>
          <w:rFonts w:asciiTheme="majorBidi" w:eastAsia="Times New Roman" w:hAnsiTheme="majorBidi" w:cstheme="majorBidi"/>
          <w:b/>
          <w:lang w:eastAsia="hr-HR"/>
        </w:rPr>
        <w:t>Članak 13.</w:t>
      </w:r>
    </w:p>
    <w:p w14:paraId="6EE163E7" w14:textId="039EFB51" w:rsidR="00C153C5" w:rsidRPr="00C153C5" w:rsidRDefault="00B12D17" w:rsidP="00C153C5">
      <w:pPr>
        <w:shd w:val="clear" w:color="auto" w:fill="FFFFFF"/>
        <w:spacing w:after="0"/>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Ograničenja kretanja kućnih ljubimaca iz ove Odluke ne primjenjuju se na pse osposobljene za pomoć osobama s invaliditetom.</w:t>
      </w:r>
    </w:p>
    <w:p w14:paraId="56E8BE1D" w14:textId="77777777" w:rsidR="00D10ECD" w:rsidRPr="00095713" w:rsidRDefault="00D10ECD" w:rsidP="00882C78">
      <w:pPr>
        <w:shd w:val="clear" w:color="auto" w:fill="FFFFFF"/>
        <w:spacing w:after="0"/>
        <w:jc w:val="center"/>
        <w:textAlignment w:val="baseline"/>
        <w:rPr>
          <w:rFonts w:asciiTheme="majorBidi" w:eastAsia="Times New Roman" w:hAnsiTheme="majorBidi" w:cstheme="majorBidi"/>
          <w:b/>
          <w:bCs/>
          <w:lang w:eastAsia="hr-HR"/>
        </w:rPr>
      </w:pPr>
    </w:p>
    <w:p w14:paraId="518A23E2" w14:textId="2D99B37A" w:rsidR="00D10ECD" w:rsidRPr="00B12D17" w:rsidRDefault="00B12D17" w:rsidP="00882C78">
      <w:pPr>
        <w:shd w:val="clear" w:color="auto" w:fill="FFFFFF"/>
        <w:spacing w:after="0"/>
        <w:jc w:val="center"/>
        <w:textAlignment w:val="baseline"/>
        <w:rPr>
          <w:rFonts w:asciiTheme="majorBidi" w:eastAsia="Times New Roman" w:hAnsiTheme="majorBidi" w:cstheme="majorBidi"/>
          <w:bCs/>
          <w:i/>
          <w:lang w:eastAsia="hr-HR"/>
        </w:rPr>
      </w:pPr>
      <w:r w:rsidRPr="00B12D17">
        <w:rPr>
          <w:rFonts w:asciiTheme="majorBidi" w:eastAsia="Times New Roman" w:hAnsiTheme="majorBidi" w:cstheme="majorBidi"/>
          <w:bCs/>
          <w:i/>
          <w:lang w:eastAsia="hr-HR"/>
        </w:rPr>
        <w:t>Postupanje s opasnim psima</w:t>
      </w:r>
    </w:p>
    <w:p w14:paraId="7C872DE0" w14:textId="68F7F36B" w:rsidR="00B12D17" w:rsidRDefault="00B12D17" w:rsidP="00882C78">
      <w:pPr>
        <w:shd w:val="clear" w:color="auto" w:fill="FFFFFF"/>
        <w:spacing w:after="0"/>
        <w:jc w:val="center"/>
        <w:textAlignment w:val="baseline"/>
        <w:rPr>
          <w:rFonts w:asciiTheme="majorBidi" w:eastAsia="Times New Roman" w:hAnsiTheme="majorBidi" w:cstheme="majorBidi"/>
          <w:b/>
          <w:bCs/>
          <w:lang w:eastAsia="hr-HR"/>
        </w:rPr>
      </w:pPr>
    </w:p>
    <w:p w14:paraId="0B423241" w14:textId="45BEB2D3" w:rsidR="00B12D17" w:rsidRDefault="00B12D17" w:rsidP="00882C78">
      <w:pPr>
        <w:shd w:val="clear" w:color="auto" w:fill="FFFFFF"/>
        <w:spacing w:after="0"/>
        <w:jc w:val="center"/>
        <w:textAlignment w:val="baseline"/>
        <w:rPr>
          <w:rFonts w:asciiTheme="majorBidi" w:eastAsia="Times New Roman" w:hAnsiTheme="majorBidi" w:cstheme="majorBidi"/>
          <w:b/>
          <w:bCs/>
          <w:lang w:eastAsia="hr-HR"/>
        </w:rPr>
      </w:pPr>
      <w:r>
        <w:rPr>
          <w:rFonts w:asciiTheme="majorBidi" w:eastAsia="Times New Roman" w:hAnsiTheme="majorBidi" w:cstheme="majorBidi"/>
          <w:b/>
          <w:bCs/>
          <w:lang w:eastAsia="hr-HR"/>
        </w:rPr>
        <w:t>Članak 14.</w:t>
      </w:r>
    </w:p>
    <w:p w14:paraId="3FDF1FF2" w14:textId="58BB2A45" w:rsidR="00B12D17" w:rsidRDefault="00B12D17" w:rsidP="00706EC0">
      <w:pPr>
        <w:shd w:val="clear" w:color="auto" w:fill="FFFFFF"/>
        <w:spacing w:after="0"/>
        <w:jc w:val="both"/>
        <w:textAlignment w:val="baseline"/>
        <w:rPr>
          <w:rFonts w:asciiTheme="majorBidi" w:eastAsia="Times New Roman" w:hAnsiTheme="majorBidi" w:cstheme="majorBidi"/>
          <w:bCs/>
          <w:lang w:eastAsia="hr-HR"/>
        </w:rPr>
      </w:pPr>
      <w:r>
        <w:rPr>
          <w:rFonts w:asciiTheme="majorBidi" w:eastAsia="Times New Roman" w:hAnsiTheme="majorBidi" w:cstheme="majorBidi"/>
          <w:bCs/>
          <w:lang w:eastAsia="hr-HR"/>
        </w:rPr>
        <w:t xml:space="preserve">Posjednik opasnog psa dužan je redovito provoditi sve mjere propisane važećim </w:t>
      </w:r>
      <w:r w:rsidRPr="00B12D17">
        <w:rPr>
          <w:rFonts w:asciiTheme="majorBidi" w:eastAsia="Times New Roman" w:hAnsiTheme="majorBidi" w:cstheme="majorBidi"/>
          <w:bCs/>
          <w:i/>
          <w:lang w:eastAsia="hr-HR"/>
        </w:rPr>
        <w:t>Pravilnikom o opasnim psima</w:t>
      </w:r>
      <w:r>
        <w:rPr>
          <w:rFonts w:asciiTheme="majorBidi" w:eastAsia="Times New Roman" w:hAnsiTheme="majorBidi" w:cstheme="majorBidi"/>
          <w:bCs/>
          <w:i/>
          <w:lang w:eastAsia="hr-HR"/>
        </w:rPr>
        <w:t xml:space="preserve">, </w:t>
      </w:r>
      <w:r w:rsidRPr="00B12D17">
        <w:rPr>
          <w:rFonts w:asciiTheme="majorBidi" w:eastAsia="Times New Roman" w:hAnsiTheme="majorBidi" w:cstheme="majorBidi"/>
          <w:bCs/>
          <w:lang w:eastAsia="hr-HR"/>
        </w:rPr>
        <w:t>donesenim od strane nadležnog ministra.</w:t>
      </w:r>
    </w:p>
    <w:p w14:paraId="1F5177EE" w14:textId="1372974B" w:rsidR="00B12D17" w:rsidRDefault="00B12D17" w:rsidP="00B12D17">
      <w:pPr>
        <w:shd w:val="clear" w:color="auto" w:fill="FFFFFF"/>
        <w:spacing w:after="0"/>
        <w:textAlignment w:val="baseline"/>
        <w:rPr>
          <w:rFonts w:asciiTheme="majorBidi" w:eastAsia="Times New Roman" w:hAnsiTheme="majorBidi" w:cstheme="majorBidi"/>
          <w:bCs/>
          <w:i/>
          <w:lang w:eastAsia="hr-HR"/>
        </w:rPr>
      </w:pPr>
    </w:p>
    <w:p w14:paraId="2E22C3B5" w14:textId="1EEBB325" w:rsidR="00B12D17" w:rsidRDefault="00B12D17" w:rsidP="00B12D17">
      <w:pPr>
        <w:shd w:val="clear" w:color="auto" w:fill="FFFFFF"/>
        <w:spacing w:after="0"/>
        <w:jc w:val="center"/>
        <w:textAlignment w:val="baseline"/>
        <w:rPr>
          <w:rFonts w:asciiTheme="majorBidi" w:eastAsia="Times New Roman" w:hAnsiTheme="majorBidi" w:cstheme="majorBidi"/>
          <w:b/>
          <w:bCs/>
          <w:lang w:eastAsia="hr-HR"/>
        </w:rPr>
      </w:pPr>
      <w:r>
        <w:rPr>
          <w:rFonts w:asciiTheme="majorBidi" w:eastAsia="Times New Roman" w:hAnsiTheme="majorBidi" w:cstheme="majorBidi"/>
          <w:b/>
          <w:bCs/>
          <w:lang w:eastAsia="hr-HR"/>
        </w:rPr>
        <w:t>Članak 15.</w:t>
      </w:r>
    </w:p>
    <w:p w14:paraId="53444BFC" w14:textId="6B9C5F16" w:rsidR="00B12D17" w:rsidRDefault="00B12D17" w:rsidP="00B12D17">
      <w:pPr>
        <w:shd w:val="clear" w:color="auto" w:fill="FFFFFF"/>
        <w:spacing w:after="0"/>
        <w:textAlignment w:val="baseline"/>
        <w:rPr>
          <w:rFonts w:asciiTheme="majorBidi" w:eastAsia="Times New Roman" w:hAnsiTheme="majorBidi" w:cstheme="majorBidi"/>
          <w:bCs/>
          <w:lang w:eastAsia="hr-HR"/>
        </w:rPr>
      </w:pPr>
      <w:r>
        <w:rPr>
          <w:rFonts w:asciiTheme="majorBidi" w:eastAsia="Times New Roman" w:hAnsiTheme="majorBidi" w:cstheme="majorBidi"/>
          <w:bCs/>
          <w:lang w:eastAsia="hr-HR"/>
        </w:rPr>
        <w:t>U redovitom postupanju komunalnog redara , pri sumnji da se radi o opasnom psu, komunalni redar, sastavlja službeni zapisnik te obavještava nadležnu veterinarsku inspekciju radi daljnjeg postupanja.</w:t>
      </w:r>
    </w:p>
    <w:p w14:paraId="4E8A3A1E" w14:textId="02FEEDE5" w:rsidR="00B12D17" w:rsidRPr="00B12D17" w:rsidRDefault="00B12D17" w:rsidP="00B12D17">
      <w:pPr>
        <w:shd w:val="clear" w:color="auto" w:fill="FFFFFF"/>
        <w:spacing w:after="0"/>
        <w:textAlignment w:val="baseline"/>
        <w:rPr>
          <w:rFonts w:asciiTheme="majorBidi" w:eastAsia="Times New Roman" w:hAnsiTheme="majorBidi" w:cstheme="majorBidi"/>
          <w:bCs/>
          <w:lang w:eastAsia="hr-HR"/>
        </w:rPr>
      </w:pPr>
    </w:p>
    <w:p w14:paraId="111EAFC9" w14:textId="39D23D65" w:rsidR="009F2A7F" w:rsidRPr="00B12D17" w:rsidRDefault="009F2A7F" w:rsidP="00882C78">
      <w:pPr>
        <w:shd w:val="clear" w:color="auto" w:fill="FFFFFF"/>
        <w:spacing w:after="0"/>
        <w:jc w:val="center"/>
        <w:textAlignment w:val="baseline"/>
        <w:rPr>
          <w:rFonts w:asciiTheme="majorBidi" w:eastAsia="Times New Roman" w:hAnsiTheme="majorBidi" w:cstheme="majorBidi"/>
          <w:bCs/>
          <w:i/>
          <w:lang w:eastAsia="hr-HR"/>
        </w:rPr>
      </w:pPr>
      <w:r w:rsidRPr="00B12D17">
        <w:rPr>
          <w:rFonts w:asciiTheme="majorBidi" w:eastAsia="Times New Roman" w:hAnsiTheme="majorBidi" w:cstheme="majorBidi"/>
          <w:bCs/>
          <w:i/>
          <w:lang w:eastAsia="hr-HR"/>
        </w:rPr>
        <w:t>Način kontrole razmnožavanja kućnih ljubimaca</w:t>
      </w:r>
    </w:p>
    <w:p w14:paraId="468D2164" w14:textId="77777777" w:rsidR="009F2A7F" w:rsidRPr="00095713" w:rsidRDefault="009F2A7F" w:rsidP="00882C78">
      <w:pPr>
        <w:shd w:val="clear" w:color="auto" w:fill="FFFFFF"/>
        <w:spacing w:after="0"/>
        <w:jc w:val="center"/>
        <w:textAlignment w:val="baseline"/>
        <w:rPr>
          <w:rFonts w:asciiTheme="majorBidi" w:eastAsia="Times New Roman" w:hAnsiTheme="majorBidi" w:cstheme="majorBidi"/>
          <w:lang w:eastAsia="hr-HR"/>
        </w:rPr>
      </w:pPr>
    </w:p>
    <w:p w14:paraId="2B3A537F" w14:textId="56252F9E" w:rsidR="009F2A7F" w:rsidRPr="00095713" w:rsidRDefault="009F2A7F" w:rsidP="00882C78">
      <w:pPr>
        <w:shd w:val="clear" w:color="auto" w:fill="FFFFFF"/>
        <w:spacing w:after="0"/>
        <w:jc w:val="center"/>
        <w:textAlignment w:val="baseline"/>
        <w:rPr>
          <w:rFonts w:asciiTheme="majorBidi" w:eastAsia="Times New Roman" w:hAnsiTheme="majorBidi" w:cstheme="majorBidi"/>
          <w:b/>
          <w:bCs/>
          <w:lang w:eastAsia="hr-HR"/>
        </w:rPr>
      </w:pPr>
      <w:r w:rsidRPr="00095713">
        <w:rPr>
          <w:rFonts w:asciiTheme="majorBidi" w:eastAsia="Times New Roman" w:hAnsiTheme="majorBidi" w:cstheme="majorBidi"/>
          <w:b/>
          <w:bCs/>
          <w:lang w:eastAsia="hr-HR"/>
        </w:rPr>
        <w:t>Članak 1</w:t>
      </w:r>
      <w:r w:rsidR="00B12D17">
        <w:rPr>
          <w:rFonts w:asciiTheme="majorBidi" w:eastAsia="Times New Roman" w:hAnsiTheme="majorBidi" w:cstheme="majorBidi"/>
          <w:b/>
          <w:bCs/>
          <w:lang w:eastAsia="hr-HR"/>
        </w:rPr>
        <w:t>6</w:t>
      </w:r>
      <w:r w:rsidRPr="00095713">
        <w:rPr>
          <w:rFonts w:asciiTheme="majorBidi" w:eastAsia="Times New Roman" w:hAnsiTheme="majorBidi" w:cstheme="majorBidi"/>
          <w:b/>
          <w:bCs/>
          <w:lang w:eastAsia="hr-HR"/>
        </w:rPr>
        <w:t xml:space="preserve">. </w:t>
      </w:r>
    </w:p>
    <w:p w14:paraId="44F820D7" w14:textId="15A06544" w:rsidR="009F2A7F" w:rsidRDefault="007C3454" w:rsidP="009A27A3">
      <w:pPr>
        <w:pStyle w:val="Odlomakpopisa"/>
        <w:numPr>
          <w:ilvl w:val="0"/>
          <w:numId w:val="13"/>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Posjednik je dužan držati pod kontrolom razmnožavanje kućnih ljubimaca i spriječiti svako nekontrolirano razmnožavanje.</w:t>
      </w:r>
      <w:r w:rsidR="0035125A" w:rsidRPr="00095713">
        <w:rPr>
          <w:rFonts w:asciiTheme="majorBidi" w:eastAsia="Times New Roman" w:hAnsiTheme="majorBidi" w:cstheme="majorBidi"/>
          <w:lang w:eastAsia="hr-HR"/>
        </w:rPr>
        <w:t xml:space="preserve"> </w:t>
      </w:r>
    </w:p>
    <w:p w14:paraId="455992B5" w14:textId="138D6222" w:rsidR="006613F1" w:rsidRDefault="006613F1" w:rsidP="009A27A3">
      <w:pPr>
        <w:pStyle w:val="Odlomakpopisa"/>
        <w:numPr>
          <w:ilvl w:val="0"/>
          <w:numId w:val="13"/>
        </w:numPr>
        <w:shd w:val="clear" w:color="auto" w:fill="FFFFFF"/>
        <w:spacing w:after="0"/>
        <w:ind w:left="0" w:firstLine="0"/>
        <w:jc w:val="both"/>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Obvezna je trajna</w:t>
      </w:r>
      <w:r w:rsidR="003E5284">
        <w:rPr>
          <w:rFonts w:asciiTheme="majorBidi" w:eastAsia="Times New Roman" w:hAnsiTheme="majorBidi" w:cstheme="majorBidi"/>
          <w:lang w:eastAsia="hr-HR"/>
        </w:rPr>
        <w:t xml:space="preserve"> sterilizacija kućnih ljubimaca</w:t>
      </w:r>
      <w:r w:rsidR="001B24C0">
        <w:rPr>
          <w:rFonts w:asciiTheme="majorBidi" w:eastAsia="Times New Roman" w:hAnsiTheme="majorBidi" w:cstheme="majorBidi"/>
          <w:lang w:eastAsia="hr-HR"/>
        </w:rPr>
        <w:t xml:space="preserve">. </w:t>
      </w:r>
    </w:p>
    <w:p w14:paraId="35AF7BC0" w14:textId="31FA75B7" w:rsidR="004A0447" w:rsidRPr="00095713" w:rsidRDefault="00203C65" w:rsidP="009A27A3">
      <w:pPr>
        <w:pStyle w:val="Odlomakpopisa"/>
        <w:numPr>
          <w:ilvl w:val="0"/>
          <w:numId w:val="13"/>
        </w:numPr>
        <w:shd w:val="clear" w:color="auto" w:fill="FFFFFF"/>
        <w:spacing w:after="0"/>
        <w:ind w:left="0" w:firstLine="0"/>
        <w:jc w:val="both"/>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Zabranjen je uzgoj kućnih ljubimaca, osim ako je uzgoj prijavljen pri nadležnom ministarstvu i uzgajivač posjeduje Rješenje nadležnog t</w:t>
      </w:r>
      <w:r w:rsidR="003E5284">
        <w:rPr>
          <w:rFonts w:asciiTheme="majorBidi" w:eastAsia="Times New Roman" w:hAnsiTheme="majorBidi" w:cstheme="majorBidi"/>
          <w:lang w:eastAsia="hr-HR"/>
        </w:rPr>
        <w:t>i</w:t>
      </w:r>
      <w:r>
        <w:rPr>
          <w:rFonts w:asciiTheme="majorBidi" w:eastAsia="Times New Roman" w:hAnsiTheme="majorBidi" w:cstheme="majorBidi"/>
          <w:lang w:eastAsia="hr-HR"/>
        </w:rPr>
        <w:t>jela.</w:t>
      </w:r>
    </w:p>
    <w:p w14:paraId="2E353FDD" w14:textId="18506E3A" w:rsidR="003F5B75" w:rsidRPr="00095713" w:rsidRDefault="003F5B75" w:rsidP="009A27A3">
      <w:pPr>
        <w:pStyle w:val="Odlomakpopisa"/>
        <w:numPr>
          <w:ilvl w:val="0"/>
          <w:numId w:val="13"/>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Prilikom planiranja </w:t>
      </w:r>
      <w:r w:rsidR="006334B5" w:rsidRPr="00095713">
        <w:rPr>
          <w:rFonts w:asciiTheme="majorBidi" w:eastAsia="Times New Roman" w:hAnsiTheme="majorBidi" w:cstheme="majorBidi"/>
          <w:lang w:eastAsia="hr-HR"/>
        </w:rPr>
        <w:t>razmnožavanja kućnog ljubimca, posjednik kućnog ljubimca dužan je voditi računa o broju potoma</w:t>
      </w:r>
      <w:r w:rsidR="00E42E5E" w:rsidRPr="00095713">
        <w:rPr>
          <w:rFonts w:asciiTheme="majorBidi" w:eastAsia="Times New Roman" w:hAnsiTheme="majorBidi" w:cstheme="majorBidi"/>
          <w:lang w:eastAsia="hr-HR"/>
        </w:rPr>
        <w:t>ka kućnog ljubimca radi osiguranja prostornih i drugih uvjeta</w:t>
      </w:r>
      <w:r w:rsidR="00990CE0" w:rsidRPr="00095713">
        <w:rPr>
          <w:rFonts w:asciiTheme="majorBidi" w:eastAsia="Times New Roman" w:hAnsiTheme="majorBidi" w:cstheme="majorBidi"/>
          <w:lang w:eastAsia="hr-HR"/>
        </w:rPr>
        <w:t xml:space="preserve"> držanja sukladno propisima o zaštiti životinja i ovoj Odluci.</w:t>
      </w:r>
    </w:p>
    <w:p w14:paraId="5C3056B2" w14:textId="2826162F" w:rsidR="00FE1E25" w:rsidRPr="00095713" w:rsidRDefault="00CE2ACB" w:rsidP="009A27A3">
      <w:pPr>
        <w:pStyle w:val="Odlomakpopisa"/>
        <w:numPr>
          <w:ilvl w:val="0"/>
          <w:numId w:val="13"/>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K</w:t>
      </w:r>
      <w:r w:rsidR="00FE1E25" w:rsidRPr="00095713">
        <w:rPr>
          <w:rFonts w:asciiTheme="majorBidi" w:eastAsia="Times New Roman" w:hAnsiTheme="majorBidi" w:cstheme="majorBidi"/>
          <w:lang w:eastAsia="hr-HR"/>
        </w:rPr>
        <w:t>ontrol</w:t>
      </w:r>
      <w:r w:rsidRPr="00095713">
        <w:rPr>
          <w:rFonts w:asciiTheme="majorBidi" w:eastAsia="Times New Roman" w:hAnsiTheme="majorBidi" w:cstheme="majorBidi"/>
          <w:lang w:eastAsia="hr-HR"/>
        </w:rPr>
        <w:t>a</w:t>
      </w:r>
      <w:r w:rsidR="00FE1E25" w:rsidRPr="00095713">
        <w:rPr>
          <w:rFonts w:asciiTheme="majorBidi" w:eastAsia="Times New Roman" w:hAnsiTheme="majorBidi" w:cstheme="majorBidi"/>
          <w:lang w:eastAsia="hr-HR"/>
        </w:rPr>
        <w:t xml:space="preserve"> razmnožavanja </w:t>
      </w:r>
      <w:r w:rsidRPr="00095713">
        <w:rPr>
          <w:rFonts w:asciiTheme="majorBidi" w:eastAsia="Times New Roman" w:hAnsiTheme="majorBidi" w:cstheme="majorBidi"/>
          <w:lang w:eastAsia="hr-HR"/>
        </w:rPr>
        <w:t xml:space="preserve">kućnog ljubimca provodi se </w:t>
      </w:r>
      <w:r w:rsidR="005211BC" w:rsidRPr="00095713">
        <w:rPr>
          <w:rFonts w:asciiTheme="majorBidi" w:eastAsia="Times New Roman" w:hAnsiTheme="majorBidi" w:cstheme="majorBidi"/>
          <w:lang w:eastAsia="hr-HR"/>
        </w:rPr>
        <w:t>preventivnim djelovanjem, sterilizacijom ili kastracijom.</w:t>
      </w:r>
      <w:r w:rsidR="00FE1E25" w:rsidRPr="00095713">
        <w:rPr>
          <w:rFonts w:asciiTheme="majorBidi" w:eastAsia="Times New Roman" w:hAnsiTheme="majorBidi" w:cstheme="majorBidi"/>
          <w:lang w:eastAsia="hr-HR"/>
        </w:rPr>
        <w:t xml:space="preserve"> </w:t>
      </w:r>
    </w:p>
    <w:p w14:paraId="6920DB44" w14:textId="1CE9C21C" w:rsidR="0006394D" w:rsidRPr="00095713" w:rsidRDefault="00543454" w:rsidP="009A27A3">
      <w:pPr>
        <w:pStyle w:val="Odlomakpopisa"/>
        <w:numPr>
          <w:ilvl w:val="0"/>
          <w:numId w:val="13"/>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Posjednik </w:t>
      </w:r>
      <w:r w:rsidR="002C4BB6" w:rsidRPr="00095713">
        <w:rPr>
          <w:rFonts w:asciiTheme="majorBidi" w:eastAsia="Times New Roman" w:hAnsiTheme="majorBidi" w:cstheme="majorBidi"/>
          <w:lang w:eastAsia="hr-HR"/>
        </w:rPr>
        <w:t xml:space="preserve">kućnog ljubimca odgovoran je </w:t>
      </w:r>
      <w:r w:rsidR="00BB6A48" w:rsidRPr="00095713">
        <w:rPr>
          <w:rFonts w:asciiTheme="majorBidi" w:eastAsia="Times New Roman" w:hAnsiTheme="majorBidi" w:cstheme="majorBidi"/>
          <w:lang w:eastAsia="hr-HR"/>
        </w:rPr>
        <w:t xml:space="preserve">za </w:t>
      </w:r>
      <w:r w:rsidR="00BF48DF" w:rsidRPr="00095713">
        <w:rPr>
          <w:rFonts w:asciiTheme="majorBidi" w:eastAsia="Times New Roman" w:hAnsiTheme="majorBidi" w:cstheme="majorBidi"/>
          <w:lang w:eastAsia="hr-HR"/>
        </w:rPr>
        <w:t>zdravlje i život mladunčadi</w:t>
      </w:r>
      <w:r w:rsidR="00BB6A48" w:rsidRPr="00095713">
        <w:rPr>
          <w:rFonts w:asciiTheme="majorBidi" w:eastAsia="Times New Roman" w:hAnsiTheme="majorBidi" w:cstheme="majorBidi"/>
          <w:lang w:eastAsia="hr-HR"/>
        </w:rPr>
        <w:t xml:space="preserve"> njegovog kućnog ljubimca</w:t>
      </w:r>
      <w:r w:rsidR="00091A01" w:rsidRPr="00095713">
        <w:rPr>
          <w:rFonts w:asciiTheme="majorBidi" w:eastAsia="Times New Roman" w:hAnsiTheme="majorBidi" w:cstheme="majorBidi"/>
          <w:lang w:eastAsia="hr-HR"/>
        </w:rPr>
        <w:t>.</w:t>
      </w:r>
    </w:p>
    <w:p w14:paraId="10B9CA51" w14:textId="6B3FFB5B" w:rsidR="005E6C5C" w:rsidRPr="00095713" w:rsidRDefault="005E6C5C" w:rsidP="009A27A3">
      <w:pPr>
        <w:pStyle w:val="Odlomakpopisa"/>
        <w:numPr>
          <w:ilvl w:val="0"/>
          <w:numId w:val="13"/>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Posjedni</w:t>
      </w:r>
      <w:r w:rsidR="00091A01" w:rsidRPr="00095713">
        <w:rPr>
          <w:rFonts w:asciiTheme="majorBidi" w:eastAsia="Times New Roman" w:hAnsiTheme="majorBidi" w:cstheme="majorBidi"/>
          <w:lang w:eastAsia="hr-HR"/>
        </w:rPr>
        <w:t>k</w:t>
      </w:r>
      <w:r w:rsidRPr="00095713">
        <w:rPr>
          <w:rFonts w:asciiTheme="majorBidi" w:eastAsia="Times New Roman" w:hAnsiTheme="majorBidi" w:cstheme="majorBidi"/>
          <w:lang w:eastAsia="hr-HR"/>
        </w:rPr>
        <w:t xml:space="preserve"> kućn</w:t>
      </w:r>
      <w:r w:rsidR="00091A01" w:rsidRPr="00095713">
        <w:rPr>
          <w:rFonts w:asciiTheme="majorBidi" w:eastAsia="Times New Roman" w:hAnsiTheme="majorBidi" w:cstheme="majorBidi"/>
          <w:lang w:eastAsia="hr-HR"/>
        </w:rPr>
        <w:t xml:space="preserve">og </w:t>
      </w:r>
      <w:r w:rsidRPr="00095713">
        <w:rPr>
          <w:rFonts w:asciiTheme="majorBidi" w:eastAsia="Times New Roman" w:hAnsiTheme="majorBidi" w:cstheme="majorBidi"/>
          <w:lang w:eastAsia="hr-HR"/>
        </w:rPr>
        <w:t>ljubimca mora zbrinuti mladunčad vlastit</w:t>
      </w:r>
      <w:r w:rsidR="00134110" w:rsidRPr="00095713">
        <w:rPr>
          <w:rFonts w:asciiTheme="majorBidi" w:eastAsia="Times New Roman" w:hAnsiTheme="majorBidi" w:cstheme="majorBidi"/>
          <w:lang w:eastAsia="hr-HR"/>
        </w:rPr>
        <w:t>og</w:t>
      </w:r>
      <w:r w:rsidRPr="00095713">
        <w:rPr>
          <w:rFonts w:asciiTheme="majorBidi" w:eastAsia="Times New Roman" w:hAnsiTheme="majorBidi" w:cstheme="majorBidi"/>
          <w:lang w:eastAsia="hr-HR"/>
        </w:rPr>
        <w:t xml:space="preserve"> kućn</w:t>
      </w:r>
      <w:r w:rsidR="00134110" w:rsidRPr="00095713">
        <w:rPr>
          <w:rFonts w:asciiTheme="majorBidi" w:eastAsia="Times New Roman" w:hAnsiTheme="majorBidi" w:cstheme="majorBidi"/>
          <w:lang w:eastAsia="hr-HR"/>
        </w:rPr>
        <w:t>og</w:t>
      </w:r>
      <w:r w:rsidRPr="00095713">
        <w:rPr>
          <w:rFonts w:asciiTheme="majorBidi" w:eastAsia="Times New Roman" w:hAnsiTheme="majorBidi" w:cstheme="majorBidi"/>
          <w:lang w:eastAsia="hr-HR"/>
        </w:rPr>
        <w:t xml:space="preserve"> ljubimca</w:t>
      </w:r>
      <w:r w:rsidR="00134110" w:rsidRPr="00095713">
        <w:rPr>
          <w:rFonts w:asciiTheme="majorBidi" w:eastAsia="Times New Roman" w:hAnsiTheme="majorBidi" w:cstheme="majorBidi"/>
          <w:lang w:eastAsia="hr-HR"/>
        </w:rPr>
        <w:t xml:space="preserve"> sukladno propisima o zaštiti životinja</w:t>
      </w:r>
      <w:r w:rsidRPr="00095713">
        <w:rPr>
          <w:rFonts w:asciiTheme="majorBidi" w:eastAsia="Times New Roman" w:hAnsiTheme="majorBidi" w:cstheme="majorBidi"/>
          <w:lang w:eastAsia="hr-HR"/>
        </w:rPr>
        <w:t xml:space="preserve">. </w:t>
      </w:r>
    </w:p>
    <w:p w14:paraId="1223996C" w14:textId="2A948746" w:rsidR="00DF115A" w:rsidRPr="00095713" w:rsidRDefault="00337BA4" w:rsidP="009A27A3">
      <w:pPr>
        <w:pStyle w:val="Odlomakpopisa"/>
        <w:numPr>
          <w:ilvl w:val="0"/>
          <w:numId w:val="13"/>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lastRenderedPageBreak/>
        <w:t xml:space="preserve">Ukoliko </w:t>
      </w:r>
      <w:r w:rsidR="00D16781" w:rsidRPr="00095713">
        <w:rPr>
          <w:rFonts w:asciiTheme="majorBidi" w:eastAsia="Times New Roman" w:hAnsiTheme="majorBidi" w:cstheme="majorBidi"/>
          <w:lang w:eastAsia="hr-HR"/>
        </w:rPr>
        <w:t xml:space="preserve">se utvrdi da </w:t>
      </w:r>
      <w:r w:rsidRPr="00095713">
        <w:rPr>
          <w:rFonts w:asciiTheme="majorBidi" w:eastAsia="Times New Roman" w:hAnsiTheme="majorBidi" w:cstheme="majorBidi"/>
          <w:lang w:eastAsia="hr-HR"/>
        </w:rPr>
        <w:t>posjednik kućnog ljubimca ne zbrinjava</w:t>
      </w:r>
      <w:r w:rsidR="00D16781" w:rsidRPr="00095713">
        <w:rPr>
          <w:rFonts w:asciiTheme="majorBidi" w:eastAsia="Times New Roman" w:hAnsiTheme="majorBidi" w:cstheme="majorBidi"/>
          <w:lang w:eastAsia="hr-HR"/>
        </w:rPr>
        <w:t xml:space="preserve"> </w:t>
      </w:r>
      <w:r w:rsidR="00C1474B" w:rsidRPr="00095713">
        <w:rPr>
          <w:rFonts w:asciiTheme="majorBidi" w:eastAsia="Times New Roman" w:hAnsiTheme="majorBidi" w:cstheme="majorBidi"/>
          <w:lang w:eastAsia="hr-HR"/>
        </w:rPr>
        <w:t>m</w:t>
      </w:r>
      <w:r w:rsidR="00D16781" w:rsidRPr="00095713">
        <w:rPr>
          <w:rFonts w:asciiTheme="majorBidi" w:eastAsia="Times New Roman" w:hAnsiTheme="majorBidi" w:cstheme="majorBidi"/>
          <w:lang w:eastAsia="hr-HR"/>
        </w:rPr>
        <w:t>ladunčad</w:t>
      </w:r>
      <w:r w:rsidR="00653533" w:rsidRPr="00095713">
        <w:rPr>
          <w:rFonts w:asciiTheme="majorBidi" w:eastAsia="Times New Roman" w:hAnsiTheme="majorBidi" w:cstheme="majorBidi"/>
          <w:lang w:eastAsia="hr-HR"/>
        </w:rPr>
        <w:t xml:space="preserve"> vlastitog kućnog ljubimca</w:t>
      </w:r>
      <w:r w:rsidR="00AC586B" w:rsidRPr="00095713">
        <w:rPr>
          <w:rFonts w:asciiTheme="majorBidi" w:eastAsia="Times New Roman" w:hAnsiTheme="majorBidi" w:cstheme="majorBidi"/>
          <w:lang w:eastAsia="hr-HR"/>
        </w:rPr>
        <w:t xml:space="preserve">, veterinarski inspektor </w:t>
      </w:r>
      <w:r w:rsidR="002C2FA8" w:rsidRPr="00095713">
        <w:rPr>
          <w:rFonts w:asciiTheme="majorBidi" w:eastAsia="Times New Roman" w:hAnsiTheme="majorBidi" w:cstheme="majorBidi"/>
          <w:lang w:eastAsia="hr-HR"/>
        </w:rPr>
        <w:t>po utvrđivanju napuštanja mladunčadi vlastitog kućnog lju</w:t>
      </w:r>
      <w:r w:rsidR="00EC2E85" w:rsidRPr="00095713">
        <w:rPr>
          <w:rFonts w:asciiTheme="majorBidi" w:eastAsia="Times New Roman" w:hAnsiTheme="majorBidi" w:cstheme="majorBidi"/>
          <w:lang w:eastAsia="hr-HR"/>
        </w:rPr>
        <w:t xml:space="preserve">bimca, posjedniku može odrediti mjeru </w:t>
      </w:r>
      <w:r w:rsidR="00DF115A" w:rsidRPr="00095713">
        <w:rPr>
          <w:rFonts w:asciiTheme="majorBidi" w:eastAsia="Times New Roman" w:hAnsiTheme="majorBidi" w:cstheme="majorBidi"/>
          <w:lang w:eastAsia="hr-HR"/>
        </w:rPr>
        <w:t>kastracije kućnog ljubimca na njegov trošak.</w:t>
      </w:r>
      <w:r w:rsidR="00653533" w:rsidRPr="00095713">
        <w:rPr>
          <w:rFonts w:asciiTheme="majorBidi" w:eastAsia="Times New Roman" w:hAnsiTheme="majorBidi" w:cstheme="majorBidi"/>
          <w:lang w:eastAsia="hr-HR"/>
        </w:rPr>
        <w:t xml:space="preserve"> </w:t>
      </w:r>
    </w:p>
    <w:p w14:paraId="6E82E339" w14:textId="5DE34191" w:rsidR="00337BA4" w:rsidRPr="00095713" w:rsidRDefault="005B6392" w:rsidP="009A27A3">
      <w:pPr>
        <w:pStyle w:val="Odlomakpopisa"/>
        <w:numPr>
          <w:ilvl w:val="0"/>
          <w:numId w:val="13"/>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Ukoliko se na određenom području Grada</w:t>
      </w:r>
      <w:r w:rsidR="004C3C09" w:rsidRPr="00095713">
        <w:rPr>
          <w:rFonts w:asciiTheme="majorBidi" w:eastAsia="Times New Roman" w:hAnsiTheme="majorBidi" w:cstheme="majorBidi"/>
          <w:lang w:eastAsia="hr-HR"/>
        </w:rPr>
        <w:t xml:space="preserve"> </w:t>
      </w:r>
      <w:r w:rsidR="006613F1">
        <w:rPr>
          <w:rFonts w:asciiTheme="majorBidi" w:eastAsia="Times New Roman" w:hAnsiTheme="majorBidi" w:cstheme="majorBidi"/>
          <w:lang w:eastAsia="hr-HR"/>
        </w:rPr>
        <w:t>Slatine</w:t>
      </w:r>
      <w:r w:rsidR="004C3C09" w:rsidRPr="00095713">
        <w:rPr>
          <w:rFonts w:asciiTheme="majorBidi" w:eastAsia="Times New Roman" w:hAnsiTheme="majorBidi" w:cstheme="majorBidi"/>
          <w:lang w:eastAsia="hr-HR"/>
        </w:rPr>
        <w:t xml:space="preserve"> utvrdi velik broj napuštenih </w:t>
      </w:r>
      <w:r w:rsidR="00BB5E56" w:rsidRPr="00095713">
        <w:rPr>
          <w:rFonts w:asciiTheme="majorBidi" w:eastAsia="Times New Roman" w:hAnsiTheme="majorBidi" w:cstheme="majorBidi"/>
          <w:lang w:eastAsia="hr-HR"/>
        </w:rPr>
        <w:t>pasa</w:t>
      </w:r>
      <w:r w:rsidR="003F63F5" w:rsidRPr="00095713">
        <w:rPr>
          <w:rFonts w:asciiTheme="majorBidi" w:eastAsia="Times New Roman" w:hAnsiTheme="majorBidi" w:cstheme="majorBidi"/>
          <w:lang w:eastAsia="hr-HR"/>
        </w:rPr>
        <w:t xml:space="preserve">, način i financiranje kontrole njihova razmnožavanja na tom području naredbom može propisati </w:t>
      </w:r>
      <w:r w:rsidR="00E014B4" w:rsidRPr="00095713">
        <w:rPr>
          <w:rFonts w:asciiTheme="majorBidi" w:eastAsia="Times New Roman" w:hAnsiTheme="majorBidi" w:cstheme="majorBidi"/>
          <w:lang w:eastAsia="hr-HR"/>
        </w:rPr>
        <w:t>ministar nadležan za poslove veterinarstva.</w:t>
      </w:r>
    </w:p>
    <w:p w14:paraId="6100A3D1" w14:textId="2CF0314F" w:rsidR="005E6C5C" w:rsidRPr="00095713" w:rsidRDefault="002150C8" w:rsidP="00882C78">
      <w:p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(3)</w:t>
      </w:r>
      <w:r w:rsidR="005E6C5C" w:rsidRPr="00095713">
        <w:rPr>
          <w:rFonts w:asciiTheme="majorBidi" w:eastAsia="Times New Roman" w:hAnsiTheme="majorBidi" w:cstheme="majorBidi"/>
          <w:lang w:eastAsia="hr-HR"/>
        </w:rPr>
        <w:tab/>
        <w:t xml:space="preserve">Sklonište za životinje s kojim Grad </w:t>
      </w:r>
      <w:r w:rsidR="006613F1">
        <w:rPr>
          <w:rFonts w:asciiTheme="majorBidi" w:eastAsia="Times New Roman" w:hAnsiTheme="majorBidi" w:cstheme="majorBidi"/>
          <w:lang w:eastAsia="hr-HR"/>
        </w:rPr>
        <w:t>Slatina</w:t>
      </w:r>
      <w:r w:rsidR="005E6C5C" w:rsidRPr="00095713">
        <w:rPr>
          <w:rFonts w:asciiTheme="majorBidi" w:eastAsia="Times New Roman" w:hAnsiTheme="majorBidi" w:cstheme="majorBidi"/>
          <w:lang w:eastAsia="hr-HR"/>
        </w:rPr>
        <w:t xml:space="preserve"> ima ugovor mora osigurati trajnu sterilizaciju pronađenih pasa i mačaka osim ako je životinja označena pa je moguće pronaći vlasnika i vratiti životinju. </w:t>
      </w:r>
    </w:p>
    <w:p w14:paraId="76ACF9FD" w14:textId="77777777" w:rsidR="0035125A" w:rsidRPr="00095713" w:rsidRDefault="0035125A" w:rsidP="00882C78">
      <w:pPr>
        <w:shd w:val="clear" w:color="auto" w:fill="FFFFFF"/>
        <w:spacing w:after="0"/>
        <w:jc w:val="center"/>
        <w:textAlignment w:val="baseline"/>
        <w:rPr>
          <w:rFonts w:asciiTheme="majorBidi" w:eastAsia="Times New Roman" w:hAnsiTheme="majorBidi" w:cstheme="majorBidi"/>
          <w:b/>
          <w:bCs/>
          <w:lang w:eastAsia="hr-HR"/>
        </w:rPr>
      </w:pPr>
    </w:p>
    <w:p w14:paraId="7B6F8093" w14:textId="55287FA9" w:rsidR="005E6C5C" w:rsidRPr="001B24C0" w:rsidRDefault="005E6C5C" w:rsidP="00882C78">
      <w:pPr>
        <w:shd w:val="clear" w:color="auto" w:fill="FFFFFF"/>
        <w:spacing w:after="0"/>
        <w:jc w:val="center"/>
        <w:textAlignment w:val="baseline"/>
        <w:rPr>
          <w:rFonts w:asciiTheme="majorBidi" w:eastAsia="Times New Roman" w:hAnsiTheme="majorBidi" w:cstheme="majorBidi"/>
          <w:bCs/>
          <w:i/>
          <w:lang w:eastAsia="hr-HR"/>
        </w:rPr>
      </w:pPr>
      <w:proofErr w:type="spellStart"/>
      <w:r w:rsidRPr="001B24C0">
        <w:rPr>
          <w:rFonts w:asciiTheme="majorBidi" w:eastAsia="Times New Roman" w:hAnsiTheme="majorBidi" w:cstheme="majorBidi"/>
          <w:bCs/>
          <w:i/>
          <w:lang w:eastAsia="hr-HR"/>
        </w:rPr>
        <w:t>Slobodnoživuće</w:t>
      </w:r>
      <w:proofErr w:type="spellEnd"/>
      <w:r w:rsidRPr="001B24C0">
        <w:rPr>
          <w:rFonts w:asciiTheme="majorBidi" w:eastAsia="Times New Roman" w:hAnsiTheme="majorBidi" w:cstheme="majorBidi"/>
          <w:bCs/>
          <w:i/>
          <w:lang w:eastAsia="hr-HR"/>
        </w:rPr>
        <w:t xml:space="preserve"> mačke</w:t>
      </w:r>
    </w:p>
    <w:p w14:paraId="182A1400" w14:textId="77777777" w:rsidR="007F6D53" w:rsidRPr="00095713" w:rsidRDefault="007F6D53" w:rsidP="00882C78">
      <w:pPr>
        <w:shd w:val="clear" w:color="auto" w:fill="FFFFFF"/>
        <w:spacing w:after="0"/>
        <w:jc w:val="center"/>
        <w:textAlignment w:val="baseline"/>
        <w:rPr>
          <w:rFonts w:asciiTheme="majorBidi" w:eastAsia="Times New Roman" w:hAnsiTheme="majorBidi" w:cstheme="majorBidi"/>
          <w:b/>
          <w:bCs/>
          <w:lang w:eastAsia="hr-HR"/>
        </w:rPr>
      </w:pPr>
    </w:p>
    <w:p w14:paraId="4022CD3B" w14:textId="46142955" w:rsidR="007F6D53" w:rsidRPr="00095713" w:rsidRDefault="007F6D53" w:rsidP="00882C78">
      <w:pPr>
        <w:shd w:val="clear" w:color="auto" w:fill="FFFFFF"/>
        <w:spacing w:after="0"/>
        <w:jc w:val="center"/>
        <w:textAlignment w:val="baseline"/>
        <w:rPr>
          <w:rFonts w:asciiTheme="majorBidi" w:eastAsia="Times New Roman" w:hAnsiTheme="majorBidi" w:cstheme="majorBidi"/>
          <w:b/>
          <w:bCs/>
          <w:lang w:eastAsia="hr-HR"/>
        </w:rPr>
      </w:pPr>
      <w:r w:rsidRPr="00095713">
        <w:rPr>
          <w:rFonts w:asciiTheme="majorBidi" w:eastAsia="Times New Roman" w:hAnsiTheme="majorBidi" w:cstheme="majorBidi"/>
          <w:b/>
          <w:bCs/>
          <w:lang w:eastAsia="hr-HR"/>
        </w:rPr>
        <w:t xml:space="preserve">Članak </w:t>
      </w:r>
      <w:r w:rsidR="0035125A" w:rsidRPr="00095713">
        <w:rPr>
          <w:rFonts w:asciiTheme="majorBidi" w:eastAsia="Times New Roman" w:hAnsiTheme="majorBidi" w:cstheme="majorBidi"/>
          <w:b/>
          <w:bCs/>
          <w:lang w:eastAsia="hr-HR"/>
        </w:rPr>
        <w:t>1</w:t>
      </w:r>
      <w:r w:rsidR="001B24C0">
        <w:rPr>
          <w:rFonts w:asciiTheme="majorBidi" w:eastAsia="Times New Roman" w:hAnsiTheme="majorBidi" w:cstheme="majorBidi"/>
          <w:b/>
          <w:bCs/>
          <w:lang w:eastAsia="hr-HR"/>
        </w:rPr>
        <w:t>7</w:t>
      </w:r>
      <w:r w:rsidRPr="00095713">
        <w:rPr>
          <w:rFonts w:asciiTheme="majorBidi" w:eastAsia="Times New Roman" w:hAnsiTheme="majorBidi" w:cstheme="majorBidi"/>
          <w:b/>
          <w:bCs/>
          <w:lang w:eastAsia="hr-HR"/>
        </w:rPr>
        <w:t xml:space="preserve">. </w:t>
      </w:r>
    </w:p>
    <w:p w14:paraId="3BF8CDF3" w14:textId="7317C572" w:rsidR="005E6C5C" w:rsidRPr="00095713" w:rsidRDefault="005E6C5C" w:rsidP="009A27A3">
      <w:pPr>
        <w:pStyle w:val="Odlomakpopisa"/>
        <w:numPr>
          <w:ilvl w:val="0"/>
          <w:numId w:val="14"/>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Na javnim površinama uz suglasnost nadležnog </w:t>
      </w:r>
      <w:r w:rsidR="0035125A" w:rsidRPr="00095713">
        <w:rPr>
          <w:rFonts w:asciiTheme="majorBidi" w:eastAsia="Times New Roman" w:hAnsiTheme="majorBidi" w:cstheme="majorBidi"/>
          <w:lang w:eastAsia="hr-HR"/>
        </w:rPr>
        <w:t>upravnog odjela</w:t>
      </w:r>
      <w:r w:rsidRPr="00095713">
        <w:rPr>
          <w:rFonts w:asciiTheme="majorBidi" w:eastAsia="Times New Roman" w:hAnsiTheme="majorBidi" w:cstheme="majorBidi"/>
          <w:lang w:eastAsia="hr-HR"/>
        </w:rPr>
        <w:t xml:space="preserve">, moguće je postaviti privremene objekte, hranilišta za mačke (u daljnjem tekstu: hranilišta). </w:t>
      </w:r>
    </w:p>
    <w:p w14:paraId="225298FF" w14:textId="6A4137A7" w:rsidR="005E6C5C" w:rsidRDefault="0010231E" w:rsidP="009A27A3">
      <w:pPr>
        <w:pStyle w:val="Odlomakpopisa"/>
        <w:numPr>
          <w:ilvl w:val="0"/>
          <w:numId w:val="14"/>
        </w:numPr>
        <w:shd w:val="clear" w:color="auto" w:fill="FFFFFF"/>
        <w:spacing w:after="0"/>
        <w:ind w:left="0" w:firstLine="0"/>
        <w:jc w:val="both"/>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Hranilište se postavlja temeljem zahtjeva Upravnom odjelu za komunalne djelatnosti uz obrazloženje opravdanosti podnesene od strane udruge za zaštitu životinja ili fizičke osobe koja živi na području nadležnosti pojedinog mjesnog odbora u kojima se planira postaviti hranilište.</w:t>
      </w:r>
    </w:p>
    <w:p w14:paraId="6300F50E" w14:textId="62A431E5" w:rsidR="0010231E" w:rsidRPr="00095713" w:rsidRDefault="0010231E" w:rsidP="009A27A3">
      <w:pPr>
        <w:pStyle w:val="Odlomakpopisa"/>
        <w:numPr>
          <w:ilvl w:val="0"/>
          <w:numId w:val="14"/>
        </w:numPr>
        <w:shd w:val="clear" w:color="auto" w:fill="FFFFFF"/>
        <w:spacing w:after="0"/>
        <w:ind w:left="0" w:firstLine="0"/>
        <w:jc w:val="both"/>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Način, izgled i uvjeti postavljanja hranilišta se odobrava rješenjem nadležnog tijela.</w:t>
      </w:r>
    </w:p>
    <w:p w14:paraId="3204A996" w14:textId="670041C5" w:rsidR="00044225" w:rsidRPr="00095713" w:rsidRDefault="00044225" w:rsidP="009A27A3">
      <w:pPr>
        <w:pStyle w:val="Odlomakpopisa"/>
        <w:numPr>
          <w:ilvl w:val="0"/>
          <w:numId w:val="14"/>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Udruge i pojedinci koji vode brigu o </w:t>
      </w:r>
      <w:proofErr w:type="spellStart"/>
      <w:r w:rsidR="00810553" w:rsidRPr="00095713">
        <w:rPr>
          <w:rFonts w:asciiTheme="majorBidi" w:eastAsia="Times New Roman" w:hAnsiTheme="majorBidi" w:cstheme="majorBidi"/>
          <w:lang w:eastAsia="hr-HR"/>
        </w:rPr>
        <w:t>slobodnoživućim</w:t>
      </w:r>
      <w:proofErr w:type="spellEnd"/>
      <w:r w:rsidRPr="00095713">
        <w:rPr>
          <w:rFonts w:asciiTheme="majorBidi" w:eastAsia="Times New Roman" w:hAnsiTheme="majorBidi" w:cstheme="majorBidi"/>
          <w:lang w:eastAsia="hr-HR"/>
        </w:rPr>
        <w:t xml:space="preserve"> mačkama i pri tom im osiguravaju ishranu i pitku vodu na javnim </w:t>
      </w:r>
      <w:r w:rsidR="00810553" w:rsidRPr="00095713">
        <w:rPr>
          <w:rFonts w:asciiTheme="majorBidi" w:eastAsia="Times New Roman" w:hAnsiTheme="majorBidi" w:cstheme="majorBidi"/>
          <w:lang w:eastAsia="hr-HR"/>
        </w:rPr>
        <w:t>površinama</w:t>
      </w:r>
      <w:r w:rsidRPr="00095713">
        <w:rPr>
          <w:rFonts w:asciiTheme="majorBidi" w:eastAsia="Times New Roman" w:hAnsiTheme="majorBidi" w:cstheme="majorBidi"/>
          <w:lang w:eastAsia="hr-HR"/>
        </w:rPr>
        <w:t xml:space="preserve">, dužni su održavati javnu površinu čistom. </w:t>
      </w:r>
    </w:p>
    <w:p w14:paraId="7201BC53" w14:textId="77777777" w:rsidR="003E5284" w:rsidRDefault="003E5284" w:rsidP="00882C78">
      <w:pPr>
        <w:shd w:val="clear" w:color="auto" w:fill="FFFFFF"/>
        <w:spacing w:after="0"/>
        <w:jc w:val="both"/>
        <w:textAlignment w:val="baseline"/>
        <w:rPr>
          <w:rFonts w:asciiTheme="majorBidi" w:eastAsia="Times New Roman" w:hAnsiTheme="majorBidi" w:cstheme="majorBidi"/>
          <w:lang w:eastAsia="hr-HR"/>
        </w:rPr>
      </w:pPr>
    </w:p>
    <w:p w14:paraId="271ABCB0" w14:textId="318DA166" w:rsidR="00044225" w:rsidRPr="00095713" w:rsidRDefault="00044225" w:rsidP="009A27A3">
      <w:pPr>
        <w:pStyle w:val="Odlomakpopisa"/>
        <w:numPr>
          <w:ilvl w:val="0"/>
          <w:numId w:val="1"/>
        </w:numPr>
        <w:shd w:val="clear" w:color="auto" w:fill="FFFFFF"/>
        <w:spacing w:after="0"/>
        <w:ind w:left="709" w:hanging="709"/>
        <w:jc w:val="both"/>
        <w:textAlignment w:val="baseline"/>
        <w:rPr>
          <w:rFonts w:asciiTheme="majorBidi" w:eastAsia="Times New Roman" w:hAnsiTheme="majorBidi" w:cstheme="majorBidi"/>
          <w:b/>
          <w:bCs/>
          <w:lang w:eastAsia="hr-HR"/>
        </w:rPr>
      </w:pPr>
      <w:r w:rsidRPr="00095713">
        <w:rPr>
          <w:rFonts w:asciiTheme="majorBidi" w:eastAsia="Times New Roman" w:hAnsiTheme="majorBidi" w:cstheme="majorBidi"/>
          <w:b/>
          <w:bCs/>
          <w:lang w:eastAsia="hr-HR"/>
        </w:rPr>
        <w:t>NAČIN POSTUPANJA S IZGUBLJENIM</w:t>
      </w:r>
      <w:r w:rsidR="00373568" w:rsidRPr="00095713">
        <w:rPr>
          <w:rFonts w:asciiTheme="majorBidi" w:eastAsia="Times New Roman" w:hAnsiTheme="majorBidi" w:cstheme="majorBidi"/>
          <w:b/>
          <w:bCs/>
          <w:lang w:eastAsia="hr-HR"/>
        </w:rPr>
        <w:t>,</w:t>
      </w:r>
      <w:r w:rsidRPr="00095713">
        <w:rPr>
          <w:rFonts w:asciiTheme="majorBidi" w:eastAsia="Times New Roman" w:hAnsiTheme="majorBidi" w:cstheme="majorBidi"/>
          <w:b/>
          <w:bCs/>
          <w:lang w:eastAsia="hr-HR"/>
        </w:rPr>
        <w:t xml:space="preserve"> NAPUŠTENIM </w:t>
      </w:r>
      <w:r w:rsidR="00373568" w:rsidRPr="00095713">
        <w:rPr>
          <w:rFonts w:asciiTheme="majorBidi" w:eastAsia="Times New Roman" w:hAnsiTheme="majorBidi" w:cstheme="majorBidi"/>
          <w:b/>
          <w:bCs/>
          <w:lang w:eastAsia="hr-HR"/>
        </w:rPr>
        <w:t xml:space="preserve">I OZLIJEĐENIM </w:t>
      </w:r>
      <w:r w:rsidRPr="00095713">
        <w:rPr>
          <w:rFonts w:asciiTheme="majorBidi" w:eastAsia="Times New Roman" w:hAnsiTheme="majorBidi" w:cstheme="majorBidi"/>
          <w:b/>
          <w:bCs/>
          <w:lang w:eastAsia="hr-HR"/>
        </w:rPr>
        <w:t>ŽIVOTINJAMA</w:t>
      </w:r>
    </w:p>
    <w:p w14:paraId="60FA9782" w14:textId="77777777" w:rsidR="00044225" w:rsidRPr="00095713" w:rsidRDefault="00044225" w:rsidP="00882C78">
      <w:pPr>
        <w:shd w:val="clear" w:color="auto" w:fill="FFFFFF"/>
        <w:spacing w:after="0"/>
        <w:ind w:left="709" w:hanging="709"/>
        <w:jc w:val="center"/>
        <w:textAlignment w:val="baseline"/>
        <w:rPr>
          <w:rFonts w:asciiTheme="majorBidi" w:eastAsia="Times New Roman" w:hAnsiTheme="majorBidi" w:cstheme="majorBidi"/>
          <w:b/>
          <w:bCs/>
          <w:lang w:eastAsia="hr-HR"/>
        </w:rPr>
      </w:pPr>
    </w:p>
    <w:p w14:paraId="58D4D0EB" w14:textId="06BDF198" w:rsidR="00044225" w:rsidRPr="001B24C0" w:rsidRDefault="00044225" w:rsidP="00882C78">
      <w:pPr>
        <w:shd w:val="clear" w:color="auto" w:fill="FFFFFF"/>
        <w:spacing w:after="0"/>
        <w:jc w:val="center"/>
        <w:textAlignment w:val="baseline"/>
        <w:rPr>
          <w:rFonts w:asciiTheme="majorBidi" w:eastAsia="Times New Roman" w:hAnsiTheme="majorBidi" w:cstheme="majorBidi"/>
          <w:bCs/>
          <w:i/>
          <w:lang w:eastAsia="hr-HR"/>
        </w:rPr>
      </w:pPr>
      <w:r w:rsidRPr="001B24C0">
        <w:rPr>
          <w:rFonts w:asciiTheme="majorBidi" w:eastAsia="Times New Roman" w:hAnsiTheme="majorBidi" w:cstheme="majorBidi"/>
          <w:bCs/>
          <w:i/>
          <w:lang w:eastAsia="hr-HR"/>
        </w:rPr>
        <w:t>Postupanje</w:t>
      </w:r>
      <w:r w:rsidR="002421AD" w:rsidRPr="001B24C0">
        <w:rPr>
          <w:rFonts w:asciiTheme="majorBidi" w:eastAsia="Times New Roman" w:hAnsiTheme="majorBidi" w:cstheme="majorBidi"/>
          <w:bCs/>
          <w:i/>
          <w:lang w:eastAsia="hr-HR"/>
        </w:rPr>
        <w:t xml:space="preserve"> s napuštenim, </w:t>
      </w:r>
      <w:r w:rsidRPr="001B24C0">
        <w:rPr>
          <w:rFonts w:asciiTheme="majorBidi" w:eastAsia="Times New Roman" w:hAnsiTheme="majorBidi" w:cstheme="majorBidi"/>
          <w:bCs/>
          <w:i/>
          <w:lang w:eastAsia="hr-HR"/>
        </w:rPr>
        <w:t xml:space="preserve"> izgubljenim</w:t>
      </w:r>
      <w:r w:rsidR="002421AD" w:rsidRPr="001B24C0">
        <w:rPr>
          <w:rFonts w:asciiTheme="majorBidi" w:eastAsia="Times New Roman" w:hAnsiTheme="majorBidi" w:cstheme="majorBidi"/>
          <w:bCs/>
          <w:i/>
          <w:lang w:eastAsia="hr-HR"/>
        </w:rPr>
        <w:t xml:space="preserve"> i ozlijeđenim</w:t>
      </w:r>
      <w:r w:rsidRPr="001B24C0">
        <w:rPr>
          <w:rFonts w:asciiTheme="majorBidi" w:eastAsia="Times New Roman" w:hAnsiTheme="majorBidi" w:cstheme="majorBidi"/>
          <w:bCs/>
          <w:i/>
          <w:lang w:eastAsia="hr-HR"/>
        </w:rPr>
        <w:t xml:space="preserve"> životinjama</w:t>
      </w:r>
    </w:p>
    <w:p w14:paraId="5ACC5362" w14:textId="77777777" w:rsidR="00437A30" w:rsidRPr="00095713" w:rsidRDefault="00437A30" w:rsidP="00882C78">
      <w:pPr>
        <w:shd w:val="clear" w:color="auto" w:fill="FFFFFF"/>
        <w:spacing w:after="0"/>
        <w:jc w:val="center"/>
        <w:textAlignment w:val="baseline"/>
        <w:rPr>
          <w:rFonts w:asciiTheme="majorBidi" w:eastAsia="Times New Roman" w:hAnsiTheme="majorBidi" w:cstheme="majorBidi"/>
          <w:b/>
          <w:bCs/>
          <w:lang w:eastAsia="hr-HR"/>
        </w:rPr>
      </w:pPr>
    </w:p>
    <w:p w14:paraId="25F97E91" w14:textId="41064BDB" w:rsidR="00437A30" w:rsidRPr="00095713" w:rsidRDefault="00437A30" w:rsidP="00882C78">
      <w:pPr>
        <w:shd w:val="clear" w:color="auto" w:fill="FFFFFF"/>
        <w:spacing w:after="0"/>
        <w:jc w:val="center"/>
        <w:textAlignment w:val="baseline"/>
        <w:rPr>
          <w:rFonts w:asciiTheme="majorBidi" w:eastAsia="Times New Roman" w:hAnsiTheme="majorBidi" w:cstheme="majorBidi"/>
          <w:b/>
          <w:bCs/>
          <w:lang w:eastAsia="hr-HR"/>
        </w:rPr>
      </w:pPr>
      <w:r w:rsidRPr="00095713">
        <w:rPr>
          <w:rFonts w:asciiTheme="majorBidi" w:eastAsia="Times New Roman" w:hAnsiTheme="majorBidi" w:cstheme="majorBidi"/>
          <w:b/>
          <w:bCs/>
          <w:lang w:eastAsia="hr-HR"/>
        </w:rPr>
        <w:t xml:space="preserve">Članak </w:t>
      </w:r>
      <w:r w:rsidR="0035125A" w:rsidRPr="00095713">
        <w:rPr>
          <w:rFonts w:asciiTheme="majorBidi" w:eastAsia="Times New Roman" w:hAnsiTheme="majorBidi" w:cstheme="majorBidi"/>
          <w:b/>
          <w:bCs/>
          <w:lang w:eastAsia="hr-HR"/>
        </w:rPr>
        <w:t>1</w:t>
      </w:r>
      <w:r w:rsidR="001B24C0">
        <w:rPr>
          <w:rFonts w:asciiTheme="majorBidi" w:eastAsia="Times New Roman" w:hAnsiTheme="majorBidi" w:cstheme="majorBidi"/>
          <w:b/>
          <w:bCs/>
          <w:lang w:eastAsia="hr-HR"/>
        </w:rPr>
        <w:t>8</w:t>
      </w:r>
      <w:r w:rsidRPr="00095713">
        <w:rPr>
          <w:rFonts w:asciiTheme="majorBidi" w:eastAsia="Times New Roman" w:hAnsiTheme="majorBidi" w:cstheme="majorBidi"/>
          <w:b/>
          <w:bCs/>
          <w:lang w:eastAsia="hr-HR"/>
        </w:rPr>
        <w:t>.</w:t>
      </w:r>
    </w:p>
    <w:p w14:paraId="7676056A" w14:textId="27FE9B66" w:rsidR="005E6C5C" w:rsidRPr="00095713" w:rsidRDefault="00437A30" w:rsidP="009A27A3">
      <w:pPr>
        <w:pStyle w:val="Odlomakpopisa"/>
        <w:numPr>
          <w:ilvl w:val="0"/>
          <w:numId w:val="15"/>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Posjednik kućnog ljubimca mora u roku od 3 (tri) dana od dana gubitka kućnog ljubimca (psi, mačke i pitome </w:t>
      </w:r>
      <w:proofErr w:type="spellStart"/>
      <w:r w:rsidRPr="00095713">
        <w:rPr>
          <w:rFonts w:asciiTheme="majorBidi" w:eastAsia="Times New Roman" w:hAnsiTheme="majorBidi" w:cstheme="majorBidi"/>
          <w:lang w:eastAsia="hr-HR"/>
        </w:rPr>
        <w:t>v</w:t>
      </w:r>
      <w:r w:rsidR="0035125A" w:rsidRPr="00095713">
        <w:rPr>
          <w:rFonts w:asciiTheme="majorBidi" w:eastAsia="Times New Roman" w:hAnsiTheme="majorBidi" w:cstheme="majorBidi"/>
          <w:lang w:eastAsia="hr-HR"/>
        </w:rPr>
        <w:t>r</w:t>
      </w:r>
      <w:r w:rsidRPr="00095713">
        <w:rPr>
          <w:rFonts w:asciiTheme="majorBidi" w:eastAsia="Times New Roman" w:hAnsiTheme="majorBidi" w:cstheme="majorBidi"/>
          <w:lang w:eastAsia="hr-HR"/>
        </w:rPr>
        <w:t>etice</w:t>
      </w:r>
      <w:proofErr w:type="spellEnd"/>
      <w:r w:rsidRPr="00095713">
        <w:rPr>
          <w:rFonts w:asciiTheme="majorBidi" w:eastAsia="Times New Roman" w:hAnsiTheme="majorBidi" w:cstheme="majorBidi"/>
          <w:lang w:eastAsia="hr-HR"/>
        </w:rPr>
        <w:t xml:space="preserve">) prijaviti njegov nestanak Skloništu, a u roku od 7 (sedam) dana od dana gubitka kućnog ljubimca veterinarskoj organizaciji ili ambulanti veterinarske prakse koja je ovlaštena za vođenje Upisnika kućnih ljubimaca. </w:t>
      </w:r>
    </w:p>
    <w:p w14:paraId="7A7F57B0" w14:textId="53D897DB" w:rsidR="00437A30" w:rsidRPr="00095713" w:rsidRDefault="00437A30" w:rsidP="009A27A3">
      <w:pPr>
        <w:pStyle w:val="Odlomakpopisa"/>
        <w:numPr>
          <w:ilvl w:val="0"/>
          <w:numId w:val="15"/>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Ako u roku od 14 (četrnaest) dana od dana objave podataka </w:t>
      </w:r>
      <w:r w:rsidR="00CC0DF6" w:rsidRPr="00095713">
        <w:rPr>
          <w:rFonts w:asciiTheme="majorBidi" w:eastAsia="Times New Roman" w:hAnsiTheme="majorBidi" w:cstheme="majorBidi"/>
          <w:lang w:eastAsia="hr-HR"/>
        </w:rPr>
        <w:t>v</w:t>
      </w:r>
      <w:r w:rsidRPr="00095713">
        <w:rPr>
          <w:rFonts w:asciiTheme="majorBidi" w:eastAsia="Times New Roman" w:hAnsiTheme="majorBidi" w:cstheme="majorBidi"/>
          <w:lang w:eastAsia="hr-HR"/>
        </w:rPr>
        <w:t>lasnik/</w:t>
      </w:r>
      <w:r w:rsidR="00CC0DF6" w:rsidRPr="00095713">
        <w:rPr>
          <w:rFonts w:asciiTheme="majorBidi" w:eastAsia="Times New Roman" w:hAnsiTheme="majorBidi" w:cstheme="majorBidi"/>
          <w:lang w:eastAsia="hr-HR"/>
        </w:rPr>
        <w:t>p</w:t>
      </w:r>
      <w:r w:rsidRPr="00095713">
        <w:rPr>
          <w:rFonts w:asciiTheme="majorBidi" w:eastAsia="Times New Roman" w:hAnsiTheme="majorBidi" w:cstheme="majorBidi"/>
          <w:lang w:eastAsia="hr-HR"/>
        </w:rPr>
        <w:t xml:space="preserve">osjednik nije dostavio zahtjev za vraćanje životinje, </w:t>
      </w:r>
      <w:r w:rsidR="003E5284">
        <w:rPr>
          <w:rFonts w:asciiTheme="majorBidi" w:eastAsia="Times New Roman" w:hAnsiTheme="majorBidi" w:cstheme="majorBidi"/>
          <w:lang w:eastAsia="hr-HR"/>
        </w:rPr>
        <w:t>životinja ostaje u skloništu do udomljenja.</w:t>
      </w:r>
      <w:r w:rsidRPr="00095713">
        <w:rPr>
          <w:rFonts w:asciiTheme="majorBidi" w:eastAsia="Times New Roman" w:hAnsiTheme="majorBidi" w:cstheme="majorBidi"/>
          <w:lang w:eastAsia="hr-HR"/>
        </w:rPr>
        <w:t xml:space="preserve"> </w:t>
      </w:r>
    </w:p>
    <w:p w14:paraId="74F8C2DC" w14:textId="6E35B215" w:rsidR="00437A30" w:rsidRPr="00095713" w:rsidRDefault="00437A30" w:rsidP="009A27A3">
      <w:pPr>
        <w:pStyle w:val="Odlomakpopisa"/>
        <w:numPr>
          <w:ilvl w:val="0"/>
          <w:numId w:val="15"/>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Posjednik izgubljene životinje dužan je nadoknaditi sve troškove, kao i svaku štetu koju počini životinja od trenutka nestanka do trenutka vraćanja posjedniku. </w:t>
      </w:r>
    </w:p>
    <w:p w14:paraId="12D6AB14" w14:textId="76548028" w:rsidR="002421AD" w:rsidRPr="00095713" w:rsidRDefault="002421AD" w:rsidP="009A27A3">
      <w:pPr>
        <w:pStyle w:val="Odlomakpopisa"/>
        <w:numPr>
          <w:ilvl w:val="0"/>
          <w:numId w:val="15"/>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Ukoliko dođe do napuštanja životinje uslijed smrti vlasnik</w:t>
      </w:r>
      <w:r w:rsidR="00CC0DF6" w:rsidRPr="00095713">
        <w:rPr>
          <w:rFonts w:asciiTheme="majorBidi" w:eastAsia="Times New Roman" w:hAnsiTheme="majorBidi" w:cstheme="majorBidi"/>
          <w:lang w:eastAsia="hr-HR"/>
        </w:rPr>
        <w:t>a,</w:t>
      </w:r>
      <w:r w:rsidRPr="00095713">
        <w:rPr>
          <w:rFonts w:asciiTheme="majorBidi" w:eastAsia="Times New Roman" w:hAnsiTheme="majorBidi" w:cstheme="majorBidi"/>
          <w:lang w:eastAsia="hr-HR"/>
        </w:rPr>
        <w:t xml:space="preserve"> životinju zbrinjava Grad </w:t>
      </w:r>
      <w:r w:rsidR="00203C65">
        <w:rPr>
          <w:rFonts w:asciiTheme="majorBidi" w:eastAsia="Times New Roman" w:hAnsiTheme="majorBidi" w:cstheme="majorBidi"/>
          <w:lang w:eastAsia="hr-HR"/>
        </w:rPr>
        <w:t>Slatina</w:t>
      </w:r>
      <w:r w:rsidR="00803FE8" w:rsidRPr="00095713">
        <w:rPr>
          <w:rFonts w:asciiTheme="majorBidi" w:eastAsia="Times New Roman" w:hAnsiTheme="majorBidi" w:cstheme="majorBidi"/>
          <w:lang w:eastAsia="hr-HR"/>
        </w:rPr>
        <w:t>,</w:t>
      </w:r>
      <w:r w:rsidRPr="00095713">
        <w:rPr>
          <w:rFonts w:asciiTheme="majorBidi" w:eastAsia="Times New Roman" w:hAnsiTheme="majorBidi" w:cstheme="majorBidi"/>
          <w:lang w:eastAsia="hr-HR"/>
        </w:rPr>
        <w:t xml:space="preserve"> te </w:t>
      </w:r>
      <w:r w:rsidR="008F65D2" w:rsidRPr="00095713">
        <w:rPr>
          <w:rFonts w:asciiTheme="majorBidi" w:eastAsia="Times New Roman" w:hAnsiTheme="majorBidi" w:cstheme="majorBidi"/>
          <w:lang w:eastAsia="hr-HR"/>
        </w:rPr>
        <w:t>nakon okončanja ostavinskog postupka namiruju troškove od nasljednika</w:t>
      </w:r>
      <w:r w:rsidRPr="00095713">
        <w:rPr>
          <w:rFonts w:asciiTheme="majorBidi" w:eastAsia="Times New Roman" w:hAnsiTheme="majorBidi" w:cstheme="majorBidi"/>
          <w:lang w:eastAsia="hr-HR"/>
        </w:rPr>
        <w:t xml:space="preserve">. </w:t>
      </w:r>
    </w:p>
    <w:p w14:paraId="07EB0B94" w14:textId="77777777" w:rsidR="00437A30" w:rsidRPr="00095713" w:rsidRDefault="00437A30" w:rsidP="00882C78">
      <w:pPr>
        <w:shd w:val="clear" w:color="auto" w:fill="FFFFFF"/>
        <w:spacing w:after="0"/>
        <w:jc w:val="both"/>
        <w:textAlignment w:val="baseline"/>
        <w:rPr>
          <w:rFonts w:asciiTheme="majorBidi" w:eastAsia="Times New Roman" w:hAnsiTheme="majorBidi" w:cstheme="majorBidi"/>
          <w:lang w:eastAsia="hr-HR"/>
        </w:rPr>
      </w:pPr>
    </w:p>
    <w:p w14:paraId="1A9EB6EF" w14:textId="133883CE" w:rsidR="00437A30" w:rsidRPr="00095713" w:rsidRDefault="00437A30" w:rsidP="00882C78">
      <w:pPr>
        <w:shd w:val="clear" w:color="auto" w:fill="FFFFFF"/>
        <w:spacing w:after="0"/>
        <w:jc w:val="center"/>
        <w:textAlignment w:val="baseline"/>
        <w:rPr>
          <w:rFonts w:asciiTheme="majorBidi" w:eastAsia="Times New Roman" w:hAnsiTheme="majorBidi" w:cstheme="majorBidi"/>
          <w:b/>
          <w:bCs/>
          <w:lang w:eastAsia="hr-HR"/>
        </w:rPr>
      </w:pPr>
      <w:r w:rsidRPr="00095713">
        <w:rPr>
          <w:rFonts w:asciiTheme="majorBidi" w:eastAsia="Times New Roman" w:hAnsiTheme="majorBidi" w:cstheme="majorBidi"/>
          <w:b/>
          <w:bCs/>
          <w:lang w:eastAsia="hr-HR"/>
        </w:rPr>
        <w:t xml:space="preserve">Članak </w:t>
      </w:r>
      <w:r w:rsidR="0035125A" w:rsidRPr="00095713">
        <w:rPr>
          <w:rFonts w:asciiTheme="majorBidi" w:eastAsia="Times New Roman" w:hAnsiTheme="majorBidi" w:cstheme="majorBidi"/>
          <w:b/>
          <w:bCs/>
          <w:lang w:eastAsia="hr-HR"/>
        </w:rPr>
        <w:t>1</w:t>
      </w:r>
      <w:r w:rsidR="00203C65">
        <w:rPr>
          <w:rFonts w:asciiTheme="majorBidi" w:eastAsia="Times New Roman" w:hAnsiTheme="majorBidi" w:cstheme="majorBidi"/>
          <w:b/>
          <w:bCs/>
          <w:lang w:eastAsia="hr-HR"/>
        </w:rPr>
        <w:t>9</w:t>
      </w:r>
      <w:r w:rsidRPr="00095713">
        <w:rPr>
          <w:rFonts w:asciiTheme="majorBidi" w:eastAsia="Times New Roman" w:hAnsiTheme="majorBidi" w:cstheme="majorBidi"/>
          <w:b/>
          <w:bCs/>
          <w:lang w:eastAsia="hr-HR"/>
        </w:rPr>
        <w:t xml:space="preserve">. </w:t>
      </w:r>
    </w:p>
    <w:p w14:paraId="7D11B6AC" w14:textId="7E19B8BE" w:rsidR="00437A30" w:rsidRDefault="00437A30" w:rsidP="009A27A3">
      <w:pPr>
        <w:pStyle w:val="Odlomakpopisa"/>
        <w:numPr>
          <w:ilvl w:val="0"/>
          <w:numId w:val="16"/>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Nalaznik napuštene ili izgubljene životinje (psi, mačke i pitome </w:t>
      </w:r>
      <w:proofErr w:type="spellStart"/>
      <w:r w:rsidRPr="00095713">
        <w:rPr>
          <w:rFonts w:asciiTheme="majorBidi" w:eastAsia="Times New Roman" w:hAnsiTheme="majorBidi" w:cstheme="majorBidi"/>
          <w:lang w:eastAsia="hr-HR"/>
        </w:rPr>
        <w:t>vretice</w:t>
      </w:r>
      <w:proofErr w:type="spellEnd"/>
      <w:r w:rsidRPr="00095713">
        <w:rPr>
          <w:rFonts w:asciiTheme="majorBidi" w:eastAsia="Times New Roman" w:hAnsiTheme="majorBidi" w:cstheme="majorBidi"/>
          <w:lang w:eastAsia="hr-HR"/>
        </w:rPr>
        <w:t xml:space="preserve">) mora u roku od 3 (tri) dana od nalaska životinje obavijestiti Sklonište osim ako je životinju u tom roku vratio </w:t>
      </w:r>
      <w:r w:rsidR="00CC0DF6" w:rsidRPr="00095713">
        <w:rPr>
          <w:rFonts w:asciiTheme="majorBidi" w:eastAsia="Times New Roman" w:hAnsiTheme="majorBidi" w:cstheme="majorBidi"/>
          <w:lang w:eastAsia="hr-HR"/>
        </w:rPr>
        <w:t>p</w:t>
      </w:r>
      <w:r w:rsidRPr="00095713">
        <w:rPr>
          <w:rFonts w:asciiTheme="majorBidi" w:eastAsia="Times New Roman" w:hAnsiTheme="majorBidi" w:cstheme="majorBidi"/>
          <w:lang w:eastAsia="hr-HR"/>
        </w:rPr>
        <w:t xml:space="preserve">osjedniku. </w:t>
      </w:r>
    </w:p>
    <w:p w14:paraId="3BD14769" w14:textId="659ED6A5" w:rsidR="001D040C" w:rsidRPr="00095713" w:rsidRDefault="001D040C" w:rsidP="009A27A3">
      <w:pPr>
        <w:pStyle w:val="Odlomakpopisa"/>
        <w:numPr>
          <w:ilvl w:val="0"/>
          <w:numId w:val="16"/>
        </w:numPr>
        <w:shd w:val="clear" w:color="auto" w:fill="FFFFFF"/>
        <w:spacing w:after="0"/>
        <w:ind w:left="0" w:firstLine="0"/>
        <w:jc w:val="both"/>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Životinja iz skloništa koja se ne vrati vlasniku ostaje u skloništu do udomljenja.</w:t>
      </w:r>
    </w:p>
    <w:p w14:paraId="5043967F" w14:textId="123E158C" w:rsidR="00437A30" w:rsidRPr="00095713" w:rsidRDefault="00437A30" w:rsidP="009A27A3">
      <w:pPr>
        <w:pStyle w:val="Odlomakpopisa"/>
        <w:numPr>
          <w:ilvl w:val="0"/>
          <w:numId w:val="16"/>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Objava podataka o pronađenim i udomljenim životinjama ob</w:t>
      </w:r>
      <w:r w:rsidR="0035125A" w:rsidRPr="00095713">
        <w:rPr>
          <w:rFonts w:asciiTheme="majorBidi" w:eastAsia="Times New Roman" w:hAnsiTheme="majorBidi" w:cstheme="majorBidi"/>
          <w:lang w:eastAsia="hr-HR"/>
        </w:rPr>
        <w:t>ja</w:t>
      </w:r>
      <w:r w:rsidRPr="00095713">
        <w:rPr>
          <w:rFonts w:asciiTheme="majorBidi" w:eastAsia="Times New Roman" w:hAnsiTheme="majorBidi" w:cstheme="majorBidi"/>
          <w:lang w:eastAsia="hr-HR"/>
        </w:rPr>
        <w:t xml:space="preserve">vljuje se putem jedinstvenog registra propisanog Pravilnikom o uvjetima za skloništa. Registar je dostupan na službenim stranicama Skloništa. </w:t>
      </w:r>
    </w:p>
    <w:p w14:paraId="20B0E7E8" w14:textId="01469B63" w:rsidR="00437A30" w:rsidRPr="00095713" w:rsidRDefault="00437A30" w:rsidP="009A27A3">
      <w:pPr>
        <w:pStyle w:val="Odlomakpopisa"/>
        <w:numPr>
          <w:ilvl w:val="0"/>
          <w:numId w:val="16"/>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Kontakt informacije Skloništa objavljuju se na službenim internetskim stranicama Grada </w:t>
      </w:r>
      <w:r w:rsidR="00203C65">
        <w:rPr>
          <w:rFonts w:asciiTheme="majorBidi" w:eastAsia="Times New Roman" w:hAnsiTheme="majorBidi" w:cstheme="majorBidi"/>
          <w:lang w:eastAsia="hr-HR"/>
        </w:rPr>
        <w:t>Slatine</w:t>
      </w:r>
      <w:r w:rsidRPr="00095713">
        <w:rPr>
          <w:rFonts w:asciiTheme="majorBidi" w:eastAsia="Times New Roman" w:hAnsiTheme="majorBidi" w:cstheme="majorBidi"/>
          <w:lang w:eastAsia="hr-HR"/>
        </w:rPr>
        <w:t xml:space="preserve">. </w:t>
      </w:r>
    </w:p>
    <w:p w14:paraId="0491B4DD" w14:textId="42A2F4E7" w:rsidR="00437A30" w:rsidRPr="00095713" w:rsidRDefault="00437A30" w:rsidP="009A27A3">
      <w:pPr>
        <w:pStyle w:val="Odlomakpopisa"/>
        <w:numPr>
          <w:ilvl w:val="0"/>
          <w:numId w:val="16"/>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Nalaznik napuštene ili izgubljene životinje mora pružiti životinji odgovarajuću skrb do vraćanja Posjedniku ili do smještaja u Sklonište. </w:t>
      </w:r>
    </w:p>
    <w:p w14:paraId="3B0DA239" w14:textId="199D6BC9" w:rsidR="00437A30" w:rsidRDefault="00437A30" w:rsidP="009A27A3">
      <w:pPr>
        <w:pStyle w:val="Odlomakpopisa"/>
        <w:numPr>
          <w:ilvl w:val="0"/>
          <w:numId w:val="16"/>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lastRenderedPageBreak/>
        <w:t xml:space="preserve">Životinja se ne smješta u Sklonište ako se po nalasku životinje može utvrditi njezin vlasnik te se životinja odmah može vratiti vlasniku, osim ako vlasnik odmah ne može doći po životinju. </w:t>
      </w:r>
    </w:p>
    <w:p w14:paraId="33C59DA0" w14:textId="72795E6A" w:rsidR="0080656F" w:rsidRDefault="0080656F" w:rsidP="009A27A3">
      <w:pPr>
        <w:pStyle w:val="Odlomakpopisa"/>
        <w:numPr>
          <w:ilvl w:val="0"/>
          <w:numId w:val="16"/>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Ako je životinja ozlijeđena Sklonište mora organizirati pružanje potrebne pomoći.</w:t>
      </w:r>
    </w:p>
    <w:p w14:paraId="3527FDC6" w14:textId="123EB905" w:rsidR="005A6D74" w:rsidRPr="00095713" w:rsidRDefault="005A6D74" w:rsidP="009A27A3">
      <w:pPr>
        <w:pStyle w:val="Odlomakpopisa"/>
        <w:numPr>
          <w:ilvl w:val="0"/>
          <w:numId w:val="16"/>
        </w:numPr>
        <w:shd w:val="clear" w:color="auto" w:fill="FFFFFF"/>
        <w:spacing w:after="0"/>
        <w:ind w:left="0" w:firstLine="0"/>
        <w:jc w:val="both"/>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Troškove skrbi, sterilizacije, označavanja i veterinarske zaštite napuštenih ili izgubljenih životinja s područja Grada Slatine skloništu financira Grad Slatina, osim u slučaju ako je vlasnik životinje poznat ili se on naknadno utvrdi.</w:t>
      </w:r>
    </w:p>
    <w:p w14:paraId="718B37A4" w14:textId="71F9876F" w:rsidR="008C3C22" w:rsidRPr="00095713" w:rsidRDefault="008C3C22" w:rsidP="009A27A3">
      <w:pPr>
        <w:pStyle w:val="Odlomakpopisa"/>
        <w:numPr>
          <w:ilvl w:val="0"/>
          <w:numId w:val="16"/>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U Sklonište se smještaju životinje do udomljenja ili vr</w:t>
      </w:r>
      <w:r w:rsidR="001F785B" w:rsidRPr="00095713">
        <w:rPr>
          <w:rFonts w:asciiTheme="majorBidi" w:eastAsia="Times New Roman" w:hAnsiTheme="majorBidi" w:cstheme="majorBidi"/>
          <w:lang w:eastAsia="hr-HR"/>
        </w:rPr>
        <w:t>a</w:t>
      </w:r>
      <w:r w:rsidRPr="00095713">
        <w:rPr>
          <w:rFonts w:asciiTheme="majorBidi" w:eastAsia="Times New Roman" w:hAnsiTheme="majorBidi" w:cstheme="majorBidi"/>
          <w:lang w:eastAsia="hr-HR"/>
        </w:rPr>
        <w:t xml:space="preserve">ćanja </w:t>
      </w:r>
      <w:r w:rsidR="00CC0DF6" w:rsidRPr="00095713">
        <w:rPr>
          <w:rFonts w:asciiTheme="majorBidi" w:eastAsia="Times New Roman" w:hAnsiTheme="majorBidi" w:cstheme="majorBidi"/>
          <w:lang w:eastAsia="hr-HR"/>
        </w:rPr>
        <w:t>p</w:t>
      </w:r>
      <w:r w:rsidRPr="00095713">
        <w:rPr>
          <w:rFonts w:asciiTheme="majorBidi" w:eastAsia="Times New Roman" w:hAnsiTheme="majorBidi" w:cstheme="majorBidi"/>
          <w:lang w:eastAsia="hr-HR"/>
        </w:rPr>
        <w:t xml:space="preserve">osjedniku, sukladno propisima o zaštiti životinja i veterinarstvu i to: </w:t>
      </w:r>
    </w:p>
    <w:p w14:paraId="5C9F72BA" w14:textId="5B32B8B4" w:rsidR="008C3C22" w:rsidRPr="00095713" w:rsidRDefault="008C3C22" w:rsidP="009A27A3">
      <w:pPr>
        <w:pStyle w:val="Odlomakpopisa"/>
        <w:numPr>
          <w:ilvl w:val="0"/>
          <w:numId w:val="21"/>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izgubljene životinje do vra</w:t>
      </w:r>
      <w:r w:rsidR="00CC0DF6" w:rsidRPr="00095713">
        <w:rPr>
          <w:rFonts w:asciiTheme="majorBidi" w:eastAsia="Times New Roman" w:hAnsiTheme="majorBidi" w:cstheme="majorBidi"/>
          <w:lang w:eastAsia="hr-HR"/>
        </w:rPr>
        <w:t>ć</w:t>
      </w:r>
      <w:r w:rsidRPr="00095713">
        <w:rPr>
          <w:rFonts w:asciiTheme="majorBidi" w:eastAsia="Times New Roman" w:hAnsiTheme="majorBidi" w:cstheme="majorBidi"/>
          <w:lang w:eastAsia="hr-HR"/>
        </w:rPr>
        <w:t xml:space="preserve">anja posjedniku, </w:t>
      </w:r>
    </w:p>
    <w:p w14:paraId="0FAE9FAD" w14:textId="3AAE7863" w:rsidR="008C3C22" w:rsidRPr="00095713" w:rsidRDefault="008C3C22" w:rsidP="009A27A3">
      <w:pPr>
        <w:pStyle w:val="Odlomakpopisa"/>
        <w:numPr>
          <w:ilvl w:val="0"/>
          <w:numId w:val="21"/>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napuštene životinje kojima se ne može utvrditi </w:t>
      </w:r>
      <w:r w:rsidR="00CC0DF6" w:rsidRPr="00095713">
        <w:rPr>
          <w:rFonts w:asciiTheme="majorBidi" w:eastAsia="Times New Roman" w:hAnsiTheme="majorBidi" w:cstheme="majorBidi"/>
          <w:lang w:eastAsia="hr-HR"/>
        </w:rPr>
        <w:t>p</w:t>
      </w:r>
      <w:r w:rsidRPr="00095713">
        <w:rPr>
          <w:rFonts w:asciiTheme="majorBidi" w:eastAsia="Times New Roman" w:hAnsiTheme="majorBidi" w:cstheme="majorBidi"/>
          <w:lang w:eastAsia="hr-HR"/>
        </w:rPr>
        <w:t xml:space="preserve">osjednik, </w:t>
      </w:r>
    </w:p>
    <w:p w14:paraId="0E484558" w14:textId="0F9703E5" w:rsidR="008C3C22" w:rsidRPr="00095713" w:rsidRDefault="008C3C22" w:rsidP="009A27A3">
      <w:pPr>
        <w:pStyle w:val="Odlomakpopisa"/>
        <w:numPr>
          <w:ilvl w:val="0"/>
          <w:numId w:val="21"/>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životinje koje se kreću </w:t>
      </w:r>
      <w:r w:rsidR="00555E45" w:rsidRPr="00095713">
        <w:rPr>
          <w:rFonts w:asciiTheme="majorBidi" w:eastAsia="Times New Roman" w:hAnsiTheme="majorBidi" w:cstheme="majorBidi"/>
          <w:lang w:eastAsia="hr-HR"/>
        </w:rPr>
        <w:t>tuđim nekretninama</w:t>
      </w:r>
      <w:r w:rsidRPr="00095713">
        <w:rPr>
          <w:rFonts w:asciiTheme="majorBidi" w:eastAsia="Times New Roman" w:hAnsiTheme="majorBidi" w:cstheme="majorBidi"/>
          <w:lang w:eastAsia="hr-HR"/>
        </w:rPr>
        <w:t xml:space="preserve"> bez nadzora </w:t>
      </w:r>
      <w:r w:rsidR="00CC0DF6" w:rsidRPr="00095713">
        <w:rPr>
          <w:rFonts w:asciiTheme="majorBidi" w:eastAsia="Times New Roman" w:hAnsiTheme="majorBidi" w:cstheme="majorBidi"/>
          <w:lang w:eastAsia="hr-HR"/>
        </w:rPr>
        <w:t>p</w:t>
      </w:r>
      <w:r w:rsidRPr="00095713">
        <w:rPr>
          <w:rFonts w:asciiTheme="majorBidi" w:eastAsia="Times New Roman" w:hAnsiTheme="majorBidi" w:cstheme="majorBidi"/>
          <w:lang w:eastAsia="hr-HR"/>
        </w:rPr>
        <w:t>osje</w:t>
      </w:r>
      <w:r w:rsidR="001F785B" w:rsidRPr="00095713">
        <w:rPr>
          <w:rFonts w:asciiTheme="majorBidi" w:eastAsia="Times New Roman" w:hAnsiTheme="majorBidi" w:cstheme="majorBidi"/>
          <w:lang w:eastAsia="hr-HR"/>
        </w:rPr>
        <w:t>d</w:t>
      </w:r>
      <w:r w:rsidRPr="00095713">
        <w:rPr>
          <w:rFonts w:asciiTheme="majorBidi" w:eastAsia="Times New Roman" w:hAnsiTheme="majorBidi" w:cstheme="majorBidi"/>
          <w:lang w:eastAsia="hr-HR"/>
        </w:rPr>
        <w:t xml:space="preserve">nika do vraćanja </w:t>
      </w:r>
      <w:r w:rsidR="00CC0DF6" w:rsidRPr="00095713">
        <w:rPr>
          <w:rFonts w:asciiTheme="majorBidi" w:eastAsia="Times New Roman" w:hAnsiTheme="majorBidi" w:cstheme="majorBidi"/>
          <w:lang w:eastAsia="hr-HR"/>
        </w:rPr>
        <w:t>p</w:t>
      </w:r>
      <w:r w:rsidRPr="00095713">
        <w:rPr>
          <w:rFonts w:asciiTheme="majorBidi" w:eastAsia="Times New Roman" w:hAnsiTheme="majorBidi" w:cstheme="majorBidi"/>
          <w:lang w:eastAsia="hr-HR"/>
        </w:rPr>
        <w:t>osjedniku</w:t>
      </w:r>
      <w:r w:rsidR="00082372" w:rsidRPr="00095713">
        <w:rPr>
          <w:rFonts w:asciiTheme="majorBidi" w:eastAsia="Times New Roman" w:hAnsiTheme="majorBidi" w:cstheme="majorBidi"/>
          <w:lang w:eastAsia="hr-HR"/>
        </w:rPr>
        <w:t>,</w:t>
      </w:r>
    </w:p>
    <w:p w14:paraId="561DE0F9" w14:textId="79AF509D" w:rsidR="00437A30" w:rsidRPr="005A6D74" w:rsidRDefault="008C3C22" w:rsidP="009A27A3">
      <w:pPr>
        <w:pStyle w:val="Odlomakpopisa"/>
        <w:numPr>
          <w:ilvl w:val="0"/>
          <w:numId w:val="21"/>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privremeno oduzete ži</w:t>
      </w:r>
      <w:r w:rsidR="001F785B" w:rsidRPr="00095713">
        <w:rPr>
          <w:rFonts w:asciiTheme="majorBidi" w:eastAsia="Times New Roman" w:hAnsiTheme="majorBidi" w:cstheme="majorBidi"/>
          <w:lang w:eastAsia="hr-HR"/>
        </w:rPr>
        <w:t>v</w:t>
      </w:r>
      <w:r w:rsidRPr="00095713">
        <w:rPr>
          <w:rFonts w:asciiTheme="majorBidi" w:eastAsia="Times New Roman" w:hAnsiTheme="majorBidi" w:cstheme="majorBidi"/>
          <w:lang w:eastAsia="hr-HR"/>
        </w:rPr>
        <w:t>ot</w:t>
      </w:r>
      <w:r w:rsidR="001F785B" w:rsidRPr="00095713">
        <w:rPr>
          <w:rFonts w:asciiTheme="majorBidi" w:eastAsia="Times New Roman" w:hAnsiTheme="majorBidi" w:cstheme="majorBidi"/>
          <w:lang w:eastAsia="hr-HR"/>
        </w:rPr>
        <w:t>i</w:t>
      </w:r>
      <w:r w:rsidRPr="00095713">
        <w:rPr>
          <w:rFonts w:asciiTheme="majorBidi" w:eastAsia="Times New Roman" w:hAnsiTheme="majorBidi" w:cstheme="majorBidi"/>
          <w:lang w:eastAsia="hr-HR"/>
        </w:rPr>
        <w:t>nje.</w:t>
      </w:r>
    </w:p>
    <w:p w14:paraId="099CAD9F" w14:textId="6F4BBAEF" w:rsidR="005A6D74" w:rsidRDefault="004C22C7" w:rsidP="009A27A3">
      <w:pPr>
        <w:pStyle w:val="Odlomakpopisa"/>
        <w:numPr>
          <w:ilvl w:val="0"/>
          <w:numId w:val="16"/>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Ako se utvrdi </w:t>
      </w:r>
      <w:r w:rsidR="00CC0DF6" w:rsidRPr="00095713">
        <w:rPr>
          <w:rFonts w:asciiTheme="majorBidi" w:eastAsia="Times New Roman" w:hAnsiTheme="majorBidi" w:cstheme="majorBidi"/>
          <w:lang w:eastAsia="hr-HR"/>
        </w:rPr>
        <w:t>p</w:t>
      </w:r>
      <w:r w:rsidRPr="00095713">
        <w:rPr>
          <w:rFonts w:asciiTheme="majorBidi" w:eastAsia="Times New Roman" w:hAnsiTheme="majorBidi" w:cstheme="majorBidi"/>
          <w:lang w:eastAsia="hr-HR"/>
        </w:rPr>
        <w:t xml:space="preserve">osjednik napuštene životinje, dužan je nadoknaditi sve troškove, kao i svaku štetu koju počini </w:t>
      </w:r>
      <w:r w:rsidR="008C3C22" w:rsidRPr="00095713">
        <w:rPr>
          <w:rFonts w:asciiTheme="majorBidi" w:eastAsia="Times New Roman" w:hAnsiTheme="majorBidi" w:cstheme="majorBidi"/>
          <w:lang w:eastAsia="hr-HR"/>
        </w:rPr>
        <w:t>ž</w:t>
      </w:r>
      <w:r w:rsidRPr="00095713">
        <w:rPr>
          <w:rFonts w:asciiTheme="majorBidi" w:eastAsia="Times New Roman" w:hAnsiTheme="majorBidi" w:cstheme="majorBidi"/>
          <w:lang w:eastAsia="hr-HR"/>
        </w:rPr>
        <w:t xml:space="preserve">ivotinja od trenutka nastanka do trenutka vraćanja </w:t>
      </w:r>
      <w:r w:rsidR="00CC0DF6" w:rsidRPr="00095713">
        <w:rPr>
          <w:rFonts w:asciiTheme="majorBidi" w:eastAsia="Times New Roman" w:hAnsiTheme="majorBidi" w:cstheme="majorBidi"/>
          <w:lang w:eastAsia="hr-HR"/>
        </w:rPr>
        <w:t>p</w:t>
      </w:r>
      <w:r w:rsidRPr="00095713">
        <w:rPr>
          <w:rFonts w:asciiTheme="majorBidi" w:eastAsia="Times New Roman" w:hAnsiTheme="majorBidi" w:cstheme="majorBidi"/>
          <w:lang w:eastAsia="hr-HR"/>
        </w:rPr>
        <w:t xml:space="preserve">osjedniku. </w:t>
      </w:r>
    </w:p>
    <w:p w14:paraId="37BEE6E7" w14:textId="77777777" w:rsidR="0060005C" w:rsidRPr="00095713" w:rsidRDefault="0060005C" w:rsidP="005A6D74">
      <w:pPr>
        <w:shd w:val="clear" w:color="auto" w:fill="FFFFFF"/>
        <w:spacing w:after="0"/>
        <w:textAlignment w:val="baseline"/>
        <w:rPr>
          <w:rFonts w:asciiTheme="majorBidi" w:eastAsia="Times New Roman" w:hAnsiTheme="majorBidi" w:cstheme="majorBidi"/>
          <w:b/>
          <w:bCs/>
          <w:lang w:eastAsia="hr-HR"/>
        </w:rPr>
      </w:pPr>
    </w:p>
    <w:p w14:paraId="1FA291F8" w14:textId="62A2FF6F" w:rsidR="00647D3E" w:rsidRPr="00095713" w:rsidRDefault="00647D3E" w:rsidP="00882C78">
      <w:pPr>
        <w:shd w:val="clear" w:color="auto" w:fill="FFFFFF"/>
        <w:spacing w:after="0"/>
        <w:jc w:val="center"/>
        <w:textAlignment w:val="baseline"/>
        <w:rPr>
          <w:rFonts w:asciiTheme="majorBidi" w:eastAsia="Times New Roman" w:hAnsiTheme="majorBidi" w:cstheme="majorBidi"/>
          <w:b/>
          <w:bCs/>
          <w:lang w:eastAsia="hr-HR"/>
        </w:rPr>
      </w:pPr>
      <w:r w:rsidRPr="00095713">
        <w:rPr>
          <w:rFonts w:asciiTheme="majorBidi" w:eastAsia="Times New Roman" w:hAnsiTheme="majorBidi" w:cstheme="majorBidi"/>
          <w:b/>
          <w:bCs/>
          <w:lang w:eastAsia="hr-HR"/>
        </w:rPr>
        <w:t xml:space="preserve">Članak </w:t>
      </w:r>
      <w:r w:rsidR="00203C65">
        <w:rPr>
          <w:rFonts w:asciiTheme="majorBidi" w:eastAsia="Times New Roman" w:hAnsiTheme="majorBidi" w:cstheme="majorBidi"/>
          <w:b/>
          <w:bCs/>
          <w:lang w:eastAsia="hr-HR"/>
        </w:rPr>
        <w:t>20</w:t>
      </w:r>
      <w:r w:rsidRPr="00095713">
        <w:rPr>
          <w:rFonts w:asciiTheme="majorBidi" w:eastAsia="Times New Roman" w:hAnsiTheme="majorBidi" w:cstheme="majorBidi"/>
          <w:b/>
          <w:bCs/>
          <w:lang w:eastAsia="hr-HR"/>
        </w:rPr>
        <w:t xml:space="preserve">. </w:t>
      </w:r>
    </w:p>
    <w:p w14:paraId="129E9C31" w14:textId="2962776F" w:rsidR="00647D3E" w:rsidRPr="00095713" w:rsidRDefault="00647D3E" w:rsidP="009A27A3">
      <w:pPr>
        <w:pStyle w:val="Odlomakpopisa"/>
        <w:numPr>
          <w:ilvl w:val="0"/>
          <w:numId w:val="17"/>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Obavljanje poslova sakupljanja i zbrinjavanja napušt</w:t>
      </w:r>
      <w:r w:rsidR="001F785B" w:rsidRPr="00095713">
        <w:rPr>
          <w:rFonts w:asciiTheme="majorBidi" w:eastAsia="Times New Roman" w:hAnsiTheme="majorBidi" w:cstheme="majorBidi"/>
          <w:lang w:eastAsia="hr-HR"/>
        </w:rPr>
        <w:t>e</w:t>
      </w:r>
      <w:r w:rsidRPr="00095713">
        <w:rPr>
          <w:rFonts w:asciiTheme="majorBidi" w:eastAsia="Times New Roman" w:hAnsiTheme="majorBidi" w:cstheme="majorBidi"/>
          <w:lang w:eastAsia="hr-HR"/>
        </w:rPr>
        <w:t>nih ili izgubljen</w:t>
      </w:r>
      <w:r w:rsidR="001F785B" w:rsidRPr="00095713">
        <w:rPr>
          <w:rFonts w:asciiTheme="majorBidi" w:eastAsia="Times New Roman" w:hAnsiTheme="majorBidi" w:cstheme="majorBidi"/>
          <w:lang w:eastAsia="hr-HR"/>
        </w:rPr>
        <w:t>i</w:t>
      </w:r>
      <w:r w:rsidRPr="00095713">
        <w:rPr>
          <w:rFonts w:asciiTheme="majorBidi" w:eastAsia="Times New Roman" w:hAnsiTheme="majorBidi" w:cstheme="majorBidi"/>
          <w:lang w:eastAsia="hr-HR"/>
        </w:rPr>
        <w:t>h i ozlijeđenih životinja</w:t>
      </w:r>
      <w:r w:rsidR="00BA0714" w:rsidRPr="00095713">
        <w:rPr>
          <w:rFonts w:asciiTheme="majorBidi" w:eastAsia="Times New Roman" w:hAnsiTheme="majorBidi" w:cstheme="majorBidi"/>
          <w:lang w:eastAsia="hr-HR"/>
        </w:rPr>
        <w:t>, te životinja koje se bez nadzora kreću tuđim nekretninama</w:t>
      </w:r>
      <w:r w:rsidRPr="00095713">
        <w:rPr>
          <w:rFonts w:asciiTheme="majorBidi" w:eastAsia="Times New Roman" w:hAnsiTheme="majorBidi" w:cstheme="majorBidi"/>
          <w:lang w:eastAsia="hr-HR"/>
        </w:rPr>
        <w:t xml:space="preserve"> provodi Sklonište. </w:t>
      </w:r>
    </w:p>
    <w:p w14:paraId="07349AF0" w14:textId="47203730" w:rsidR="00647D3E" w:rsidRPr="00095713" w:rsidRDefault="00883087" w:rsidP="009A27A3">
      <w:pPr>
        <w:pStyle w:val="Odlomakpopisa"/>
        <w:numPr>
          <w:ilvl w:val="0"/>
          <w:numId w:val="17"/>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Djelatnici Skloništa po prijavi izvršavaju skupljanje, prijevoz i smještaj  </w:t>
      </w:r>
      <w:r w:rsidR="00BA0714" w:rsidRPr="00095713">
        <w:rPr>
          <w:rFonts w:asciiTheme="majorBidi" w:eastAsia="Times New Roman" w:hAnsiTheme="majorBidi" w:cstheme="majorBidi"/>
          <w:lang w:eastAsia="hr-HR"/>
        </w:rPr>
        <w:t>napuštenih, ili izgubljenih</w:t>
      </w:r>
      <w:r w:rsidRPr="00095713">
        <w:rPr>
          <w:rFonts w:asciiTheme="majorBidi" w:eastAsia="Times New Roman" w:hAnsiTheme="majorBidi" w:cstheme="majorBidi"/>
          <w:lang w:eastAsia="hr-HR"/>
        </w:rPr>
        <w:t xml:space="preserve"> i ozlijeđenih životinja</w:t>
      </w:r>
      <w:r w:rsidR="00BA0714" w:rsidRPr="00095713">
        <w:rPr>
          <w:rFonts w:asciiTheme="majorBidi" w:eastAsia="Times New Roman" w:hAnsiTheme="majorBidi" w:cstheme="majorBidi"/>
          <w:lang w:eastAsia="hr-HR"/>
        </w:rPr>
        <w:t xml:space="preserve">, te životinja koje se bez nadzora kreću tuđim nekretninama </w:t>
      </w:r>
      <w:r w:rsidRPr="00095713">
        <w:rPr>
          <w:rFonts w:asciiTheme="majorBidi" w:eastAsia="Times New Roman" w:hAnsiTheme="majorBidi" w:cstheme="majorBidi"/>
          <w:lang w:eastAsia="hr-HR"/>
        </w:rPr>
        <w:t xml:space="preserve">sukladno propisima o zaštiti životinja i veterinarstva uz primjenu odgovarajuće opreme. </w:t>
      </w:r>
    </w:p>
    <w:p w14:paraId="2899F6A2" w14:textId="10A21041" w:rsidR="00883087" w:rsidRPr="00095713" w:rsidRDefault="00883087" w:rsidP="009A27A3">
      <w:pPr>
        <w:pStyle w:val="Odlomakpopisa"/>
        <w:numPr>
          <w:ilvl w:val="0"/>
          <w:numId w:val="17"/>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Podnositelj prijave dužan je djelatnicima Skloništa dati tražene podatke o kojoj se životinji radi i gdje se nalazi, te osnovne osobne podatke. </w:t>
      </w:r>
    </w:p>
    <w:p w14:paraId="65DDF05A" w14:textId="194C6DA9" w:rsidR="00883087" w:rsidRPr="00095713" w:rsidRDefault="00883087" w:rsidP="009A27A3">
      <w:pPr>
        <w:pStyle w:val="Odlomakpopisa"/>
        <w:numPr>
          <w:ilvl w:val="0"/>
          <w:numId w:val="17"/>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Troškove hvatanja, držanja i veterinarsko-zdravstvenih mjera što ih je Sklonište poduzelo prema napuštenim, izgubljenim ili ozlijeđenim životinjama</w:t>
      </w:r>
      <w:r w:rsidR="00BA0714" w:rsidRPr="00095713">
        <w:rPr>
          <w:rFonts w:asciiTheme="majorBidi" w:eastAsia="Times New Roman" w:hAnsiTheme="majorBidi" w:cstheme="majorBidi"/>
          <w:lang w:eastAsia="hr-HR"/>
        </w:rPr>
        <w:t xml:space="preserve"> te životinjama koje se kreću bez nadzora tuđim  nekretninama</w:t>
      </w:r>
      <w:r w:rsidRPr="00095713">
        <w:rPr>
          <w:rFonts w:asciiTheme="majorBidi" w:eastAsia="Times New Roman" w:hAnsiTheme="majorBidi" w:cstheme="majorBidi"/>
          <w:lang w:eastAsia="hr-HR"/>
        </w:rPr>
        <w:t xml:space="preserve"> snosi njihov posjednik, ako je poznat ili se naknadno utvrdi, a ako nije poznat troškovi se podmiruju iz Proračuna Grada </w:t>
      </w:r>
      <w:r w:rsidR="00203C65">
        <w:rPr>
          <w:rFonts w:asciiTheme="majorBidi" w:eastAsia="Times New Roman" w:hAnsiTheme="majorBidi" w:cstheme="majorBidi"/>
          <w:lang w:eastAsia="hr-HR"/>
        </w:rPr>
        <w:t>Slatine</w:t>
      </w:r>
      <w:r w:rsidRPr="00095713">
        <w:rPr>
          <w:rFonts w:asciiTheme="majorBidi" w:eastAsia="Times New Roman" w:hAnsiTheme="majorBidi" w:cstheme="majorBidi"/>
          <w:lang w:eastAsia="hr-HR"/>
        </w:rPr>
        <w:t xml:space="preserve">. </w:t>
      </w:r>
    </w:p>
    <w:p w14:paraId="5040B089" w14:textId="052BF1FC" w:rsidR="006E4425" w:rsidRDefault="006E4425" w:rsidP="009A27A3">
      <w:pPr>
        <w:pStyle w:val="Odlomakpopisa"/>
        <w:numPr>
          <w:ilvl w:val="0"/>
          <w:numId w:val="17"/>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Grad </w:t>
      </w:r>
      <w:r w:rsidR="00203C65">
        <w:rPr>
          <w:rFonts w:asciiTheme="majorBidi" w:eastAsia="Times New Roman" w:hAnsiTheme="majorBidi" w:cstheme="majorBidi"/>
          <w:lang w:eastAsia="hr-HR"/>
        </w:rPr>
        <w:t>Slatina</w:t>
      </w:r>
      <w:r w:rsidRPr="00095713">
        <w:rPr>
          <w:rFonts w:asciiTheme="majorBidi" w:eastAsia="Times New Roman" w:hAnsiTheme="majorBidi" w:cstheme="majorBidi"/>
          <w:lang w:eastAsia="hr-HR"/>
        </w:rPr>
        <w:t xml:space="preserve"> isključuje svoju odgovornost za štetu koju </w:t>
      </w:r>
      <w:r w:rsidR="00A47B06" w:rsidRPr="00095713">
        <w:rPr>
          <w:rFonts w:asciiTheme="majorBidi" w:eastAsia="Times New Roman" w:hAnsiTheme="majorBidi" w:cstheme="majorBidi"/>
          <w:lang w:eastAsia="hr-HR"/>
        </w:rPr>
        <w:t>skrive</w:t>
      </w:r>
      <w:r w:rsidRPr="00095713">
        <w:rPr>
          <w:rFonts w:asciiTheme="majorBidi" w:eastAsia="Times New Roman" w:hAnsiTheme="majorBidi" w:cstheme="majorBidi"/>
          <w:lang w:eastAsia="hr-HR"/>
        </w:rPr>
        <w:t xml:space="preserve"> izgubljene ili napuštene </w:t>
      </w:r>
      <w:r w:rsidR="00CC0DF6" w:rsidRPr="00095713">
        <w:rPr>
          <w:rFonts w:asciiTheme="majorBidi" w:eastAsia="Times New Roman" w:hAnsiTheme="majorBidi" w:cstheme="majorBidi"/>
          <w:lang w:eastAsia="hr-HR"/>
        </w:rPr>
        <w:t>ž</w:t>
      </w:r>
      <w:r w:rsidRPr="00095713">
        <w:rPr>
          <w:rFonts w:asciiTheme="majorBidi" w:eastAsia="Times New Roman" w:hAnsiTheme="majorBidi" w:cstheme="majorBidi"/>
          <w:lang w:eastAsia="hr-HR"/>
        </w:rPr>
        <w:t>ivotinje</w:t>
      </w:r>
      <w:r w:rsidR="00BA0714" w:rsidRPr="00095713">
        <w:rPr>
          <w:rFonts w:asciiTheme="majorBidi" w:eastAsia="Times New Roman" w:hAnsiTheme="majorBidi" w:cstheme="majorBidi"/>
          <w:lang w:eastAsia="hr-HR"/>
        </w:rPr>
        <w:t xml:space="preserve"> ili životinje koje se kreću bez nadzora tuđim nek</w:t>
      </w:r>
      <w:r w:rsidR="004D2A48" w:rsidRPr="00095713">
        <w:rPr>
          <w:rFonts w:asciiTheme="majorBidi" w:eastAsia="Times New Roman" w:hAnsiTheme="majorBidi" w:cstheme="majorBidi"/>
          <w:lang w:eastAsia="hr-HR"/>
        </w:rPr>
        <w:t>r</w:t>
      </w:r>
      <w:r w:rsidR="00BA0714" w:rsidRPr="00095713">
        <w:rPr>
          <w:rFonts w:asciiTheme="majorBidi" w:eastAsia="Times New Roman" w:hAnsiTheme="majorBidi" w:cstheme="majorBidi"/>
          <w:lang w:eastAsia="hr-HR"/>
        </w:rPr>
        <w:t>etninama</w:t>
      </w:r>
      <w:r w:rsidRPr="00095713">
        <w:rPr>
          <w:rFonts w:asciiTheme="majorBidi" w:eastAsia="Times New Roman" w:hAnsiTheme="majorBidi" w:cstheme="majorBidi"/>
          <w:lang w:eastAsia="hr-HR"/>
        </w:rPr>
        <w:t xml:space="preserve"> za koje nije moguće pronaći </w:t>
      </w:r>
      <w:r w:rsidR="00CC0DF6" w:rsidRPr="00095713">
        <w:rPr>
          <w:rFonts w:asciiTheme="majorBidi" w:eastAsia="Times New Roman" w:hAnsiTheme="majorBidi" w:cstheme="majorBidi"/>
          <w:lang w:eastAsia="hr-HR"/>
        </w:rPr>
        <w:t>p</w:t>
      </w:r>
      <w:r w:rsidRPr="00095713">
        <w:rPr>
          <w:rFonts w:asciiTheme="majorBidi" w:eastAsia="Times New Roman" w:hAnsiTheme="majorBidi" w:cstheme="majorBidi"/>
          <w:lang w:eastAsia="hr-HR"/>
        </w:rPr>
        <w:t>osjednika odnosno vlasnika, u slučajevima koji prelaze redovno postupanje Grada koje uključuje du</w:t>
      </w:r>
      <w:r w:rsidR="00CC0DF6" w:rsidRPr="00095713">
        <w:rPr>
          <w:rFonts w:asciiTheme="majorBidi" w:eastAsia="Times New Roman" w:hAnsiTheme="majorBidi" w:cstheme="majorBidi"/>
          <w:lang w:eastAsia="hr-HR"/>
        </w:rPr>
        <w:t>ž</w:t>
      </w:r>
      <w:r w:rsidRPr="00095713">
        <w:rPr>
          <w:rFonts w:asciiTheme="majorBidi" w:eastAsia="Times New Roman" w:hAnsiTheme="majorBidi" w:cstheme="majorBidi"/>
          <w:lang w:eastAsia="hr-HR"/>
        </w:rPr>
        <w:t xml:space="preserve">nu pažnju odnosno u slučajevima više sile. </w:t>
      </w:r>
    </w:p>
    <w:p w14:paraId="01EF0659" w14:textId="4A94BFDE" w:rsidR="005A6D74" w:rsidRDefault="005A6D74" w:rsidP="005A6D74">
      <w:pPr>
        <w:shd w:val="clear" w:color="auto" w:fill="FFFFFF"/>
        <w:spacing w:after="0"/>
        <w:jc w:val="both"/>
        <w:textAlignment w:val="baseline"/>
        <w:rPr>
          <w:rFonts w:asciiTheme="majorBidi" w:eastAsia="Times New Roman" w:hAnsiTheme="majorBidi" w:cstheme="majorBidi"/>
          <w:lang w:eastAsia="hr-HR"/>
        </w:rPr>
      </w:pPr>
    </w:p>
    <w:p w14:paraId="479192DF" w14:textId="16D47260" w:rsidR="005A6D74" w:rsidRDefault="005A6D74" w:rsidP="005A6D74">
      <w:pPr>
        <w:shd w:val="clear" w:color="auto" w:fill="FFFFFF"/>
        <w:spacing w:after="0"/>
        <w:jc w:val="center"/>
        <w:textAlignment w:val="baseline"/>
        <w:rPr>
          <w:rFonts w:asciiTheme="majorBidi" w:eastAsia="Times New Roman" w:hAnsiTheme="majorBidi" w:cstheme="majorBidi"/>
          <w:i/>
          <w:lang w:eastAsia="hr-HR"/>
        </w:rPr>
      </w:pPr>
      <w:r>
        <w:rPr>
          <w:rFonts w:asciiTheme="majorBidi" w:eastAsia="Times New Roman" w:hAnsiTheme="majorBidi" w:cstheme="majorBidi"/>
          <w:i/>
          <w:lang w:eastAsia="hr-HR"/>
        </w:rPr>
        <w:t>Djelatnost skloništa za životinje</w:t>
      </w:r>
    </w:p>
    <w:p w14:paraId="6F347EA0" w14:textId="4BEAB157" w:rsidR="005A6D74" w:rsidRDefault="005A6D74" w:rsidP="005A6D74">
      <w:pPr>
        <w:shd w:val="clear" w:color="auto" w:fill="FFFFFF"/>
        <w:spacing w:after="0"/>
        <w:jc w:val="center"/>
        <w:textAlignment w:val="baseline"/>
        <w:rPr>
          <w:rFonts w:asciiTheme="majorBidi" w:eastAsia="Times New Roman" w:hAnsiTheme="majorBidi" w:cstheme="majorBidi"/>
          <w:i/>
          <w:lang w:eastAsia="hr-HR"/>
        </w:rPr>
      </w:pPr>
    </w:p>
    <w:p w14:paraId="05A24222" w14:textId="5AAD7AD2" w:rsidR="005A6D74" w:rsidRDefault="005A6D74" w:rsidP="005A6D74">
      <w:pPr>
        <w:shd w:val="clear" w:color="auto" w:fill="FFFFFF"/>
        <w:spacing w:after="0"/>
        <w:jc w:val="center"/>
        <w:textAlignment w:val="baseline"/>
        <w:rPr>
          <w:rFonts w:asciiTheme="majorBidi" w:eastAsia="Times New Roman" w:hAnsiTheme="majorBidi" w:cstheme="majorBidi"/>
          <w:b/>
          <w:lang w:eastAsia="hr-HR"/>
        </w:rPr>
      </w:pPr>
      <w:r>
        <w:rPr>
          <w:rFonts w:asciiTheme="majorBidi" w:eastAsia="Times New Roman" w:hAnsiTheme="majorBidi" w:cstheme="majorBidi"/>
          <w:b/>
          <w:lang w:eastAsia="hr-HR"/>
        </w:rPr>
        <w:t>Članak 21.</w:t>
      </w:r>
    </w:p>
    <w:p w14:paraId="4C4DAC38" w14:textId="7082AC45" w:rsidR="005A6D74" w:rsidRDefault="005A6D74" w:rsidP="005A6D74">
      <w:pPr>
        <w:shd w:val="clear" w:color="auto" w:fill="FFFFFF"/>
        <w:spacing w:after="0"/>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 xml:space="preserve">U sklonište čiji rad financira Grad Slatina smještaju se životinje </w:t>
      </w:r>
      <w:r w:rsidR="00F63CFE">
        <w:rPr>
          <w:rFonts w:asciiTheme="majorBidi" w:eastAsia="Times New Roman" w:hAnsiTheme="majorBidi" w:cstheme="majorBidi"/>
          <w:lang w:eastAsia="hr-HR"/>
        </w:rPr>
        <w:t>s područja Grada Slatine, sukladno propisima o zaštiti životinja i veterinarstvu, i to:</w:t>
      </w:r>
    </w:p>
    <w:p w14:paraId="01BFC7DC" w14:textId="5360B153" w:rsidR="00F63CFE" w:rsidRDefault="00F63CFE" w:rsidP="009A27A3">
      <w:pPr>
        <w:pStyle w:val="Odlomakpopisa"/>
        <w:numPr>
          <w:ilvl w:val="0"/>
          <w:numId w:val="21"/>
        </w:numPr>
        <w:shd w:val="clear" w:color="auto" w:fill="FFFFFF"/>
        <w:spacing w:after="0"/>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izgubljene životinje do njihovog vraćanja vlasniku</w:t>
      </w:r>
    </w:p>
    <w:p w14:paraId="2D3987F6" w14:textId="202EB926" w:rsidR="00F63CFE" w:rsidRDefault="00F63CFE" w:rsidP="009A27A3">
      <w:pPr>
        <w:pStyle w:val="Odlomakpopisa"/>
        <w:numPr>
          <w:ilvl w:val="0"/>
          <w:numId w:val="21"/>
        </w:numPr>
        <w:shd w:val="clear" w:color="auto" w:fill="FFFFFF"/>
        <w:spacing w:after="0"/>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napuštene životinje do njihova udomljavanja</w:t>
      </w:r>
    </w:p>
    <w:p w14:paraId="1C894661" w14:textId="6017B525" w:rsidR="00F63CFE" w:rsidRDefault="00F63CFE" w:rsidP="009A27A3">
      <w:pPr>
        <w:pStyle w:val="Odlomakpopisa"/>
        <w:numPr>
          <w:ilvl w:val="0"/>
          <w:numId w:val="21"/>
        </w:numPr>
        <w:shd w:val="clear" w:color="auto" w:fill="FFFFFF"/>
        <w:spacing w:after="0"/>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privremeno oduzete životinje</w:t>
      </w:r>
      <w:r w:rsidR="003E5284">
        <w:rPr>
          <w:rFonts w:asciiTheme="majorBidi" w:eastAsia="Times New Roman" w:hAnsiTheme="majorBidi" w:cstheme="majorBidi"/>
          <w:lang w:eastAsia="hr-HR"/>
        </w:rPr>
        <w:t xml:space="preserve"> sukladno rješenju nadležnog veterinarskog inspektora</w:t>
      </w:r>
      <w:r>
        <w:rPr>
          <w:rFonts w:asciiTheme="majorBidi" w:eastAsia="Times New Roman" w:hAnsiTheme="majorBidi" w:cstheme="majorBidi"/>
          <w:lang w:eastAsia="hr-HR"/>
        </w:rPr>
        <w:t xml:space="preserve"> do njihova vraćanja posjedniku ili udomljavanja</w:t>
      </w:r>
    </w:p>
    <w:p w14:paraId="4FD7AE29" w14:textId="2CBF779C" w:rsidR="00F63CFE" w:rsidRDefault="00F63CFE" w:rsidP="00F63CFE">
      <w:pPr>
        <w:shd w:val="clear" w:color="auto" w:fill="FFFFFF"/>
        <w:spacing w:after="0"/>
        <w:textAlignment w:val="baseline"/>
        <w:rPr>
          <w:rFonts w:asciiTheme="majorBidi" w:eastAsia="Times New Roman" w:hAnsiTheme="majorBidi" w:cstheme="majorBidi"/>
          <w:lang w:eastAsia="hr-HR"/>
        </w:rPr>
      </w:pPr>
    </w:p>
    <w:p w14:paraId="485C791B" w14:textId="617A6EE1" w:rsidR="00F63CFE" w:rsidRDefault="00F63CFE" w:rsidP="00F63CFE">
      <w:pPr>
        <w:shd w:val="clear" w:color="auto" w:fill="FFFFFF"/>
        <w:spacing w:after="0"/>
        <w:jc w:val="center"/>
        <w:textAlignment w:val="baseline"/>
        <w:rPr>
          <w:rFonts w:asciiTheme="majorBidi" w:eastAsia="Times New Roman" w:hAnsiTheme="majorBidi" w:cstheme="majorBidi"/>
          <w:b/>
          <w:lang w:eastAsia="hr-HR"/>
        </w:rPr>
      </w:pPr>
      <w:r>
        <w:rPr>
          <w:rFonts w:asciiTheme="majorBidi" w:eastAsia="Times New Roman" w:hAnsiTheme="majorBidi" w:cstheme="majorBidi"/>
          <w:b/>
          <w:lang w:eastAsia="hr-HR"/>
        </w:rPr>
        <w:t>Članak 22.</w:t>
      </w:r>
    </w:p>
    <w:p w14:paraId="30FCA76C" w14:textId="10222446" w:rsidR="00F63CFE" w:rsidRDefault="00F63CFE" w:rsidP="00F63CFE">
      <w:pPr>
        <w:shd w:val="clear" w:color="auto" w:fill="FFFFFF"/>
        <w:spacing w:after="120"/>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Sklonište čiji rad sufinancira Grad Slatina mora:</w:t>
      </w:r>
    </w:p>
    <w:p w14:paraId="08D650D3" w14:textId="5B6A70D1" w:rsidR="00F63CFE" w:rsidRDefault="00F63CFE" w:rsidP="009A27A3">
      <w:pPr>
        <w:pStyle w:val="Odlomakpopisa"/>
        <w:numPr>
          <w:ilvl w:val="0"/>
          <w:numId w:val="29"/>
        </w:numPr>
        <w:shd w:val="clear" w:color="auto" w:fill="FFFFFF"/>
        <w:spacing w:after="0"/>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primati prijave o napuštenim i izgubljenim životinjama;</w:t>
      </w:r>
    </w:p>
    <w:p w14:paraId="1D76E150" w14:textId="1A6D0ACD" w:rsidR="00F63CFE" w:rsidRDefault="00F63CFE" w:rsidP="009A27A3">
      <w:pPr>
        <w:pStyle w:val="Odlomakpopisa"/>
        <w:numPr>
          <w:ilvl w:val="0"/>
          <w:numId w:val="29"/>
        </w:numPr>
        <w:shd w:val="clear" w:color="auto" w:fill="FFFFFF"/>
        <w:spacing w:after="0"/>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organizirati sakupljanje i prijevoz izgubljenih i napuštenih životinja do skloništa;</w:t>
      </w:r>
    </w:p>
    <w:p w14:paraId="644411B1" w14:textId="623F0F29" w:rsidR="00F63CFE" w:rsidRDefault="00F63CFE" w:rsidP="009A27A3">
      <w:pPr>
        <w:pStyle w:val="Odlomakpopisa"/>
        <w:numPr>
          <w:ilvl w:val="0"/>
          <w:numId w:val="29"/>
        </w:numPr>
        <w:shd w:val="clear" w:color="auto" w:fill="FFFFFF"/>
        <w:spacing w:after="0"/>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osigurati smještaj izgubljenih i napuštenih životinja;</w:t>
      </w:r>
    </w:p>
    <w:p w14:paraId="28358D75" w14:textId="6DD321F5" w:rsidR="00F63CFE" w:rsidRDefault="00F63CFE" w:rsidP="009A27A3">
      <w:pPr>
        <w:pStyle w:val="Odlomakpopisa"/>
        <w:numPr>
          <w:ilvl w:val="0"/>
          <w:numId w:val="29"/>
        </w:numPr>
        <w:shd w:val="clear" w:color="auto" w:fill="FFFFFF"/>
        <w:spacing w:after="0"/>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 xml:space="preserve">osigurati smještaj životinjama koje je nadležni veterinarski inspektor privremeno oduzeo posjednicima jer su se držale u neprimjerenim uvjetima, ili bile u stanju na temelju kojega se </w:t>
      </w:r>
      <w:r>
        <w:rPr>
          <w:rFonts w:asciiTheme="majorBidi" w:eastAsia="Times New Roman" w:hAnsiTheme="majorBidi" w:cstheme="majorBidi"/>
          <w:lang w:eastAsia="hr-HR"/>
        </w:rPr>
        <w:lastRenderedPageBreak/>
        <w:t>moglo zaključiti da životinja trpi bol, patnju ili veliki strah, da je ozlijeđena ili da bi nastavak njezina života u istim uvjetima bio povezan s neotklonjivom boli, patnjom ili velikim strahom, ili jer su opasne za okolinu;</w:t>
      </w:r>
    </w:p>
    <w:p w14:paraId="0EABF77F" w14:textId="4BC71A47" w:rsidR="00F63CFE" w:rsidRDefault="00F63CFE" w:rsidP="009A27A3">
      <w:pPr>
        <w:pStyle w:val="Odlomakpopisa"/>
        <w:numPr>
          <w:ilvl w:val="0"/>
          <w:numId w:val="29"/>
        </w:numPr>
        <w:shd w:val="clear" w:color="auto" w:fill="FFFFFF"/>
        <w:spacing w:after="0"/>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osigurati veterinarsko-zdravstvenu zaštitu;</w:t>
      </w:r>
    </w:p>
    <w:p w14:paraId="3047E72B" w14:textId="6F3E90FD" w:rsidR="00F63CFE" w:rsidRDefault="00F63CFE" w:rsidP="009A27A3">
      <w:pPr>
        <w:pStyle w:val="Odlomakpopisa"/>
        <w:numPr>
          <w:ilvl w:val="0"/>
          <w:numId w:val="29"/>
        </w:numPr>
        <w:shd w:val="clear" w:color="auto" w:fill="FFFFFF"/>
        <w:spacing w:after="0"/>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osigurati označavanje pronađenih neoznačenih pasa u roku od deset dana (zakonski rok) od dolaska u sklonište;</w:t>
      </w:r>
    </w:p>
    <w:p w14:paraId="4E4D262E" w14:textId="477DA67F" w:rsidR="00F63CFE" w:rsidRDefault="00F63CFE" w:rsidP="009A27A3">
      <w:pPr>
        <w:pStyle w:val="Odlomakpopisa"/>
        <w:numPr>
          <w:ilvl w:val="0"/>
          <w:numId w:val="29"/>
        </w:numPr>
        <w:shd w:val="clear" w:color="auto" w:fill="FFFFFF"/>
        <w:spacing w:after="0"/>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osigurati označavanje i registraciju mačaka;</w:t>
      </w:r>
    </w:p>
    <w:p w14:paraId="3A692DBB" w14:textId="0C90F866" w:rsidR="00F63CFE" w:rsidRDefault="00990513" w:rsidP="009A27A3">
      <w:pPr>
        <w:pStyle w:val="Odlomakpopisa"/>
        <w:numPr>
          <w:ilvl w:val="0"/>
          <w:numId w:val="29"/>
        </w:numPr>
        <w:shd w:val="clear" w:color="auto" w:fill="FFFFFF"/>
        <w:spacing w:after="0"/>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osigurati trajnu sterilizaciju pronađenih pasa i mačaka, osim ako je životinja označena pa je moguće pronaći vlasnika i vratiti životinju;</w:t>
      </w:r>
    </w:p>
    <w:p w14:paraId="15161E31" w14:textId="4B9AED47" w:rsidR="00990513" w:rsidRDefault="00990513" w:rsidP="009A27A3">
      <w:pPr>
        <w:pStyle w:val="Odlomakpopisa"/>
        <w:numPr>
          <w:ilvl w:val="0"/>
          <w:numId w:val="29"/>
        </w:numPr>
        <w:shd w:val="clear" w:color="auto" w:fill="FFFFFF"/>
        <w:spacing w:after="0"/>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tražiti vlasnike napuštenih i izgubljenih životinja ili ih nastojati udomiti oglašavanjem putem sredstava javnog priopćavanja i na druge načine;</w:t>
      </w:r>
    </w:p>
    <w:p w14:paraId="118DA10D" w14:textId="2DA15950" w:rsidR="00990513" w:rsidRDefault="00990513" w:rsidP="009A27A3">
      <w:pPr>
        <w:pStyle w:val="Odlomakpopisa"/>
        <w:numPr>
          <w:ilvl w:val="0"/>
          <w:numId w:val="29"/>
        </w:numPr>
        <w:shd w:val="clear" w:color="auto" w:fill="FFFFFF"/>
        <w:spacing w:after="0"/>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voditi evidencije o pronađenim životinjama i njihovu udomljavanju, odnosno podatke o napuštenim i izgubljenim kućnim ljubimcima evidentirati putem jedinstvenog informacijskog centra za napuštene i izgubljene životinje u Upisniku kućnih ljubimaca koji vodi nadležno tijelo ministarstva veterinarstva;</w:t>
      </w:r>
    </w:p>
    <w:p w14:paraId="21EC2D54" w14:textId="55D8EC63" w:rsidR="00990513" w:rsidRDefault="00990513" w:rsidP="009A27A3">
      <w:pPr>
        <w:pStyle w:val="Odlomakpopisa"/>
        <w:numPr>
          <w:ilvl w:val="0"/>
          <w:numId w:val="29"/>
        </w:numPr>
        <w:shd w:val="clear" w:color="auto" w:fill="FFFFFF"/>
        <w:spacing w:after="0"/>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voditi evidenciju posjednika koji drže više od devet pasa ili mačaka starijih od šest mjeseci u svrhu udomljavanja, a koje mu je povjerilo na čuvanje sklonište s kojim ima ugovor o tome. Sklonište u tom slučaju osigurava označavanje pasa i mačaka te sterilizaciju, vodi propisane evidencije i oglašava pse i mačke u svrhu udomljavanja. Posjednik koji drži više od 20 životinja mora biti odobren kao sklonište;</w:t>
      </w:r>
    </w:p>
    <w:p w14:paraId="32F7F899" w14:textId="5987A0C4" w:rsidR="00990513" w:rsidRDefault="00990513" w:rsidP="009A27A3">
      <w:pPr>
        <w:pStyle w:val="Odlomakpopisa"/>
        <w:numPr>
          <w:ilvl w:val="0"/>
          <w:numId w:val="29"/>
        </w:numPr>
        <w:shd w:val="clear" w:color="auto" w:fill="FFFFFF"/>
        <w:spacing w:after="0"/>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pisano izvještavati nadležno upravno tijelo Grada Slatine o broju uhvaćenih i udomljenih životinja najmanje jednom mjesečno (tj. Kod izdavanja računa za obavljenu uslugu) te podnijeti godišnje izvješće o svom radu Gradu Slatini u tijeku prvog tromjesečja tekuće godine za prethodnu godinu.</w:t>
      </w:r>
    </w:p>
    <w:p w14:paraId="432F62C8" w14:textId="3B0C3E66" w:rsidR="00F64AAF" w:rsidRDefault="00F64AAF" w:rsidP="00F64AAF">
      <w:pPr>
        <w:shd w:val="clear" w:color="auto" w:fill="FFFFFF"/>
        <w:spacing w:after="0"/>
        <w:textAlignment w:val="baseline"/>
        <w:rPr>
          <w:rFonts w:asciiTheme="majorBidi" w:eastAsia="Times New Roman" w:hAnsiTheme="majorBidi" w:cstheme="majorBidi"/>
          <w:lang w:eastAsia="hr-HR"/>
        </w:rPr>
      </w:pPr>
    </w:p>
    <w:p w14:paraId="5FC2B04F" w14:textId="2EED9217" w:rsidR="00F64AAF" w:rsidRDefault="00F64AAF" w:rsidP="00F64AAF">
      <w:pPr>
        <w:shd w:val="clear" w:color="auto" w:fill="FFFFFF"/>
        <w:spacing w:after="0"/>
        <w:jc w:val="center"/>
        <w:textAlignment w:val="baseline"/>
        <w:rPr>
          <w:rFonts w:asciiTheme="majorBidi" w:eastAsia="Times New Roman" w:hAnsiTheme="majorBidi" w:cstheme="majorBidi"/>
          <w:b/>
          <w:lang w:eastAsia="hr-HR"/>
        </w:rPr>
      </w:pPr>
      <w:r w:rsidRPr="00F64AAF">
        <w:rPr>
          <w:rFonts w:asciiTheme="majorBidi" w:eastAsia="Times New Roman" w:hAnsiTheme="majorBidi" w:cstheme="majorBidi"/>
          <w:b/>
          <w:lang w:eastAsia="hr-HR"/>
        </w:rPr>
        <w:t>Članak 23.</w:t>
      </w:r>
    </w:p>
    <w:p w14:paraId="6B0A524C" w14:textId="41C87BF5" w:rsidR="00F64AAF" w:rsidRPr="00F64AAF" w:rsidRDefault="00F64AAF" w:rsidP="00F64AAF">
      <w:pPr>
        <w:shd w:val="clear" w:color="auto" w:fill="FFFFFF"/>
        <w:spacing w:after="0"/>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Troškove oduzimanja i smještaja životinja iz članka 22. točke 4. ove Odluke obavezno snosi posjednik privremeno oduzete životinje.</w:t>
      </w:r>
    </w:p>
    <w:p w14:paraId="74DC2F85" w14:textId="6409C51F" w:rsidR="0081512E" w:rsidRDefault="00F64AAF" w:rsidP="00882C78">
      <w:pPr>
        <w:shd w:val="clear" w:color="auto" w:fill="FFFFFF"/>
        <w:spacing w:after="0"/>
        <w:jc w:val="center"/>
        <w:textAlignment w:val="baseline"/>
        <w:rPr>
          <w:rFonts w:asciiTheme="majorBidi" w:eastAsia="Times New Roman" w:hAnsiTheme="majorBidi" w:cstheme="majorBidi"/>
          <w:bCs/>
          <w:i/>
          <w:lang w:eastAsia="hr-HR"/>
        </w:rPr>
      </w:pPr>
      <w:r>
        <w:rPr>
          <w:rFonts w:asciiTheme="majorBidi" w:eastAsia="Times New Roman" w:hAnsiTheme="majorBidi" w:cstheme="majorBidi"/>
          <w:bCs/>
          <w:i/>
          <w:lang w:eastAsia="hr-HR"/>
        </w:rPr>
        <w:t>Domaće životinje</w:t>
      </w:r>
    </w:p>
    <w:p w14:paraId="7E783157" w14:textId="77777777" w:rsidR="00F64AAF" w:rsidRPr="00F64AAF" w:rsidRDefault="00F64AAF" w:rsidP="00882C78">
      <w:pPr>
        <w:shd w:val="clear" w:color="auto" w:fill="FFFFFF"/>
        <w:spacing w:after="0"/>
        <w:jc w:val="center"/>
        <w:textAlignment w:val="baseline"/>
        <w:rPr>
          <w:rFonts w:asciiTheme="majorBidi" w:eastAsia="Times New Roman" w:hAnsiTheme="majorBidi" w:cstheme="majorBidi"/>
          <w:bCs/>
          <w:i/>
          <w:lang w:eastAsia="hr-HR"/>
        </w:rPr>
      </w:pPr>
    </w:p>
    <w:p w14:paraId="35C0A970" w14:textId="4BAF4A13" w:rsidR="00A12038" w:rsidRPr="00095713" w:rsidRDefault="00A12038" w:rsidP="00882C78">
      <w:pPr>
        <w:shd w:val="clear" w:color="auto" w:fill="FFFFFF"/>
        <w:spacing w:after="0"/>
        <w:jc w:val="center"/>
        <w:textAlignment w:val="baseline"/>
        <w:rPr>
          <w:rFonts w:asciiTheme="majorBidi" w:eastAsia="Times New Roman" w:hAnsiTheme="majorBidi" w:cstheme="majorBidi"/>
          <w:b/>
          <w:bCs/>
          <w:lang w:eastAsia="hr-HR"/>
        </w:rPr>
      </w:pPr>
      <w:r w:rsidRPr="00095713">
        <w:rPr>
          <w:rFonts w:asciiTheme="majorBidi" w:eastAsia="Times New Roman" w:hAnsiTheme="majorBidi" w:cstheme="majorBidi"/>
          <w:b/>
          <w:bCs/>
          <w:lang w:eastAsia="hr-HR"/>
        </w:rPr>
        <w:t xml:space="preserve">Članak </w:t>
      </w:r>
      <w:r w:rsidR="00F64AAF">
        <w:rPr>
          <w:rFonts w:asciiTheme="majorBidi" w:eastAsia="Times New Roman" w:hAnsiTheme="majorBidi" w:cstheme="majorBidi"/>
          <w:b/>
          <w:bCs/>
          <w:lang w:eastAsia="hr-HR"/>
        </w:rPr>
        <w:t>24</w:t>
      </w:r>
      <w:r w:rsidRPr="00095713">
        <w:rPr>
          <w:rFonts w:asciiTheme="majorBidi" w:eastAsia="Times New Roman" w:hAnsiTheme="majorBidi" w:cstheme="majorBidi"/>
          <w:b/>
          <w:bCs/>
          <w:lang w:eastAsia="hr-HR"/>
        </w:rPr>
        <w:t>.</w:t>
      </w:r>
    </w:p>
    <w:p w14:paraId="1DD3819E" w14:textId="72E2FACC" w:rsidR="00D10ECD" w:rsidRPr="00095713" w:rsidRDefault="00A12038" w:rsidP="00882C78">
      <w:p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Zabranjeno je </w:t>
      </w:r>
      <w:r w:rsidR="00605A3D" w:rsidRPr="00095713">
        <w:rPr>
          <w:rFonts w:asciiTheme="majorBidi" w:eastAsia="Times New Roman" w:hAnsiTheme="majorBidi" w:cstheme="majorBidi"/>
          <w:lang w:eastAsia="hr-HR"/>
        </w:rPr>
        <w:t xml:space="preserve">puštati </w:t>
      </w:r>
      <w:r w:rsidRPr="00095713">
        <w:rPr>
          <w:rFonts w:asciiTheme="majorBidi" w:eastAsia="Times New Roman" w:hAnsiTheme="majorBidi" w:cstheme="majorBidi"/>
          <w:lang w:eastAsia="hr-HR"/>
        </w:rPr>
        <w:t>domaće životinje</w:t>
      </w:r>
      <w:r w:rsidR="001F785B" w:rsidRPr="00095713">
        <w:rPr>
          <w:rFonts w:asciiTheme="majorBidi" w:eastAsia="Times New Roman" w:hAnsiTheme="majorBidi" w:cstheme="majorBidi"/>
          <w:lang w:eastAsia="hr-HR"/>
        </w:rPr>
        <w:t xml:space="preserve"> </w:t>
      </w:r>
      <w:r w:rsidR="0081512E" w:rsidRPr="00095713">
        <w:rPr>
          <w:rFonts w:asciiTheme="majorBidi" w:eastAsia="Times New Roman" w:hAnsiTheme="majorBidi" w:cstheme="majorBidi"/>
          <w:lang w:eastAsia="hr-HR"/>
        </w:rPr>
        <w:t>bez nadzora na tuđe nekretnine</w:t>
      </w:r>
      <w:r w:rsidR="005A29C0" w:rsidRPr="00095713">
        <w:rPr>
          <w:rFonts w:asciiTheme="majorBidi" w:eastAsia="Times New Roman" w:hAnsiTheme="majorBidi" w:cstheme="majorBidi"/>
          <w:lang w:eastAsia="hr-HR"/>
        </w:rPr>
        <w:t xml:space="preserve">. </w:t>
      </w:r>
      <w:r w:rsidRPr="00095713">
        <w:rPr>
          <w:rFonts w:asciiTheme="majorBidi" w:eastAsia="Times New Roman" w:hAnsiTheme="majorBidi" w:cstheme="majorBidi"/>
          <w:lang w:eastAsia="hr-HR"/>
        </w:rPr>
        <w:t xml:space="preserve"> </w:t>
      </w:r>
    </w:p>
    <w:p w14:paraId="2F12161E" w14:textId="77777777" w:rsidR="00D10ECD" w:rsidRPr="00095713" w:rsidRDefault="00D10ECD" w:rsidP="00882C78">
      <w:pPr>
        <w:shd w:val="clear" w:color="auto" w:fill="FFFFFF"/>
        <w:spacing w:after="0"/>
        <w:jc w:val="both"/>
        <w:textAlignment w:val="baseline"/>
        <w:rPr>
          <w:rFonts w:asciiTheme="majorBidi" w:eastAsia="Times New Roman" w:hAnsiTheme="majorBidi" w:cstheme="majorBidi"/>
          <w:lang w:eastAsia="hr-HR"/>
        </w:rPr>
      </w:pPr>
    </w:p>
    <w:p w14:paraId="150D6F68" w14:textId="7D0E34C5" w:rsidR="004C22C7" w:rsidRPr="00095713" w:rsidRDefault="004C22C7" w:rsidP="009A27A3">
      <w:pPr>
        <w:pStyle w:val="Odlomakpopisa"/>
        <w:numPr>
          <w:ilvl w:val="0"/>
          <w:numId w:val="1"/>
        </w:numPr>
        <w:shd w:val="clear" w:color="auto" w:fill="FFFFFF"/>
        <w:spacing w:after="0"/>
        <w:ind w:left="851" w:hanging="851"/>
        <w:jc w:val="both"/>
        <w:textAlignment w:val="baseline"/>
        <w:rPr>
          <w:rFonts w:asciiTheme="majorBidi" w:eastAsia="Times New Roman" w:hAnsiTheme="majorBidi" w:cstheme="majorBidi"/>
          <w:b/>
          <w:bCs/>
          <w:lang w:eastAsia="hr-HR"/>
        </w:rPr>
      </w:pPr>
      <w:r w:rsidRPr="00095713">
        <w:rPr>
          <w:rFonts w:asciiTheme="majorBidi" w:eastAsia="Times New Roman" w:hAnsiTheme="majorBidi" w:cstheme="majorBidi"/>
          <w:b/>
          <w:bCs/>
          <w:lang w:eastAsia="hr-HR"/>
        </w:rPr>
        <w:t>POSTUPANJE S DIVLJIM ŽIVOTINJAMA</w:t>
      </w:r>
      <w:r w:rsidR="00674EF8" w:rsidRPr="00095713">
        <w:rPr>
          <w:rFonts w:asciiTheme="majorBidi" w:eastAsia="Times New Roman" w:hAnsiTheme="majorBidi" w:cstheme="majorBidi"/>
          <w:b/>
          <w:bCs/>
          <w:lang w:eastAsia="hr-HR"/>
        </w:rPr>
        <w:t xml:space="preserve"> I ZAŠTIĆENIM DIVLJIM VRSTAMA</w:t>
      </w:r>
      <w:r w:rsidRPr="00095713">
        <w:rPr>
          <w:rFonts w:asciiTheme="majorBidi" w:eastAsia="Times New Roman" w:hAnsiTheme="majorBidi" w:cstheme="majorBidi"/>
          <w:b/>
          <w:bCs/>
          <w:lang w:eastAsia="hr-HR"/>
        </w:rPr>
        <w:t xml:space="preserve"> </w:t>
      </w:r>
      <w:r w:rsidR="00350E3A" w:rsidRPr="00095713">
        <w:rPr>
          <w:rFonts w:asciiTheme="majorBidi" w:eastAsia="Times New Roman" w:hAnsiTheme="majorBidi" w:cstheme="majorBidi"/>
          <w:b/>
          <w:bCs/>
          <w:lang w:eastAsia="hr-HR"/>
        </w:rPr>
        <w:t>PRONAĐENIM IZVAN PRIRODNOG STANIŠTA</w:t>
      </w:r>
    </w:p>
    <w:p w14:paraId="62E8D7B6" w14:textId="77777777" w:rsidR="004C22C7" w:rsidRPr="00095713" w:rsidRDefault="004C22C7" w:rsidP="00882C78">
      <w:pPr>
        <w:shd w:val="clear" w:color="auto" w:fill="FFFFFF"/>
        <w:spacing w:after="0"/>
        <w:jc w:val="center"/>
        <w:textAlignment w:val="baseline"/>
        <w:rPr>
          <w:rFonts w:asciiTheme="majorBidi" w:eastAsia="Times New Roman" w:hAnsiTheme="majorBidi" w:cstheme="majorBidi"/>
          <w:lang w:eastAsia="hr-HR"/>
        </w:rPr>
      </w:pPr>
    </w:p>
    <w:p w14:paraId="34DCCF5F" w14:textId="340EBAD0" w:rsidR="004C22C7" w:rsidRPr="00F64AAF" w:rsidRDefault="004C22C7" w:rsidP="00882C78">
      <w:pPr>
        <w:shd w:val="clear" w:color="auto" w:fill="FFFFFF"/>
        <w:spacing w:after="0"/>
        <w:jc w:val="center"/>
        <w:textAlignment w:val="baseline"/>
        <w:rPr>
          <w:rFonts w:asciiTheme="majorBidi" w:eastAsia="Times New Roman" w:hAnsiTheme="majorBidi" w:cstheme="majorBidi"/>
          <w:bCs/>
          <w:i/>
          <w:lang w:eastAsia="hr-HR"/>
        </w:rPr>
      </w:pPr>
      <w:r w:rsidRPr="00F64AAF">
        <w:rPr>
          <w:rFonts w:asciiTheme="majorBidi" w:eastAsia="Times New Roman" w:hAnsiTheme="majorBidi" w:cstheme="majorBidi"/>
          <w:bCs/>
          <w:i/>
          <w:lang w:eastAsia="hr-HR"/>
        </w:rPr>
        <w:t>Divljač i zaštićene divlje vrste</w:t>
      </w:r>
    </w:p>
    <w:p w14:paraId="1EF5AF02" w14:textId="77777777" w:rsidR="00647D3E" w:rsidRPr="00095713" w:rsidRDefault="00647D3E" w:rsidP="00882C78">
      <w:pPr>
        <w:shd w:val="clear" w:color="auto" w:fill="FFFFFF"/>
        <w:spacing w:after="0"/>
        <w:jc w:val="center"/>
        <w:textAlignment w:val="baseline"/>
        <w:rPr>
          <w:rFonts w:asciiTheme="majorBidi" w:eastAsia="Times New Roman" w:hAnsiTheme="majorBidi" w:cstheme="majorBidi"/>
          <w:b/>
          <w:bCs/>
          <w:lang w:eastAsia="hr-HR"/>
        </w:rPr>
      </w:pPr>
    </w:p>
    <w:p w14:paraId="562D4FD7" w14:textId="436B952D" w:rsidR="00350E3A" w:rsidRPr="00095713" w:rsidRDefault="00350E3A" w:rsidP="00882C78">
      <w:pPr>
        <w:shd w:val="clear" w:color="auto" w:fill="FFFFFF"/>
        <w:spacing w:after="0"/>
        <w:jc w:val="center"/>
        <w:textAlignment w:val="baseline"/>
        <w:rPr>
          <w:rFonts w:asciiTheme="majorBidi" w:eastAsia="Times New Roman" w:hAnsiTheme="majorBidi" w:cstheme="majorBidi"/>
          <w:b/>
          <w:bCs/>
          <w:lang w:eastAsia="hr-HR"/>
        </w:rPr>
      </w:pPr>
      <w:r w:rsidRPr="00095713">
        <w:rPr>
          <w:rFonts w:asciiTheme="majorBidi" w:eastAsia="Times New Roman" w:hAnsiTheme="majorBidi" w:cstheme="majorBidi"/>
          <w:b/>
          <w:bCs/>
          <w:lang w:eastAsia="hr-HR"/>
        </w:rPr>
        <w:t xml:space="preserve">Članak </w:t>
      </w:r>
      <w:r w:rsidR="00F64AAF">
        <w:rPr>
          <w:rFonts w:asciiTheme="majorBidi" w:eastAsia="Times New Roman" w:hAnsiTheme="majorBidi" w:cstheme="majorBidi"/>
          <w:b/>
          <w:bCs/>
          <w:lang w:eastAsia="hr-HR"/>
        </w:rPr>
        <w:t>25</w:t>
      </w:r>
      <w:r w:rsidRPr="00095713">
        <w:rPr>
          <w:rFonts w:asciiTheme="majorBidi" w:eastAsia="Times New Roman" w:hAnsiTheme="majorBidi" w:cstheme="majorBidi"/>
          <w:b/>
          <w:bCs/>
          <w:lang w:eastAsia="hr-HR"/>
        </w:rPr>
        <w:t xml:space="preserve">. </w:t>
      </w:r>
    </w:p>
    <w:p w14:paraId="0766CB58" w14:textId="636FFA1D" w:rsidR="004C22C7" w:rsidRPr="00095713" w:rsidRDefault="00647D3E" w:rsidP="009A27A3">
      <w:pPr>
        <w:pStyle w:val="Odlomakpopisa"/>
        <w:numPr>
          <w:ilvl w:val="0"/>
          <w:numId w:val="18"/>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S divljači izvan lovišta postupat će se sukladno Programu zaštite divljači za površine izvan lovišta Grada</w:t>
      </w:r>
      <w:r w:rsidR="00F64AAF">
        <w:rPr>
          <w:rFonts w:asciiTheme="majorBidi" w:eastAsia="Times New Roman" w:hAnsiTheme="majorBidi" w:cstheme="majorBidi"/>
          <w:lang w:eastAsia="hr-HR"/>
        </w:rPr>
        <w:t xml:space="preserve"> Slatine</w:t>
      </w:r>
      <w:r w:rsidRPr="00095713">
        <w:rPr>
          <w:rFonts w:asciiTheme="majorBidi" w:eastAsia="Times New Roman" w:hAnsiTheme="majorBidi" w:cstheme="majorBidi"/>
          <w:lang w:eastAsia="hr-HR"/>
        </w:rPr>
        <w:t xml:space="preserve"> kao i drugim propisima o lovstvu. </w:t>
      </w:r>
    </w:p>
    <w:p w14:paraId="6056469A" w14:textId="7A5FF2C9" w:rsidR="00EC7F72" w:rsidRPr="00095713" w:rsidRDefault="002421AD" w:rsidP="009A27A3">
      <w:pPr>
        <w:pStyle w:val="Odlomakpopisa"/>
        <w:numPr>
          <w:ilvl w:val="0"/>
          <w:numId w:val="18"/>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Hvatanje, sakupljanje, prijevoz i smještaj </w:t>
      </w:r>
      <w:r w:rsidR="00350E3A" w:rsidRPr="00095713">
        <w:rPr>
          <w:rFonts w:asciiTheme="majorBidi" w:eastAsia="Times New Roman" w:hAnsiTheme="majorBidi" w:cstheme="majorBidi"/>
          <w:lang w:eastAsia="hr-HR"/>
        </w:rPr>
        <w:t xml:space="preserve">živih </w:t>
      </w:r>
      <w:r w:rsidRPr="00095713">
        <w:rPr>
          <w:rFonts w:asciiTheme="majorBidi" w:eastAsia="Times New Roman" w:hAnsiTheme="majorBidi" w:cstheme="majorBidi"/>
          <w:lang w:eastAsia="hr-HR"/>
        </w:rPr>
        <w:t>divljih životinja</w:t>
      </w:r>
      <w:r w:rsidR="00EA13E5" w:rsidRPr="00095713">
        <w:rPr>
          <w:rFonts w:asciiTheme="majorBidi" w:eastAsia="Times New Roman" w:hAnsiTheme="majorBidi" w:cstheme="majorBidi"/>
          <w:lang w:eastAsia="hr-HR"/>
        </w:rPr>
        <w:t xml:space="preserve"> izvan prirodnog staništa</w:t>
      </w:r>
      <w:r w:rsidRPr="00095713">
        <w:rPr>
          <w:rFonts w:asciiTheme="majorBidi" w:eastAsia="Times New Roman" w:hAnsiTheme="majorBidi" w:cstheme="majorBidi"/>
          <w:lang w:eastAsia="hr-HR"/>
        </w:rPr>
        <w:t xml:space="preserve"> provodi</w:t>
      </w:r>
      <w:r w:rsidR="003E5284">
        <w:rPr>
          <w:rFonts w:asciiTheme="majorBidi" w:eastAsia="Times New Roman" w:hAnsiTheme="majorBidi" w:cstheme="majorBidi"/>
          <w:lang w:eastAsia="hr-HR"/>
        </w:rPr>
        <w:t xml:space="preserve"> pravna osoba s kojom Grad ima potpisan Ugovor</w:t>
      </w:r>
      <w:r w:rsidRPr="00095713">
        <w:rPr>
          <w:rFonts w:asciiTheme="majorBidi" w:eastAsia="Times New Roman" w:hAnsiTheme="majorBidi" w:cstheme="majorBidi"/>
          <w:lang w:eastAsia="hr-HR"/>
        </w:rPr>
        <w:t xml:space="preserve">. </w:t>
      </w:r>
    </w:p>
    <w:p w14:paraId="2346A90B" w14:textId="2B8071F3" w:rsidR="00DA10C4" w:rsidRPr="00095713" w:rsidRDefault="00DA10C4" w:rsidP="009A27A3">
      <w:pPr>
        <w:pStyle w:val="Odlomakpopisa"/>
        <w:numPr>
          <w:ilvl w:val="0"/>
          <w:numId w:val="18"/>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Postupanje s zaštićenim divljim životinjama propisano je posebnim zakonom. </w:t>
      </w:r>
    </w:p>
    <w:p w14:paraId="401E430E" w14:textId="77B865F1" w:rsidR="0080656F" w:rsidRPr="00095713" w:rsidRDefault="002421AD" w:rsidP="009A27A3">
      <w:pPr>
        <w:pStyle w:val="Odlomakpopisa"/>
        <w:numPr>
          <w:ilvl w:val="0"/>
          <w:numId w:val="18"/>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Divlja životinja pronađena izvan prirodnog staništa </w:t>
      </w:r>
      <w:r w:rsidR="008F25CE">
        <w:rPr>
          <w:rFonts w:asciiTheme="majorBidi" w:eastAsia="Times New Roman" w:hAnsiTheme="majorBidi" w:cstheme="majorBidi"/>
          <w:lang w:eastAsia="hr-HR"/>
        </w:rPr>
        <w:t xml:space="preserve">vraća se </w:t>
      </w:r>
      <w:r w:rsidRPr="00095713">
        <w:rPr>
          <w:rFonts w:asciiTheme="majorBidi" w:eastAsia="Times New Roman" w:hAnsiTheme="majorBidi" w:cstheme="majorBidi"/>
          <w:lang w:eastAsia="hr-HR"/>
        </w:rPr>
        <w:t>u prirodno stanište ako je to moguće</w:t>
      </w:r>
      <w:r w:rsidR="00E440D6" w:rsidRPr="00095713">
        <w:rPr>
          <w:rFonts w:asciiTheme="majorBidi" w:eastAsia="Times New Roman" w:hAnsiTheme="majorBidi" w:cstheme="majorBidi"/>
          <w:lang w:eastAsia="hr-HR"/>
        </w:rPr>
        <w:t xml:space="preserve"> a sve</w:t>
      </w:r>
      <w:r w:rsidRPr="00095713">
        <w:rPr>
          <w:rFonts w:asciiTheme="majorBidi" w:eastAsia="Times New Roman" w:hAnsiTheme="majorBidi" w:cstheme="majorBidi"/>
          <w:lang w:eastAsia="hr-HR"/>
        </w:rPr>
        <w:t xml:space="preserve"> u suradnji sa </w:t>
      </w:r>
      <w:r w:rsidR="008F25CE">
        <w:rPr>
          <w:rFonts w:asciiTheme="majorBidi" w:eastAsia="Times New Roman" w:hAnsiTheme="majorBidi" w:cstheme="majorBidi"/>
          <w:lang w:eastAsia="hr-HR"/>
        </w:rPr>
        <w:t>pravnom osobom</w:t>
      </w:r>
      <w:r w:rsidRPr="00095713">
        <w:rPr>
          <w:rFonts w:asciiTheme="majorBidi" w:eastAsia="Times New Roman" w:hAnsiTheme="majorBidi" w:cstheme="majorBidi"/>
          <w:lang w:eastAsia="hr-HR"/>
        </w:rPr>
        <w:t xml:space="preserve"> za provođenje Programa zaštite divljači za Grad </w:t>
      </w:r>
      <w:r w:rsidR="00F64AAF">
        <w:rPr>
          <w:rFonts w:asciiTheme="majorBidi" w:eastAsia="Times New Roman" w:hAnsiTheme="majorBidi" w:cstheme="majorBidi"/>
          <w:lang w:eastAsia="hr-HR"/>
        </w:rPr>
        <w:t>Slatinu</w:t>
      </w:r>
      <w:r w:rsidRPr="00095713">
        <w:rPr>
          <w:rFonts w:asciiTheme="majorBidi" w:eastAsia="Times New Roman" w:hAnsiTheme="majorBidi" w:cstheme="majorBidi"/>
          <w:lang w:eastAsia="hr-HR"/>
        </w:rPr>
        <w:t>.</w:t>
      </w:r>
      <w:r w:rsidR="00C9783E" w:rsidRPr="00095713">
        <w:rPr>
          <w:rFonts w:asciiTheme="majorBidi" w:eastAsia="Times New Roman" w:hAnsiTheme="majorBidi" w:cstheme="majorBidi"/>
          <w:lang w:eastAsia="hr-HR"/>
        </w:rPr>
        <w:t xml:space="preserve"> </w:t>
      </w:r>
    </w:p>
    <w:p w14:paraId="656D618B" w14:textId="255B1506" w:rsidR="00E328A6" w:rsidRDefault="00E328A6" w:rsidP="00E328A6">
      <w:pPr>
        <w:shd w:val="clear" w:color="auto" w:fill="FFFFFF"/>
        <w:spacing w:after="0"/>
        <w:jc w:val="both"/>
        <w:textAlignment w:val="baseline"/>
        <w:rPr>
          <w:rFonts w:asciiTheme="majorBidi" w:eastAsia="Times New Roman" w:hAnsiTheme="majorBidi" w:cstheme="majorBidi"/>
          <w:lang w:eastAsia="hr-HR"/>
        </w:rPr>
      </w:pPr>
    </w:p>
    <w:p w14:paraId="32425136" w14:textId="4F1EA6D7" w:rsidR="00E328A6" w:rsidRPr="00E328A6" w:rsidRDefault="00E328A6" w:rsidP="00E328A6">
      <w:pPr>
        <w:shd w:val="clear" w:color="auto" w:fill="FFFFFF"/>
        <w:spacing w:after="0"/>
        <w:jc w:val="center"/>
        <w:textAlignment w:val="baseline"/>
        <w:rPr>
          <w:rFonts w:asciiTheme="majorBidi" w:eastAsia="Times New Roman" w:hAnsiTheme="majorBidi" w:cstheme="majorBidi"/>
          <w:b/>
          <w:lang w:eastAsia="hr-HR"/>
        </w:rPr>
      </w:pPr>
      <w:r w:rsidRPr="00E328A6">
        <w:rPr>
          <w:rFonts w:asciiTheme="majorBidi" w:eastAsia="Times New Roman" w:hAnsiTheme="majorBidi" w:cstheme="majorBidi"/>
          <w:b/>
          <w:lang w:eastAsia="hr-HR"/>
        </w:rPr>
        <w:t>Članak 26.</w:t>
      </w:r>
    </w:p>
    <w:p w14:paraId="1A52D7B9" w14:textId="2DDE80B7" w:rsidR="001B545F" w:rsidRDefault="00E328A6" w:rsidP="00882C78">
      <w:pPr>
        <w:shd w:val="clear" w:color="auto" w:fill="FFFFFF"/>
        <w:spacing w:after="0"/>
        <w:jc w:val="both"/>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 xml:space="preserve">Program zaštite divljači ne utvrđuje se ovom </w:t>
      </w:r>
      <w:r w:rsidR="0053585E">
        <w:rPr>
          <w:rFonts w:asciiTheme="majorBidi" w:eastAsia="Times New Roman" w:hAnsiTheme="majorBidi" w:cstheme="majorBidi"/>
          <w:lang w:eastAsia="hr-HR"/>
        </w:rPr>
        <w:t>Odlukom, nego se donosi temeljem Zakona o lovstvu i drugih propisa.</w:t>
      </w:r>
    </w:p>
    <w:p w14:paraId="615DB68E" w14:textId="77777777" w:rsidR="00F64AAF" w:rsidRPr="00095713" w:rsidRDefault="00F64AAF" w:rsidP="00882C78">
      <w:pPr>
        <w:shd w:val="clear" w:color="auto" w:fill="FFFFFF"/>
        <w:spacing w:after="0"/>
        <w:jc w:val="both"/>
        <w:textAlignment w:val="baseline"/>
        <w:rPr>
          <w:rFonts w:asciiTheme="majorBidi" w:eastAsia="Times New Roman" w:hAnsiTheme="majorBidi" w:cstheme="majorBidi"/>
          <w:lang w:eastAsia="hr-HR"/>
        </w:rPr>
      </w:pPr>
    </w:p>
    <w:p w14:paraId="111ED21D" w14:textId="113B0793" w:rsidR="00EA13E5" w:rsidRPr="00DA14BF" w:rsidRDefault="00350E3A" w:rsidP="00DA14BF">
      <w:pPr>
        <w:pStyle w:val="Odlomakpopisa"/>
        <w:numPr>
          <w:ilvl w:val="0"/>
          <w:numId w:val="1"/>
        </w:numPr>
        <w:shd w:val="clear" w:color="auto" w:fill="FFFFFF"/>
        <w:spacing w:after="0"/>
        <w:ind w:left="709" w:hanging="709"/>
        <w:jc w:val="both"/>
        <w:textAlignment w:val="baseline"/>
        <w:rPr>
          <w:rFonts w:asciiTheme="majorBidi" w:eastAsia="Times New Roman" w:hAnsiTheme="majorBidi" w:cstheme="majorBidi"/>
          <w:b/>
          <w:bCs/>
          <w:lang w:eastAsia="hr-HR"/>
        </w:rPr>
      </w:pPr>
      <w:r w:rsidRPr="00095713">
        <w:rPr>
          <w:rFonts w:asciiTheme="majorBidi" w:eastAsia="Times New Roman" w:hAnsiTheme="majorBidi" w:cstheme="majorBidi"/>
          <w:b/>
          <w:bCs/>
          <w:lang w:eastAsia="hr-HR"/>
        </w:rPr>
        <w:t>ZAŠTITA ŽIVOTINJA</w:t>
      </w:r>
    </w:p>
    <w:p w14:paraId="6B59458E" w14:textId="53B43C99" w:rsidR="00350E3A" w:rsidRPr="00F64AAF" w:rsidRDefault="007F6D53" w:rsidP="00882C78">
      <w:pPr>
        <w:shd w:val="clear" w:color="auto" w:fill="FFFFFF"/>
        <w:spacing w:after="0"/>
        <w:jc w:val="center"/>
        <w:textAlignment w:val="baseline"/>
        <w:rPr>
          <w:rFonts w:asciiTheme="majorBidi" w:eastAsia="Times New Roman" w:hAnsiTheme="majorBidi" w:cstheme="majorBidi"/>
          <w:bCs/>
          <w:i/>
          <w:lang w:eastAsia="hr-HR"/>
        </w:rPr>
      </w:pPr>
      <w:r w:rsidRPr="00F64AAF">
        <w:rPr>
          <w:rFonts w:asciiTheme="majorBidi" w:eastAsia="Times New Roman" w:hAnsiTheme="majorBidi" w:cstheme="majorBidi"/>
          <w:bCs/>
          <w:i/>
          <w:lang w:eastAsia="hr-HR"/>
        </w:rPr>
        <w:t>Poticanje zaštite životinja</w:t>
      </w:r>
    </w:p>
    <w:p w14:paraId="537E0784" w14:textId="77777777" w:rsidR="007F6D53" w:rsidRPr="00095713" w:rsidRDefault="007F6D53" w:rsidP="00882C78">
      <w:pPr>
        <w:shd w:val="clear" w:color="auto" w:fill="FFFFFF"/>
        <w:spacing w:after="0"/>
        <w:jc w:val="center"/>
        <w:textAlignment w:val="baseline"/>
        <w:rPr>
          <w:rFonts w:asciiTheme="majorBidi" w:eastAsia="Times New Roman" w:hAnsiTheme="majorBidi" w:cstheme="majorBidi"/>
          <w:b/>
          <w:bCs/>
          <w:lang w:eastAsia="hr-HR"/>
        </w:rPr>
      </w:pPr>
    </w:p>
    <w:p w14:paraId="437A845A" w14:textId="7685D455" w:rsidR="00350E3A" w:rsidRPr="00095713" w:rsidRDefault="00350E3A" w:rsidP="00882C78">
      <w:pPr>
        <w:shd w:val="clear" w:color="auto" w:fill="FFFFFF"/>
        <w:spacing w:after="0"/>
        <w:jc w:val="center"/>
        <w:textAlignment w:val="baseline"/>
        <w:rPr>
          <w:rFonts w:asciiTheme="majorBidi" w:eastAsia="Times New Roman" w:hAnsiTheme="majorBidi" w:cstheme="majorBidi"/>
          <w:b/>
          <w:bCs/>
          <w:lang w:eastAsia="hr-HR"/>
        </w:rPr>
      </w:pPr>
      <w:r w:rsidRPr="00095713">
        <w:rPr>
          <w:rFonts w:asciiTheme="majorBidi" w:eastAsia="Times New Roman" w:hAnsiTheme="majorBidi" w:cstheme="majorBidi"/>
          <w:b/>
          <w:bCs/>
          <w:lang w:eastAsia="hr-HR"/>
        </w:rPr>
        <w:t xml:space="preserve">Članak </w:t>
      </w:r>
      <w:r w:rsidR="00F64AAF">
        <w:rPr>
          <w:rFonts w:asciiTheme="majorBidi" w:eastAsia="Times New Roman" w:hAnsiTheme="majorBidi" w:cstheme="majorBidi"/>
          <w:b/>
          <w:bCs/>
          <w:lang w:eastAsia="hr-HR"/>
        </w:rPr>
        <w:t>2</w:t>
      </w:r>
      <w:r w:rsidR="0053585E">
        <w:rPr>
          <w:rFonts w:asciiTheme="majorBidi" w:eastAsia="Times New Roman" w:hAnsiTheme="majorBidi" w:cstheme="majorBidi"/>
          <w:b/>
          <w:bCs/>
          <w:lang w:eastAsia="hr-HR"/>
        </w:rPr>
        <w:t>7</w:t>
      </w:r>
      <w:r w:rsidRPr="00095713">
        <w:rPr>
          <w:rFonts w:asciiTheme="majorBidi" w:eastAsia="Times New Roman" w:hAnsiTheme="majorBidi" w:cstheme="majorBidi"/>
          <w:b/>
          <w:bCs/>
          <w:lang w:eastAsia="hr-HR"/>
        </w:rPr>
        <w:t>.</w:t>
      </w:r>
    </w:p>
    <w:p w14:paraId="5DE388B5" w14:textId="2EC9B329" w:rsidR="007F6D53" w:rsidRPr="00095713" w:rsidRDefault="007F6D53" w:rsidP="00882C78">
      <w:p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ab/>
        <w:t xml:space="preserve">Grad </w:t>
      </w:r>
      <w:r w:rsidR="00F64AAF">
        <w:rPr>
          <w:rFonts w:asciiTheme="majorBidi" w:eastAsia="Times New Roman" w:hAnsiTheme="majorBidi" w:cstheme="majorBidi"/>
          <w:lang w:eastAsia="hr-HR"/>
        </w:rPr>
        <w:t>Slatina</w:t>
      </w:r>
      <w:r w:rsidRPr="00095713">
        <w:rPr>
          <w:rFonts w:asciiTheme="majorBidi" w:eastAsia="Times New Roman" w:hAnsiTheme="majorBidi" w:cstheme="majorBidi"/>
          <w:lang w:eastAsia="hr-HR"/>
        </w:rPr>
        <w:t xml:space="preserve"> će prema obavezi utvrđenoj Zakonom o zaštiti </w:t>
      </w:r>
      <w:r w:rsidR="00CC0DF6" w:rsidRPr="00095713">
        <w:rPr>
          <w:rFonts w:asciiTheme="majorBidi" w:eastAsia="Times New Roman" w:hAnsiTheme="majorBidi" w:cstheme="majorBidi"/>
          <w:lang w:eastAsia="hr-HR"/>
        </w:rPr>
        <w:t>ž</w:t>
      </w:r>
      <w:r w:rsidRPr="00095713">
        <w:rPr>
          <w:rFonts w:asciiTheme="majorBidi" w:eastAsia="Times New Roman" w:hAnsiTheme="majorBidi" w:cstheme="majorBidi"/>
          <w:lang w:eastAsia="hr-HR"/>
        </w:rPr>
        <w:t xml:space="preserve">ivotinja poticati razvoj svijesti </w:t>
      </w:r>
      <w:r w:rsidR="00810553" w:rsidRPr="00095713">
        <w:rPr>
          <w:rFonts w:asciiTheme="majorBidi" w:eastAsia="Times New Roman" w:hAnsiTheme="majorBidi" w:cstheme="majorBidi"/>
          <w:lang w:eastAsia="hr-HR"/>
        </w:rPr>
        <w:t>svojih</w:t>
      </w:r>
      <w:r w:rsidRPr="00095713">
        <w:rPr>
          <w:rFonts w:asciiTheme="majorBidi" w:eastAsia="Times New Roman" w:hAnsiTheme="majorBidi" w:cstheme="majorBidi"/>
          <w:lang w:eastAsia="hr-HR"/>
        </w:rPr>
        <w:t xml:space="preserve"> sugrađana, posebice mladih, o brizi i zaštiti životinja. </w:t>
      </w:r>
    </w:p>
    <w:p w14:paraId="2521F2A0" w14:textId="77777777" w:rsidR="002706B8" w:rsidRPr="00095713" w:rsidRDefault="002706B8" w:rsidP="00882C78">
      <w:pPr>
        <w:shd w:val="clear" w:color="auto" w:fill="FFFFFF"/>
        <w:spacing w:after="0"/>
        <w:jc w:val="both"/>
        <w:textAlignment w:val="baseline"/>
        <w:rPr>
          <w:rFonts w:asciiTheme="majorBidi" w:eastAsia="Times New Roman" w:hAnsiTheme="majorBidi" w:cstheme="majorBidi"/>
          <w:lang w:eastAsia="hr-HR"/>
        </w:rPr>
      </w:pPr>
    </w:p>
    <w:p w14:paraId="2CA0F041" w14:textId="6C5D3918" w:rsidR="00EC79CA" w:rsidRDefault="002706B8" w:rsidP="00882C78">
      <w:pPr>
        <w:shd w:val="clear" w:color="auto" w:fill="FFFFFF"/>
        <w:spacing w:after="0"/>
        <w:jc w:val="center"/>
        <w:textAlignment w:val="baseline"/>
        <w:rPr>
          <w:rFonts w:asciiTheme="majorBidi" w:eastAsia="Times New Roman" w:hAnsiTheme="majorBidi" w:cstheme="majorBidi"/>
          <w:bCs/>
          <w:i/>
          <w:lang w:eastAsia="hr-HR"/>
        </w:rPr>
      </w:pPr>
      <w:r w:rsidRPr="002706B8">
        <w:rPr>
          <w:rFonts w:asciiTheme="majorBidi" w:eastAsia="Times New Roman" w:hAnsiTheme="majorBidi" w:cstheme="majorBidi"/>
          <w:bCs/>
          <w:i/>
          <w:lang w:eastAsia="hr-HR"/>
        </w:rPr>
        <w:t>Obveza pružanja pomoći životinji</w:t>
      </w:r>
    </w:p>
    <w:p w14:paraId="4F643F62" w14:textId="77777777" w:rsidR="002706B8" w:rsidRDefault="002706B8" w:rsidP="00882C78">
      <w:pPr>
        <w:shd w:val="clear" w:color="auto" w:fill="FFFFFF"/>
        <w:spacing w:after="0"/>
        <w:jc w:val="center"/>
        <w:textAlignment w:val="baseline"/>
        <w:rPr>
          <w:rFonts w:asciiTheme="majorBidi" w:eastAsia="Times New Roman" w:hAnsiTheme="majorBidi" w:cstheme="majorBidi"/>
          <w:bCs/>
          <w:i/>
          <w:lang w:eastAsia="hr-HR"/>
        </w:rPr>
      </w:pPr>
    </w:p>
    <w:p w14:paraId="4AC6429B" w14:textId="3AFD65EE" w:rsidR="002706B8" w:rsidRDefault="002706B8" w:rsidP="00882C78">
      <w:pPr>
        <w:shd w:val="clear" w:color="auto" w:fill="FFFFFF"/>
        <w:spacing w:after="0"/>
        <w:jc w:val="center"/>
        <w:textAlignment w:val="baseline"/>
        <w:rPr>
          <w:rFonts w:asciiTheme="majorBidi" w:eastAsia="Times New Roman" w:hAnsiTheme="majorBidi" w:cstheme="majorBidi"/>
          <w:b/>
          <w:bCs/>
          <w:lang w:eastAsia="hr-HR"/>
        </w:rPr>
      </w:pPr>
      <w:r>
        <w:rPr>
          <w:rFonts w:asciiTheme="majorBidi" w:eastAsia="Times New Roman" w:hAnsiTheme="majorBidi" w:cstheme="majorBidi"/>
          <w:b/>
          <w:bCs/>
          <w:lang w:eastAsia="hr-HR"/>
        </w:rPr>
        <w:t>Članak 28.</w:t>
      </w:r>
    </w:p>
    <w:p w14:paraId="263C24D1" w14:textId="26455F6A" w:rsidR="002706B8" w:rsidRPr="00706EC0" w:rsidRDefault="002706B8" w:rsidP="00706EC0">
      <w:pPr>
        <w:shd w:val="clear" w:color="auto" w:fill="FFFFFF"/>
        <w:spacing w:after="0"/>
        <w:jc w:val="both"/>
        <w:textAlignment w:val="baseline"/>
        <w:rPr>
          <w:rFonts w:ascii="Times New Roman" w:eastAsia="Times New Roman" w:hAnsi="Times New Roman" w:cs="Times New Roman"/>
          <w:bCs/>
          <w:lang w:eastAsia="hr-HR"/>
        </w:rPr>
      </w:pPr>
      <w:r w:rsidRPr="00706EC0">
        <w:rPr>
          <w:rFonts w:ascii="Times New Roman" w:eastAsia="Times New Roman" w:hAnsi="Times New Roman" w:cs="Times New Roman"/>
          <w:bCs/>
          <w:lang w:eastAsia="hr-HR"/>
        </w:rPr>
        <w:t>(1) Svatko tko ozlijedi ili primijeti ozlijeđenu ili bolesnu životinju mora joj pružiti potrebnu pomoć, a ako to nije u mogućnosti sam učiniti, mora joj osigurati pružanje pomoći.</w:t>
      </w:r>
    </w:p>
    <w:p w14:paraId="2AC404FC" w14:textId="06E8A75E" w:rsidR="002706B8" w:rsidRPr="00706EC0" w:rsidRDefault="002706B8" w:rsidP="00706EC0">
      <w:pPr>
        <w:spacing w:after="0"/>
        <w:jc w:val="both"/>
        <w:rPr>
          <w:rFonts w:ascii="Times New Roman" w:hAnsi="Times New Roman" w:cs="Times New Roman"/>
          <w:lang w:eastAsia="hr-HR"/>
        </w:rPr>
      </w:pPr>
      <w:r w:rsidRPr="00706EC0">
        <w:rPr>
          <w:rFonts w:ascii="Times New Roman" w:hAnsi="Times New Roman" w:cs="Times New Roman"/>
          <w:lang w:eastAsia="hr-HR"/>
        </w:rPr>
        <w:t>(2) Ako nije moguće utvrditi tko je posjednik životinje, pružanje potrebne pomoći ozlijeđenim i bolesnim životinjama organizirat će i financirati Grad Slatina.</w:t>
      </w:r>
    </w:p>
    <w:p w14:paraId="65A061D6" w14:textId="26E279B5" w:rsidR="002706B8" w:rsidRPr="00706EC0" w:rsidRDefault="002706B8" w:rsidP="00706EC0">
      <w:pPr>
        <w:jc w:val="both"/>
        <w:rPr>
          <w:rFonts w:ascii="Times New Roman" w:hAnsi="Times New Roman" w:cs="Times New Roman"/>
          <w:lang w:eastAsia="hr-HR"/>
        </w:rPr>
      </w:pPr>
      <w:r w:rsidRPr="00706EC0">
        <w:rPr>
          <w:rFonts w:ascii="Times New Roman" w:hAnsi="Times New Roman" w:cs="Times New Roman"/>
          <w:lang w:eastAsia="hr-HR"/>
        </w:rPr>
        <w:t>(3) Ako se utvrdi posjednik ozlijeđene ili bolesne životinje, troškove snosi posjednik.</w:t>
      </w:r>
    </w:p>
    <w:p w14:paraId="1CFA71A5" w14:textId="30413196" w:rsidR="007F6D53" w:rsidRPr="0053585E" w:rsidRDefault="007F6D53" w:rsidP="0053585E">
      <w:pPr>
        <w:shd w:val="clear" w:color="auto" w:fill="FFFFFF"/>
        <w:spacing w:after="0"/>
        <w:jc w:val="center"/>
        <w:textAlignment w:val="baseline"/>
        <w:rPr>
          <w:rFonts w:asciiTheme="majorBidi" w:eastAsia="Times New Roman" w:hAnsiTheme="majorBidi" w:cstheme="majorBidi"/>
          <w:bCs/>
          <w:i/>
          <w:lang w:eastAsia="hr-HR"/>
        </w:rPr>
      </w:pPr>
      <w:r w:rsidRPr="0053585E">
        <w:rPr>
          <w:rFonts w:asciiTheme="majorBidi" w:eastAsia="Times New Roman" w:hAnsiTheme="majorBidi" w:cstheme="majorBidi"/>
          <w:bCs/>
          <w:i/>
          <w:lang w:eastAsia="hr-HR"/>
        </w:rPr>
        <w:t>Korištenje životinja u komercijalne svrhe</w:t>
      </w:r>
    </w:p>
    <w:p w14:paraId="3F776549" w14:textId="77777777" w:rsidR="007F6D53" w:rsidRPr="00095713" w:rsidRDefault="007F6D53" w:rsidP="00882C78">
      <w:pPr>
        <w:shd w:val="clear" w:color="auto" w:fill="FFFFFF"/>
        <w:spacing w:after="0"/>
        <w:jc w:val="both"/>
        <w:textAlignment w:val="baseline"/>
        <w:rPr>
          <w:rFonts w:asciiTheme="majorBidi" w:eastAsia="Times New Roman" w:hAnsiTheme="majorBidi" w:cstheme="majorBidi"/>
          <w:lang w:eastAsia="hr-HR"/>
        </w:rPr>
      </w:pPr>
    </w:p>
    <w:p w14:paraId="4F2A142E" w14:textId="68973C78" w:rsidR="007F6D53" w:rsidRPr="00095713" w:rsidRDefault="007F6D53" w:rsidP="00882C78">
      <w:pPr>
        <w:shd w:val="clear" w:color="auto" w:fill="FFFFFF"/>
        <w:spacing w:after="0"/>
        <w:jc w:val="center"/>
        <w:textAlignment w:val="baseline"/>
        <w:rPr>
          <w:rFonts w:asciiTheme="majorBidi" w:eastAsia="Times New Roman" w:hAnsiTheme="majorBidi" w:cstheme="majorBidi"/>
          <w:b/>
          <w:bCs/>
          <w:lang w:eastAsia="hr-HR"/>
        </w:rPr>
      </w:pPr>
      <w:r w:rsidRPr="00095713">
        <w:rPr>
          <w:rFonts w:asciiTheme="majorBidi" w:eastAsia="Times New Roman" w:hAnsiTheme="majorBidi" w:cstheme="majorBidi"/>
          <w:b/>
          <w:bCs/>
          <w:lang w:eastAsia="hr-HR"/>
        </w:rPr>
        <w:t xml:space="preserve">Članak </w:t>
      </w:r>
      <w:r w:rsidR="00822FE6" w:rsidRPr="00095713">
        <w:rPr>
          <w:rFonts w:asciiTheme="majorBidi" w:eastAsia="Times New Roman" w:hAnsiTheme="majorBidi" w:cstheme="majorBidi"/>
          <w:b/>
          <w:bCs/>
          <w:lang w:eastAsia="hr-HR"/>
        </w:rPr>
        <w:t>2</w:t>
      </w:r>
      <w:r w:rsidR="002706B8">
        <w:rPr>
          <w:rFonts w:asciiTheme="majorBidi" w:eastAsia="Times New Roman" w:hAnsiTheme="majorBidi" w:cstheme="majorBidi"/>
          <w:b/>
          <w:bCs/>
          <w:lang w:eastAsia="hr-HR"/>
        </w:rPr>
        <w:t>9</w:t>
      </w:r>
      <w:r w:rsidRPr="00095713">
        <w:rPr>
          <w:rFonts w:asciiTheme="majorBidi" w:eastAsia="Times New Roman" w:hAnsiTheme="majorBidi" w:cstheme="majorBidi"/>
          <w:b/>
          <w:bCs/>
          <w:lang w:eastAsia="hr-HR"/>
        </w:rPr>
        <w:t>.</w:t>
      </w:r>
    </w:p>
    <w:p w14:paraId="712DE23F" w14:textId="6AF6ADFD" w:rsidR="007F6D53" w:rsidRPr="002706B8" w:rsidRDefault="002706B8" w:rsidP="00706EC0">
      <w:pPr>
        <w:shd w:val="clear" w:color="auto" w:fill="FFFFFF"/>
        <w:spacing w:after="0"/>
        <w:jc w:val="both"/>
        <w:textAlignment w:val="baseline"/>
        <w:rPr>
          <w:rFonts w:asciiTheme="majorBidi" w:eastAsia="Times New Roman" w:hAnsiTheme="majorBidi" w:cstheme="majorBidi"/>
          <w:lang w:eastAsia="hr-HR"/>
        </w:rPr>
      </w:pPr>
      <w:r w:rsidRPr="002706B8">
        <w:rPr>
          <w:rFonts w:asciiTheme="majorBidi" w:eastAsia="Times New Roman" w:hAnsiTheme="majorBidi" w:cstheme="majorBidi"/>
          <w:lang w:eastAsia="hr-HR"/>
        </w:rPr>
        <w:t>(1</w:t>
      </w:r>
      <w:r>
        <w:rPr>
          <w:rFonts w:asciiTheme="majorBidi" w:eastAsia="Times New Roman" w:hAnsiTheme="majorBidi" w:cstheme="majorBidi"/>
          <w:lang w:eastAsia="hr-HR"/>
        </w:rPr>
        <w:t xml:space="preserve">) </w:t>
      </w:r>
      <w:r w:rsidR="007F6D53" w:rsidRPr="002706B8">
        <w:rPr>
          <w:rFonts w:asciiTheme="majorBidi" w:eastAsia="Times New Roman" w:hAnsiTheme="majorBidi" w:cstheme="majorBidi"/>
          <w:lang w:eastAsia="hr-HR"/>
        </w:rPr>
        <w:t xml:space="preserve">Zabranjeno je koristiti divlje i domaće životinje za skupljanje donacija i prošnju te ih izlagati na javnim površinama, sajmovima, tržnicama i slično, koristiti u zabavne ili druge svrhe kao što su cirkuske predstave i druge predstave ili u druge svrhe bez suglasnosti nadležnog tijela i suglasnosti veterinarske inspekcije sukladno propisima iz područja zaštite životinja. </w:t>
      </w:r>
    </w:p>
    <w:p w14:paraId="6648BCFF" w14:textId="209E45A8" w:rsidR="007F6D53" w:rsidRPr="00DA14BF" w:rsidRDefault="002706B8" w:rsidP="00DA14BF">
      <w:pPr>
        <w:jc w:val="both"/>
        <w:rPr>
          <w:rFonts w:ascii="Times New Roman" w:hAnsi="Times New Roman" w:cs="Times New Roman"/>
          <w:lang w:eastAsia="hr-HR"/>
        </w:rPr>
      </w:pPr>
      <w:r w:rsidRPr="004E3C61">
        <w:rPr>
          <w:rFonts w:ascii="Times New Roman" w:hAnsi="Times New Roman" w:cs="Times New Roman"/>
          <w:lang w:eastAsia="hr-HR"/>
        </w:rPr>
        <w:t>(2) Zabranjena je prodaja kućnih ljubimaca na javnim površinama, sajmovima, tržnicama i svim drugim prostorima koji ne zadovoljavaju uvijete za prodaju kućnih ljubimaca sukladno pravilniku o uvjetima kojima moraju udovoljavati trgovine kućnim ljubimcima, veleprodaje i prodaje na izložbama, kojega donosi nadležni ministar.</w:t>
      </w:r>
    </w:p>
    <w:p w14:paraId="3D3CC24C" w14:textId="6537F7B6" w:rsidR="007F6D53" w:rsidRPr="00DA14BF" w:rsidRDefault="007F6D53" w:rsidP="00DA14BF">
      <w:pPr>
        <w:pStyle w:val="Odlomakpopisa"/>
        <w:numPr>
          <w:ilvl w:val="0"/>
          <w:numId w:val="1"/>
        </w:numPr>
        <w:shd w:val="clear" w:color="auto" w:fill="FFFFFF"/>
        <w:spacing w:after="0"/>
        <w:ind w:left="709" w:hanging="709"/>
        <w:textAlignment w:val="baseline"/>
        <w:rPr>
          <w:rFonts w:asciiTheme="majorBidi" w:eastAsia="Times New Roman" w:hAnsiTheme="majorBidi" w:cstheme="majorBidi"/>
          <w:b/>
          <w:bCs/>
          <w:lang w:eastAsia="hr-HR"/>
        </w:rPr>
      </w:pPr>
      <w:r w:rsidRPr="00095713">
        <w:rPr>
          <w:rFonts w:asciiTheme="majorBidi" w:eastAsia="Times New Roman" w:hAnsiTheme="majorBidi" w:cstheme="majorBidi"/>
          <w:b/>
          <w:bCs/>
          <w:lang w:eastAsia="hr-HR"/>
        </w:rPr>
        <w:t>NADZOR</w:t>
      </w:r>
    </w:p>
    <w:p w14:paraId="22DF3029" w14:textId="41231F78" w:rsidR="007F6D53" w:rsidRPr="002706B8" w:rsidRDefault="007F6D53" w:rsidP="00882C78">
      <w:pPr>
        <w:shd w:val="clear" w:color="auto" w:fill="FFFFFF"/>
        <w:spacing w:after="0"/>
        <w:jc w:val="center"/>
        <w:textAlignment w:val="baseline"/>
        <w:rPr>
          <w:rFonts w:asciiTheme="majorBidi" w:eastAsia="Times New Roman" w:hAnsiTheme="majorBidi" w:cstheme="majorBidi"/>
          <w:bCs/>
          <w:i/>
          <w:lang w:eastAsia="hr-HR"/>
        </w:rPr>
      </w:pPr>
      <w:r w:rsidRPr="002706B8">
        <w:rPr>
          <w:rFonts w:asciiTheme="majorBidi" w:eastAsia="Times New Roman" w:hAnsiTheme="majorBidi" w:cstheme="majorBidi"/>
          <w:bCs/>
          <w:i/>
          <w:lang w:eastAsia="hr-HR"/>
        </w:rPr>
        <w:t>Ovlasti komunalnog redara</w:t>
      </w:r>
    </w:p>
    <w:p w14:paraId="63970110" w14:textId="77777777" w:rsidR="00142A16" w:rsidRPr="00095713" w:rsidRDefault="00142A16" w:rsidP="00882C78">
      <w:pPr>
        <w:shd w:val="clear" w:color="auto" w:fill="FFFFFF"/>
        <w:spacing w:after="0"/>
        <w:jc w:val="center"/>
        <w:textAlignment w:val="baseline"/>
        <w:rPr>
          <w:rFonts w:asciiTheme="majorBidi" w:eastAsia="Times New Roman" w:hAnsiTheme="majorBidi" w:cstheme="majorBidi"/>
          <w:b/>
          <w:bCs/>
          <w:lang w:eastAsia="hr-HR"/>
        </w:rPr>
      </w:pPr>
    </w:p>
    <w:p w14:paraId="3986CCD9" w14:textId="6E19C5D0" w:rsidR="007F6D53" w:rsidRPr="00095713" w:rsidRDefault="00142A16" w:rsidP="00882C78">
      <w:pPr>
        <w:shd w:val="clear" w:color="auto" w:fill="FFFFFF"/>
        <w:spacing w:after="0"/>
        <w:jc w:val="center"/>
        <w:textAlignment w:val="baseline"/>
        <w:rPr>
          <w:rFonts w:asciiTheme="majorBidi" w:eastAsia="Times New Roman" w:hAnsiTheme="majorBidi" w:cstheme="majorBidi"/>
          <w:b/>
          <w:bCs/>
          <w:lang w:eastAsia="hr-HR"/>
        </w:rPr>
      </w:pPr>
      <w:r w:rsidRPr="00095713">
        <w:rPr>
          <w:rFonts w:asciiTheme="majorBidi" w:eastAsia="Times New Roman" w:hAnsiTheme="majorBidi" w:cstheme="majorBidi"/>
          <w:b/>
          <w:bCs/>
          <w:lang w:eastAsia="hr-HR"/>
        </w:rPr>
        <w:t xml:space="preserve">Članak </w:t>
      </w:r>
      <w:r w:rsidR="002706B8">
        <w:rPr>
          <w:rFonts w:asciiTheme="majorBidi" w:eastAsia="Times New Roman" w:hAnsiTheme="majorBidi" w:cstheme="majorBidi"/>
          <w:b/>
          <w:bCs/>
          <w:lang w:eastAsia="hr-HR"/>
        </w:rPr>
        <w:t>30</w:t>
      </w:r>
      <w:r w:rsidR="00C339FB" w:rsidRPr="00095713">
        <w:rPr>
          <w:rFonts w:asciiTheme="majorBidi" w:eastAsia="Times New Roman" w:hAnsiTheme="majorBidi" w:cstheme="majorBidi"/>
          <w:b/>
          <w:bCs/>
          <w:lang w:eastAsia="hr-HR"/>
        </w:rPr>
        <w:t>.</w:t>
      </w:r>
    </w:p>
    <w:p w14:paraId="17F701F4" w14:textId="3C3DA169" w:rsidR="007F6D53" w:rsidRPr="00095713" w:rsidRDefault="007F6D53" w:rsidP="009A27A3">
      <w:pPr>
        <w:pStyle w:val="Odlomakpopisa"/>
        <w:numPr>
          <w:ilvl w:val="0"/>
          <w:numId w:val="19"/>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Nadzor nad ovom Odlukom </w:t>
      </w:r>
      <w:r w:rsidR="00142A16" w:rsidRPr="00095713">
        <w:rPr>
          <w:rFonts w:asciiTheme="majorBidi" w:eastAsia="Times New Roman" w:hAnsiTheme="majorBidi" w:cstheme="majorBidi"/>
          <w:lang w:eastAsia="hr-HR"/>
        </w:rPr>
        <w:t>provode komunalni redari</w:t>
      </w:r>
      <w:r w:rsidR="002706B8">
        <w:rPr>
          <w:rFonts w:asciiTheme="majorBidi" w:eastAsia="Times New Roman" w:hAnsiTheme="majorBidi" w:cstheme="majorBidi"/>
          <w:lang w:eastAsia="hr-HR"/>
        </w:rPr>
        <w:t xml:space="preserve"> Grada Slatine, a inspekcijski nadzor u provedbi Zakona o zaštiti ž</w:t>
      </w:r>
      <w:r w:rsidR="008F25CE">
        <w:rPr>
          <w:rFonts w:asciiTheme="majorBidi" w:eastAsia="Times New Roman" w:hAnsiTheme="majorBidi" w:cstheme="majorBidi"/>
          <w:lang w:eastAsia="hr-HR"/>
        </w:rPr>
        <w:t xml:space="preserve">ivotinja provode veterinarski </w:t>
      </w:r>
      <w:r w:rsidR="002706B8">
        <w:rPr>
          <w:rFonts w:asciiTheme="majorBidi" w:eastAsia="Times New Roman" w:hAnsiTheme="majorBidi" w:cstheme="majorBidi"/>
          <w:lang w:eastAsia="hr-HR"/>
        </w:rPr>
        <w:t>inspektori prema propisima o veterinarstvu odnosno.</w:t>
      </w:r>
    </w:p>
    <w:p w14:paraId="38A15088" w14:textId="0B5CA8B3" w:rsidR="007F6D53" w:rsidRDefault="00142A16" w:rsidP="009A27A3">
      <w:pPr>
        <w:pStyle w:val="Odlomakpopisa"/>
        <w:numPr>
          <w:ilvl w:val="0"/>
          <w:numId w:val="19"/>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Komunalni redar postupa po službenoj du</w:t>
      </w:r>
      <w:r w:rsidR="00CC0DF6" w:rsidRPr="00095713">
        <w:rPr>
          <w:rFonts w:asciiTheme="majorBidi" w:eastAsia="Times New Roman" w:hAnsiTheme="majorBidi" w:cstheme="majorBidi"/>
          <w:lang w:eastAsia="hr-HR"/>
        </w:rPr>
        <w:t>ž</w:t>
      </w:r>
      <w:r w:rsidRPr="00095713">
        <w:rPr>
          <w:rFonts w:asciiTheme="majorBidi" w:eastAsia="Times New Roman" w:hAnsiTheme="majorBidi" w:cstheme="majorBidi"/>
          <w:lang w:eastAsia="hr-HR"/>
        </w:rPr>
        <w:t xml:space="preserve">nosti kada uoči </w:t>
      </w:r>
      <w:r w:rsidR="00810553" w:rsidRPr="00095713">
        <w:rPr>
          <w:rFonts w:asciiTheme="majorBidi" w:eastAsia="Times New Roman" w:hAnsiTheme="majorBidi" w:cstheme="majorBidi"/>
          <w:lang w:eastAsia="hr-HR"/>
        </w:rPr>
        <w:t>postupanje</w:t>
      </w:r>
      <w:r w:rsidRPr="00095713">
        <w:rPr>
          <w:rFonts w:asciiTheme="majorBidi" w:eastAsia="Times New Roman" w:hAnsiTheme="majorBidi" w:cstheme="majorBidi"/>
          <w:lang w:eastAsia="hr-HR"/>
        </w:rPr>
        <w:t xml:space="preserve"> protivno Odluci </w:t>
      </w:r>
      <w:r w:rsidR="002706B8">
        <w:rPr>
          <w:rFonts w:asciiTheme="majorBidi" w:eastAsia="Times New Roman" w:hAnsiTheme="majorBidi" w:cstheme="majorBidi"/>
          <w:lang w:eastAsia="hr-HR"/>
        </w:rPr>
        <w:t xml:space="preserve">i Zakona o zaštiti životinja </w:t>
      </w:r>
      <w:r w:rsidRPr="00095713">
        <w:rPr>
          <w:rFonts w:asciiTheme="majorBidi" w:eastAsia="Times New Roman" w:hAnsiTheme="majorBidi" w:cstheme="majorBidi"/>
          <w:lang w:eastAsia="hr-HR"/>
        </w:rPr>
        <w:t xml:space="preserve">te prema prijavi fizičkih ili pravnih osoba. </w:t>
      </w:r>
    </w:p>
    <w:p w14:paraId="7CC09338" w14:textId="29F3CD9D" w:rsidR="002706B8" w:rsidRPr="00095713" w:rsidRDefault="002706B8" w:rsidP="009A27A3">
      <w:pPr>
        <w:pStyle w:val="Odlomakpopisa"/>
        <w:numPr>
          <w:ilvl w:val="0"/>
          <w:numId w:val="19"/>
        </w:numPr>
        <w:shd w:val="clear" w:color="auto" w:fill="FFFFFF"/>
        <w:spacing w:after="0"/>
        <w:ind w:left="0" w:firstLine="0"/>
        <w:jc w:val="both"/>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Sukladno posebnim propisima, u svom postupanju komunalni redar je ovlašten zatražiti pomoć policijskih službenika ukoliko se prilikom provođenja nadzora ili izvršenja rješenja opravdano očekuje pružanje otpora.</w:t>
      </w:r>
    </w:p>
    <w:p w14:paraId="74775BF6" w14:textId="1A347504" w:rsidR="00142A16" w:rsidRPr="00095713" w:rsidRDefault="00142A16" w:rsidP="009A27A3">
      <w:pPr>
        <w:pStyle w:val="Odlomakpopisa"/>
        <w:numPr>
          <w:ilvl w:val="0"/>
          <w:numId w:val="19"/>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U obavljanju poslova iz svoje nadležnosti, komunalni redar </w:t>
      </w:r>
      <w:r w:rsidR="00822FE6" w:rsidRPr="00095713">
        <w:rPr>
          <w:rFonts w:asciiTheme="majorBidi" w:eastAsia="Times New Roman" w:hAnsiTheme="majorBidi" w:cstheme="majorBidi"/>
          <w:lang w:eastAsia="hr-HR"/>
        </w:rPr>
        <w:t>je ovlašten</w:t>
      </w:r>
      <w:r w:rsidRPr="00095713">
        <w:rPr>
          <w:rFonts w:asciiTheme="majorBidi" w:eastAsia="Times New Roman" w:hAnsiTheme="majorBidi" w:cstheme="majorBidi"/>
          <w:lang w:eastAsia="hr-HR"/>
        </w:rPr>
        <w:t xml:space="preserve">: </w:t>
      </w:r>
    </w:p>
    <w:p w14:paraId="21586134" w14:textId="0C951A01" w:rsidR="00142A16" w:rsidRPr="00095713" w:rsidRDefault="00142A16" w:rsidP="009A27A3">
      <w:pPr>
        <w:pStyle w:val="Odlomakpopisa"/>
        <w:numPr>
          <w:ilvl w:val="0"/>
          <w:numId w:val="6"/>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pregledati isprave na temelju kojih se može utvrditi </w:t>
      </w:r>
      <w:r w:rsidR="00810553" w:rsidRPr="00095713">
        <w:rPr>
          <w:rFonts w:asciiTheme="majorBidi" w:eastAsia="Times New Roman" w:hAnsiTheme="majorBidi" w:cstheme="majorBidi"/>
          <w:lang w:eastAsia="hr-HR"/>
        </w:rPr>
        <w:t>identitet</w:t>
      </w:r>
      <w:r w:rsidRPr="00095713">
        <w:rPr>
          <w:rFonts w:asciiTheme="majorBidi" w:eastAsia="Times New Roman" w:hAnsiTheme="majorBidi" w:cstheme="majorBidi"/>
          <w:lang w:eastAsia="hr-HR"/>
        </w:rPr>
        <w:t xml:space="preserve"> stranke i drugih osoba nazočnih u nadzoru</w:t>
      </w:r>
    </w:p>
    <w:p w14:paraId="19A73685" w14:textId="4F135E7F" w:rsidR="00142A16" w:rsidRPr="00095713" w:rsidRDefault="00142A16" w:rsidP="009A27A3">
      <w:pPr>
        <w:pStyle w:val="Odlomakpopisa"/>
        <w:numPr>
          <w:ilvl w:val="0"/>
          <w:numId w:val="6"/>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ući u prostore/prostorije u kojima se drže kućni ljubimci</w:t>
      </w:r>
    </w:p>
    <w:p w14:paraId="564915AC" w14:textId="351D0893" w:rsidR="00142A16" w:rsidRPr="00095713" w:rsidRDefault="00142A16" w:rsidP="009A27A3">
      <w:pPr>
        <w:pStyle w:val="Odlomakpopisa"/>
        <w:numPr>
          <w:ilvl w:val="0"/>
          <w:numId w:val="6"/>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uzimati izjave stranaka i drugih osoba</w:t>
      </w:r>
    </w:p>
    <w:p w14:paraId="4483328C" w14:textId="35DED275" w:rsidR="00142A16" w:rsidRPr="00095713" w:rsidRDefault="00142A16" w:rsidP="009A27A3">
      <w:pPr>
        <w:pStyle w:val="Odlomakpopisa"/>
        <w:numPr>
          <w:ilvl w:val="0"/>
          <w:numId w:val="6"/>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zatražiti od stranke</w:t>
      </w:r>
      <w:r w:rsidR="00750C1B" w:rsidRPr="00095713">
        <w:rPr>
          <w:rFonts w:asciiTheme="majorBidi" w:eastAsia="Times New Roman" w:hAnsiTheme="majorBidi" w:cstheme="majorBidi"/>
          <w:lang w:eastAsia="hr-HR"/>
        </w:rPr>
        <w:t xml:space="preserve"> podatke i dokumentaciju </w:t>
      </w:r>
    </w:p>
    <w:p w14:paraId="15A89C1E" w14:textId="736A351A" w:rsidR="00750C1B" w:rsidRPr="00095713" w:rsidRDefault="00750C1B" w:rsidP="009A27A3">
      <w:pPr>
        <w:pStyle w:val="Odlomakpopisa"/>
        <w:numPr>
          <w:ilvl w:val="0"/>
          <w:numId w:val="6"/>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prikupiti dokaze na vizualni i drugi odgovarajući način</w:t>
      </w:r>
    </w:p>
    <w:p w14:paraId="7CD9852A" w14:textId="4C8422C0" w:rsidR="00750C1B" w:rsidRPr="00095713" w:rsidRDefault="00750C1B" w:rsidP="009A27A3">
      <w:pPr>
        <w:pStyle w:val="Odlomakpopisa"/>
        <w:numPr>
          <w:ilvl w:val="0"/>
          <w:numId w:val="6"/>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očitati mikročip </w:t>
      </w:r>
    </w:p>
    <w:p w14:paraId="6639BD9E" w14:textId="043606C8" w:rsidR="00750C1B" w:rsidRPr="00095713" w:rsidRDefault="00750C1B" w:rsidP="009A27A3">
      <w:pPr>
        <w:pStyle w:val="Odlomakpopisa"/>
        <w:numPr>
          <w:ilvl w:val="0"/>
          <w:numId w:val="6"/>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podnositi kaznenu prijavu</w:t>
      </w:r>
      <w:r w:rsidR="00822FE6" w:rsidRPr="00095713">
        <w:rPr>
          <w:rFonts w:asciiTheme="majorBidi" w:eastAsia="Times New Roman" w:hAnsiTheme="majorBidi" w:cstheme="majorBidi"/>
          <w:lang w:eastAsia="hr-HR"/>
        </w:rPr>
        <w:t xml:space="preserve"> ili optužni prijedlog</w:t>
      </w:r>
      <w:r w:rsidRPr="00095713">
        <w:rPr>
          <w:rFonts w:asciiTheme="majorBidi" w:eastAsia="Times New Roman" w:hAnsiTheme="majorBidi" w:cstheme="majorBidi"/>
          <w:lang w:eastAsia="hr-HR"/>
        </w:rPr>
        <w:t xml:space="preserve"> </w:t>
      </w:r>
    </w:p>
    <w:p w14:paraId="1B25ABBE" w14:textId="53F6398B" w:rsidR="00750C1B" w:rsidRPr="00095713" w:rsidRDefault="00A93C50" w:rsidP="009A27A3">
      <w:pPr>
        <w:pStyle w:val="Odlomakpopisa"/>
        <w:numPr>
          <w:ilvl w:val="0"/>
          <w:numId w:val="6"/>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lastRenderedPageBreak/>
        <w:t>donijeti rješenje kojim nalaže promjenu uvjeta u skladu s Odlukom Grada</w:t>
      </w:r>
      <w:r w:rsidR="002706B8">
        <w:rPr>
          <w:rFonts w:asciiTheme="majorBidi" w:eastAsia="Times New Roman" w:hAnsiTheme="majorBidi" w:cstheme="majorBidi"/>
          <w:lang w:eastAsia="hr-HR"/>
        </w:rPr>
        <w:t>, a pod prijetnjom podnošenja optužnog prijedloga ili naplate kazne</w:t>
      </w:r>
    </w:p>
    <w:p w14:paraId="3093AB4E" w14:textId="788BCC30" w:rsidR="00A93C50" w:rsidRPr="00095713" w:rsidRDefault="00A93C50" w:rsidP="009A27A3">
      <w:pPr>
        <w:pStyle w:val="Odlomakpopisa"/>
        <w:numPr>
          <w:ilvl w:val="0"/>
          <w:numId w:val="6"/>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naplatiti novčanu kaznu propisanu ovom Odlukom</w:t>
      </w:r>
    </w:p>
    <w:p w14:paraId="5C9ABA2D" w14:textId="280A6386" w:rsidR="00A93C50" w:rsidRDefault="00A93C50" w:rsidP="009A27A3">
      <w:pPr>
        <w:pStyle w:val="Odlomakpopisa"/>
        <w:numPr>
          <w:ilvl w:val="0"/>
          <w:numId w:val="6"/>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upozoravati i opominjati fizičke i pravne osobe</w:t>
      </w:r>
    </w:p>
    <w:p w14:paraId="3198DB8E" w14:textId="0D350597" w:rsidR="002706B8" w:rsidRPr="00095713" w:rsidRDefault="002706B8" w:rsidP="009A27A3">
      <w:pPr>
        <w:pStyle w:val="Odlomakpopisa"/>
        <w:numPr>
          <w:ilvl w:val="0"/>
          <w:numId w:val="6"/>
        </w:numPr>
        <w:shd w:val="clear" w:color="auto" w:fill="FFFFFF"/>
        <w:spacing w:after="0"/>
        <w:jc w:val="both"/>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narediti fizičkim i pravnim osobama otklanjanje prekršaja</w:t>
      </w:r>
    </w:p>
    <w:p w14:paraId="15920767" w14:textId="6F4D066C" w:rsidR="00A93C50" w:rsidRPr="00095713" w:rsidRDefault="00A93C50" w:rsidP="009A27A3">
      <w:pPr>
        <w:pStyle w:val="Odlomakpopisa"/>
        <w:numPr>
          <w:ilvl w:val="0"/>
          <w:numId w:val="6"/>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obavljati druge radnje u skladu sa svrhom nadzora </w:t>
      </w:r>
      <w:r w:rsidR="002706B8">
        <w:rPr>
          <w:rFonts w:asciiTheme="majorBidi" w:eastAsia="Times New Roman" w:hAnsiTheme="majorBidi" w:cstheme="majorBidi"/>
          <w:lang w:eastAsia="hr-HR"/>
        </w:rPr>
        <w:t>i mjerodavnim propisima.</w:t>
      </w:r>
    </w:p>
    <w:p w14:paraId="78ED67FF" w14:textId="737A8D79" w:rsidR="00A93C50" w:rsidRDefault="00A93C50" w:rsidP="009A27A3">
      <w:pPr>
        <w:pStyle w:val="Odlomakpopisa"/>
        <w:numPr>
          <w:ilvl w:val="0"/>
          <w:numId w:val="19"/>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U slučajevima iz nadležnosti komunalnog redara predviđenim ovom Odlukom komunalni redar može, kada je potrebno hitno postupanje, donijeti usmeno rješenje</w:t>
      </w:r>
      <w:r w:rsidR="002706B8">
        <w:rPr>
          <w:rFonts w:asciiTheme="majorBidi" w:eastAsia="Times New Roman" w:hAnsiTheme="majorBidi" w:cstheme="majorBidi"/>
          <w:lang w:eastAsia="hr-HR"/>
        </w:rPr>
        <w:t>, o čemu je dužan sastaviti zapisnik te kasnije dostaviti pisano Rješenje.</w:t>
      </w:r>
    </w:p>
    <w:p w14:paraId="3F924535" w14:textId="3F597039" w:rsidR="002706B8" w:rsidRPr="00095713" w:rsidRDefault="002706B8" w:rsidP="009A27A3">
      <w:pPr>
        <w:pStyle w:val="Odlomakpopisa"/>
        <w:numPr>
          <w:ilvl w:val="0"/>
          <w:numId w:val="19"/>
        </w:numPr>
        <w:shd w:val="clear" w:color="auto" w:fill="FFFFFF"/>
        <w:spacing w:after="0"/>
        <w:ind w:left="0" w:firstLine="0"/>
        <w:jc w:val="both"/>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O postupanju koje je protivno odredbama ove Odluke u svakom pojedinačnom slučaju komunalni redar dužan je sastaviti zapisnik te donijeti rješenje.</w:t>
      </w:r>
    </w:p>
    <w:p w14:paraId="69D278CE" w14:textId="36D830AB" w:rsidR="00F071EB" w:rsidRPr="00095713" w:rsidRDefault="00E161E2" w:rsidP="009A27A3">
      <w:pPr>
        <w:pStyle w:val="Odlomakpopisa"/>
        <w:numPr>
          <w:ilvl w:val="0"/>
          <w:numId w:val="19"/>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Komunalni redar dužan je podnijeti prijavu Veterinarskoj inspekciji kada u provedbi nadzora utvrdi:</w:t>
      </w:r>
    </w:p>
    <w:p w14:paraId="29DC2DB4" w14:textId="07E273F2" w:rsidR="00E161E2" w:rsidRPr="00095713" w:rsidRDefault="00882C78" w:rsidP="009A27A3">
      <w:pPr>
        <w:pStyle w:val="Odlomakpopisa"/>
        <w:numPr>
          <w:ilvl w:val="0"/>
          <w:numId w:val="21"/>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d</w:t>
      </w:r>
      <w:r w:rsidR="00E161E2" w:rsidRPr="00095713">
        <w:rPr>
          <w:rFonts w:asciiTheme="majorBidi" w:eastAsia="Times New Roman" w:hAnsiTheme="majorBidi" w:cstheme="majorBidi"/>
          <w:lang w:eastAsia="hr-HR"/>
        </w:rPr>
        <w:t>a se kućni ljubimac nalazi u stanju na temelju kojeg se može zaključiti da životinja trpi bol, patnju ili veliki strah, da je ozlijeđena ili da bi nastavak njezina života u istim uvjetima bio povezan s neotklonjivom boli, patnjom ili velikim strahom</w:t>
      </w:r>
    </w:p>
    <w:p w14:paraId="72F7F961" w14:textId="6FC996E6" w:rsidR="00E161E2" w:rsidRPr="00095713" w:rsidRDefault="00882C78" w:rsidP="009A27A3">
      <w:pPr>
        <w:pStyle w:val="Odlomakpopisa"/>
        <w:numPr>
          <w:ilvl w:val="0"/>
          <w:numId w:val="21"/>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d</w:t>
      </w:r>
      <w:r w:rsidR="00E161E2" w:rsidRPr="00095713">
        <w:rPr>
          <w:rFonts w:asciiTheme="majorBidi" w:eastAsia="Times New Roman" w:hAnsiTheme="majorBidi" w:cstheme="majorBidi"/>
          <w:lang w:eastAsia="hr-HR"/>
        </w:rPr>
        <w:t>a posjednik nije označio mikročipom psa u roku predviđenom zakonom o veterinarstvu, odnosno redovito cijepio psa protiv bjesnoće,</w:t>
      </w:r>
    </w:p>
    <w:p w14:paraId="0BD02462" w14:textId="090B9154" w:rsidR="00E161E2" w:rsidRPr="00095713" w:rsidRDefault="00882C78" w:rsidP="009A27A3">
      <w:pPr>
        <w:pStyle w:val="Odlomakpopisa"/>
        <w:numPr>
          <w:ilvl w:val="0"/>
          <w:numId w:val="21"/>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d</w:t>
      </w:r>
      <w:r w:rsidR="00E161E2" w:rsidRPr="00095713">
        <w:rPr>
          <w:rFonts w:asciiTheme="majorBidi" w:eastAsia="Times New Roman" w:hAnsiTheme="majorBidi" w:cstheme="majorBidi"/>
          <w:lang w:eastAsia="hr-HR"/>
        </w:rPr>
        <w:t xml:space="preserve">a posjednik kućnom ljubimcu daje hranu koja mu uzrokuje ili može uzrokovati bolest, bol, patnju, ozljede, strah ili smrt te kada utvrdi da bi zbog lošeg gojnog stanja kućnog ljubimca bila nužna intervencija veterinarske inspekcije </w:t>
      </w:r>
    </w:p>
    <w:p w14:paraId="34DD8718" w14:textId="6EC7520B" w:rsidR="00E161E2" w:rsidRPr="00095713" w:rsidRDefault="00882C78" w:rsidP="009A27A3">
      <w:pPr>
        <w:pStyle w:val="Odlomakpopisa"/>
        <w:numPr>
          <w:ilvl w:val="0"/>
          <w:numId w:val="21"/>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d</w:t>
      </w:r>
      <w:r w:rsidR="00E161E2" w:rsidRPr="00095713">
        <w:rPr>
          <w:rFonts w:asciiTheme="majorBidi" w:eastAsia="Times New Roman" w:hAnsiTheme="majorBidi" w:cstheme="majorBidi"/>
          <w:lang w:eastAsia="hr-HR"/>
        </w:rPr>
        <w:t>a posjednik nije pravodobno zatražio veterinarsku pomoć i osigurao zbrinjavanje i odgovarajuću njegu bolesnog ili ozlijeđenog kućnog ljubimca,</w:t>
      </w:r>
    </w:p>
    <w:p w14:paraId="683AE256" w14:textId="64AC02DC" w:rsidR="00E161E2" w:rsidRPr="00095713" w:rsidRDefault="00882C78" w:rsidP="009A27A3">
      <w:pPr>
        <w:pStyle w:val="Odlomakpopisa"/>
        <w:numPr>
          <w:ilvl w:val="0"/>
          <w:numId w:val="21"/>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d</w:t>
      </w:r>
      <w:r w:rsidR="00E161E2" w:rsidRPr="00095713">
        <w:rPr>
          <w:rFonts w:asciiTheme="majorBidi" w:eastAsia="Times New Roman" w:hAnsiTheme="majorBidi" w:cstheme="majorBidi"/>
          <w:lang w:eastAsia="hr-HR"/>
        </w:rPr>
        <w:t>a posjednik koristi životinj</w:t>
      </w:r>
      <w:r w:rsidR="00D63CAA" w:rsidRPr="00095713">
        <w:rPr>
          <w:rFonts w:asciiTheme="majorBidi" w:eastAsia="Times New Roman" w:hAnsiTheme="majorBidi" w:cstheme="majorBidi"/>
          <w:lang w:eastAsia="hr-HR"/>
        </w:rPr>
        <w:t>e</w:t>
      </w:r>
      <w:r w:rsidR="00E161E2" w:rsidRPr="00095713">
        <w:rPr>
          <w:rFonts w:asciiTheme="majorBidi" w:eastAsia="Times New Roman" w:hAnsiTheme="majorBidi" w:cstheme="majorBidi"/>
          <w:lang w:eastAsia="hr-HR"/>
        </w:rPr>
        <w:t xml:space="preserve"> za</w:t>
      </w:r>
      <w:r w:rsidR="004D2A48" w:rsidRPr="00095713">
        <w:rPr>
          <w:rFonts w:asciiTheme="majorBidi" w:eastAsia="Times New Roman" w:hAnsiTheme="majorBidi" w:cstheme="majorBidi"/>
          <w:lang w:eastAsia="hr-HR"/>
        </w:rPr>
        <w:t xml:space="preserve"> </w:t>
      </w:r>
      <w:r w:rsidR="00E161E2" w:rsidRPr="00095713">
        <w:rPr>
          <w:rFonts w:asciiTheme="majorBidi" w:eastAsia="Times New Roman" w:hAnsiTheme="majorBidi" w:cstheme="majorBidi"/>
          <w:lang w:eastAsia="hr-HR"/>
        </w:rPr>
        <w:t>zabavne i druge svrhe,</w:t>
      </w:r>
    </w:p>
    <w:p w14:paraId="636C8430" w14:textId="15BDBB71" w:rsidR="00E161E2" w:rsidRPr="00095713" w:rsidRDefault="00882C78" w:rsidP="009A27A3">
      <w:pPr>
        <w:pStyle w:val="Odlomakpopisa"/>
        <w:numPr>
          <w:ilvl w:val="0"/>
          <w:numId w:val="21"/>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d</w:t>
      </w:r>
      <w:r w:rsidR="00E161E2" w:rsidRPr="00095713">
        <w:rPr>
          <w:rFonts w:asciiTheme="majorBidi" w:eastAsia="Times New Roman" w:hAnsiTheme="majorBidi" w:cstheme="majorBidi"/>
          <w:lang w:eastAsia="hr-HR"/>
        </w:rPr>
        <w:t xml:space="preserve">a je posjednik zanemario kućnog ljubimca obzirom na njihovo zdravlje, smještaj, ishranu i njegu, </w:t>
      </w:r>
    </w:p>
    <w:p w14:paraId="2D02B8F6" w14:textId="040084D7" w:rsidR="00E161E2" w:rsidRPr="00095713" w:rsidRDefault="00882C78" w:rsidP="009A27A3">
      <w:pPr>
        <w:pStyle w:val="Odlomakpopisa"/>
        <w:numPr>
          <w:ilvl w:val="0"/>
          <w:numId w:val="21"/>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d</w:t>
      </w:r>
      <w:r w:rsidR="00E161E2" w:rsidRPr="00095713">
        <w:rPr>
          <w:rFonts w:asciiTheme="majorBidi" w:eastAsia="Times New Roman" w:hAnsiTheme="majorBidi" w:cstheme="majorBidi"/>
          <w:lang w:eastAsia="hr-HR"/>
        </w:rPr>
        <w:t xml:space="preserve">a posjednik ograničava kretanje kućnom ljubimcu na način koji mu uzrokuje bol, patnju, ozlijede ili strah, </w:t>
      </w:r>
    </w:p>
    <w:p w14:paraId="28677782" w14:textId="287F99CD" w:rsidR="00E161E2" w:rsidRPr="00095713" w:rsidRDefault="00882C78" w:rsidP="009A27A3">
      <w:pPr>
        <w:pStyle w:val="Odlomakpopisa"/>
        <w:numPr>
          <w:ilvl w:val="0"/>
          <w:numId w:val="21"/>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d</w:t>
      </w:r>
      <w:r w:rsidR="00E161E2" w:rsidRPr="00095713">
        <w:rPr>
          <w:rFonts w:asciiTheme="majorBidi" w:eastAsia="Times New Roman" w:hAnsiTheme="majorBidi" w:cstheme="majorBidi"/>
          <w:lang w:eastAsia="hr-HR"/>
        </w:rPr>
        <w:t xml:space="preserve">a </w:t>
      </w:r>
      <w:r w:rsidR="00D5270B" w:rsidRPr="00095713">
        <w:rPr>
          <w:rFonts w:asciiTheme="majorBidi" w:eastAsia="Times New Roman" w:hAnsiTheme="majorBidi" w:cstheme="majorBidi"/>
          <w:lang w:eastAsia="hr-HR"/>
        </w:rPr>
        <w:t xml:space="preserve">je </w:t>
      </w:r>
      <w:r w:rsidR="00E161E2" w:rsidRPr="00095713">
        <w:rPr>
          <w:rFonts w:asciiTheme="majorBidi" w:eastAsia="Times New Roman" w:hAnsiTheme="majorBidi" w:cstheme="majorBidi"/>
          <w:lang w:eastAsia="hr-HR"/>
        </w:rPr>
        <w:t>posjednik usmrti</w:t>
      </w:r>
      <w:r w:rsidR="00D5270B" w:rsidRPr="00095713">
        <w:rPr>
          <w:rFonts w:asciiTheme="majorBidi" w:eastAsia="Times New Roman" w:hAnsiTheme="majorBidi" w:cstheme="majorBidi"/>
          <w:lang w:eastAsia="hr-HR"/>
        </w:rPr>
        <w:t>o</w:t>
      </w:r>
      <w:r w:rsidR="00E161E2" w:rsidRPr="00095713">
        <w:rPr>
          <w:rFonts w:asciiTheme="majorBidi" w:eastAsia="Times New Roman" w:hAnsiTheme="majorBidi" w:cstheme="majorBidi"/>
          <w:lang w:eastAsia="hr-HR"/>
        </w:rPr>
        <w:t xml:space="preserve"> ži</w:t>
      </w:r>
      <w:r w:rsidR="00D5270B" w:rsidRPr="00095713">
        <w:rPr>
          <w:rFonts w:asciiTheme="majorBidi" w:eastAsia="Times New Roman" w:hAnsiTheme="majorBidi" w:cstheme="majorBidi"/>
          <w:lang w:eastAsia="hr-HR"/>
        </w:rPr>
        <w:t xml:space="preserve">votinju, nanio joj bol, patnju i ozlijede, namjerno ju izložio strahu i bolestima, </w:t>
      </w:r>
    </w:p>
    <w:p w14:paraId="5845D933" w14:textId="16055909" w:rsidR="00D5270B" w:rsidRPr="00095713" w:rsidRDefault="00882C78" w:rsidP="009A27A3">
      <w:pPr>
        <w:pStyle w:val="Odlomakpopisa"/>
        <w:numPr>
          <w:ilvl w:val="0"/>
          <w:numId w:val="21"/>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d</w:t>
      </w:r>
      <w:r w:rsidR="00D5270B" w:rsidRPr="00095713">
        <w:rPr>
          <w:rFonts w:asciiTheme="majorBidi" w:eastAsia="Times New Roman" w:hAnsiTheme="majorBidi" w:cstheme="majorBidi"/>
          <w:lang w:eastAsia="hr-HR"/>
        </w:rPr>
        <w:t>a posjednik huška životinje na druge životinje, ili čovjeka ili ih obučava agresivnosti,</w:t>
      </w:r>
    </w:p>
    <w:p w14:paraId="1112848B" w14:textId="28DCAF18" w:rsidR="00D5270B" w:rsidRPr="00095713" w:rsidRDefault="00882C78" w:rsidP="009A27A3">
      <w:pPr>
        <w:pStyle w:val="Odlomakpopisa"/>
        <w:numPr>
          <w:ilvl w:val="0"/>
          <w:numId w:val="21"/>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d</w:t>
      </w:r>
      <w:r w:rsidR="00D5270B" w:rsidRPr="00095713">
        <w:rPr>
          <w:rFonts w:asciiTheme="majorBidi" w:eastAsia="Times New Roman" w:hAnsiTheme="majorBidi" w:cstheme="majorBidi"/>
          <w:lang w:eastAsia="hr-HR"/>
        </w:rPr>
        <w:t xml:space="preserve">a je posjednik napustio domaću životinju, kućnog ljubimca ili uzgojenu divlju životinju i druge životinje koje se drže pod nadzorom, </w:t>
      </w:r>
    </w:p>
    <w:p w14:paraId="23428D70" w14:textId="739FDAB5" w:rsidR="00D5270B" w:rsidRPr="00095713" w:rsidRDefault="00882C78" w:rsidP="009A27A3">
      <w:pPr>
        <w:pStyle w:val="Odlomakpopisa"/>
        <w:numPr>
          <w:ilvl w:val="0"/>
          <w:numId w:val="21"/>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d</w:t>
      </w:r>
      <w:r w:rsidR="00D5270B" w:rsidRPr="00095713">
        <w:rPr>
          <w:rFonts w:asciiTheme="majorBidi" w:eastAsia="Times New Roman" w:hAnsiTheme="majorBidi" w:cstheme="majorBidi"/>
          <w:lang w:eastAsia="hr-HR"/>
        </w:rPr>
        <w:t xml:space="preserve">a posjednik daje kućnog ljubimca maloljetnoj osobi, te osobama koje su od ranije poznate po neodgovornom ponašanju prema životinjama, </w:t>
      </w:r>
    </w:p>
    <w:p w14:paraId="4633E3ED" w14:textId="5C2F9FA7" w:rsidR="007648E8" w:rsidRPr="00095713" w:rsidRDefault="00882C78" w:rsidP="009A27A3">
      <w:pPr>
        <w:pStyle w:val="Odlomakpopisa"/>
        <w:numPr>
          <w:ilvl w:val="0"/>
          <w:numId w:val="21"/>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d</w:t>
      </w:r>
      <w:r w:rsidR="007648E8" w:rsidRPr="00095713">
        <w:rPr>
          <w:rFonts w:asciiTheme="majorBidi" w:eastAsia="Times New Roman" w:hAnsiTheme="majorBidi" w:cstheme="majorBidi"/>
          <w:lang w:eastAsia="hr-HR"/>
        </w:rPr>
        <w:t xml:space="preserve">a je osoba bacila petarde ili druga pirotehnička sredstva na životinju, </w:t>
      </w:r>
    </w:p>
    <w:p w14:paraId="0AC09196" w14:textId="41C42594" w:rsidR="007648E8" w:rsidRPr="00095713" w:rsidRDefault="00882C78" w:rsidP="009A27A3">
      <w:pPr>
        <w:pStyle w:val="Odlomakpopisa"/>
        <w:numPr>
          <w:ilvl w:val="0"/>
          <w:numId w:val="21"/>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d</w:t>
      </w:r>
      <w:r w:rsidR="007648E8" w:rsidRPr="00095713">
        <w:rPr>
          <w:rFonts w:asciiTheme="majorBidi" w:eastAsia="Times New Roman" w:hAnsiTheme="majorBidi" w:cstheme="majorBidi"/>
          <w:lang w:eastAsia="hr-HR"/>
        </w:rPr>
        <w:t xml:space="preserve">a životinja trči privezana uz prijevozno sredstvo koje je u pokretu, </w:t>
      </w:r>
    </w:p>
    <w:p w14:paraId="6965425F" w14:textId="396FEA81" w:rsidR="007648E8" w:rsidRPr="00095713" w:rsidRDefault="00882C78" w:rsidP="009A27A3">
      <w:pPr>
        <w:pStyle w:val="Odlomakpopisa"/>
        <w:numPr>
          <w:ilvl w:val="0"/>
          <w:numId w:val="21"/>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d</w:t>
      </w:r>
      <w:r w:rsidR="007648E8" w:rsidRPr="00095713">
        <w:rPr>
          <w:rFonts w:asciiTheme="majorBidi" w:eastAsia="Times New Roman" w:hAnsiTheme="majorBidi" w:cstheme="majorBidi"/>
          <w:lang w:eastAsia="hr-HR"/>
        </w:rPr>
        <w:t xml:space="preserve">a posjednik ne drži pod kontrolom razmnožavanje kućnih ljubimaca i ne sprječava nekontrolirano razmnožavanje, </w:t>
      </w:r>
    </w:p>
    <w:p w14:paraId="40B872B1" w14:textId="0A4D6693" w:rsidR="007648E8" w:rsidRPr="00095713" w:rsidRDefault="00882C78" w:rsidP="009A27A3">
      <w:pPr>
        <w:pStyle w:val="Odlomakpopisa"/>
        <w:numPr>
          <w:ilvl w:val="0"/>
          <w:numId w:val="21"/>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d</w:t>
      </w:r>
      <w:r w:rsidR="007648E8" w:rsidRPr="00095713">
        <w:rPr>
          <w:rFonts w:asciiTheme="majorBidi" w:eastAsia="Times New Roman" w:hAnsiTheme="majorBidi" w:cstheme="majorBidi"/>
          <w:lang w:eastAsia="hr-HR"/>
        </w:rPr>
        <w:t xml:space="preserve">a posjednik kućnog ljubimca nije zbrinuo mladunčad vlastitih kućnih ljubimaca, </w:t>
      </w:r>
    </w:p>
    <w:p w14:paraId="567E3345" w14:textId="65332075" w:rsidR="00C412D2" w:rsidRDefault="00C412D2" w:rsidP="009A27A3">
      <w:pPr>
        <w:pStyle w:val="Odlomakpopisa"/>
        <w:numPr>
          <w:ilvl w:val="0"/>
          <w:numId w:val="19"/>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Komunalni redar dužan je obavijestiti Policiju ili Državno odvjetništvo kada uoči situaciju koja upućuje na mučenje ili ubijanje životinja. </w:t>
      </w:r>
    </w:p>
    <w:p w14:paraId="75711BF7" w14:textId="0CC64250" w:rsidR="002706B8" w:rsidRPr="00095713" w:rsidRDefault="002706B8" w:rsidP="009A27A3">
      <w:pPr>
        <w:pStyle w:val="Odlomakpopisa"/>
        <w:numPr>
          <w:ilvl w:val="0"/>
          <w:numId w:val="19"/>
        </w:numPr>
        <w:shd w:val="clear" w:color="auto" w:fill="FFFFFF"/>
        <w:spacing w:after="0"/>
        <w:ind w:left="0" w:firstLine="0"/>
        <w:jc w:val="both"/>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U svakoj situaciji koja zahtjeva pružanje veterinarske pomoći, zbrinjavanje napuštene ili izgubljene životinje, pronalazak vlasnika životinje te bilo kakvo drugo neposredno postupanje s napuštenom ili izgubljenom životinjom komunalni redar odmah obavještava sklonište.</w:t>
      </w:r>
    </w:p>
    <w:p w14:paraId="057ACA61" w14:textId="0331A8C5" w:rsidR="00C412D2" w:rsidRPr="00095713" w:rsidRDefault="00C412D2" w:rsidP="009A27A3">
      <w:pPr>
        <w:pStyle w:val="Odlomakpopisa"/>
        <w:numPr>
          <w:ilvl w:val="0"/>
          <w:numId w:val="19"/>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U svim slučajevima u kojima komunalni redar tijekom nadzora uoči postupanje protivno Zakonu o zaštiti životinja, Kaznenom zakonu ili drugim propisima, a nije nadležan</w:t>
      </w:r>
      <w:r w:rsidR="00DF3822" w:rsidRPr="00095713">
        <w:rPr>
          <w:rFonts w:asciiTheme="majorBidi" w:eastAsia="Times New Roman" w:hAnsiTheme="majorBidi" w:cstheme="majorBidi"/>
          <w:lang w:eastAsia="hr-HR"/>
        </w:rPr>
        <w:t xml:space="preserve">, </w:t>
      </w:r>
      <w:r w:rsidR="00F071EB" w:rsidRPr="00095713">
        <w:rPr>
          <w:rFonts w:asciiTheme="majorBidi" w:eastAsia="Times New Roman" w:hAnsiTheme="majorBidi" w:cstheme="majorBidi"/>
          <w:lang w:eastAsia="hr-HR"/>
        </w:rPr>
        <w:t xml:space="preserve">prijavu </w:t>
      </w:r>
      <w:r w:rsidR="00810553" w:rsidRPr="00095713">
        <w:rPr>
          <w:rFonts w:asciiTheme="majorBidi" w:eastAsia="Times New Roman" w:hAnsiTheme="majorBidi" w:cstheme="majorBidi"/>
          <w:lang w:eastAsia="hr-HR"/>
        </w:rPr>
        <w:t>prosljeđuje</w:t>
      </w:r>
      <w:r w:rsidR="00F071EB" w:rsidRPr="00095713">
        <w:rPr>
          <w:rFonts w:asciiTheme="majorBidi" w:eastAsia="Times New Roman" w:hAnsiTheme="majorBidi" w:cstheme="majorBidi"/>
          <w:lang w:eastAsia="hr-HR"/>
        </w:rPr>
        <w:t xml:space="preserve"> nadležnom tijelu, a poznatu stranku o tome obavještava.</w:t>
      </w:r>
    </w:p>
    <w:p w14:paraId="5F8D9C84" w14:textId="77777777" w:rsidR="0060005C" w:rsidRPr="00095713" w:rsidRDefault="0060005C" w:rsidP="00882C78">
      <w:pPr>
        <w:shd w:val="clear" w:color="auto" w:fill="FFFFFF"/>
        <w:spacing w:after="0"/>
        <w:jc w:val="center"/>
        <w:textAlignment w:val="baseline"/>
        <w:rPr>
          <w:rFonts w:asciiTheme="majorBidi" w:eastAsia="Times New Roman" w:hAnsiTheme="majorBidi" w:cstheme="majorBidi"/>
          <w:b/>
          <w:bCs/>
          <w:lang w:eastAsia="hr-HR"/>
        </w:rPr>
      </w:pPr>
    </w:p>
    <w:p w14:paraId="0A2B8ACD" w14:textId="48E04A42" w:rsidR="00DF3822" w:rsidRPr="002706B8" w:rsidRDefault="00DF3822" w:rsidP="00882C78">
      <w:pPr>
        <w:shd w:val="clear" w:color="auto" w:fill="FFFFFF"/>
        <w:spacing w:after="0"/>
        <w:jc w:val="center"/>
        <w:textAlignment w:val="baseline"/>
        <w:rPr>
          <w:rFonts w:asciiTheme="majorBidi" w:eastAsia="Times New Roman" w:hAnsiTheme="majorBidi" w:cstheme="majorBidi"/>
          <w:bCs/>
          <w:i/>
          <w:lang w:eastAsia="hr-HR"/>
        </w:rPr>
      </w:pPr>
      <w:r w:rsidRPr="002706B8">
        <w:rPr>
          <w:rFonts w:asciiTheme="majorBidi" w:eastAsia="Times New Roman" w:hAnsiTheme="majorBidi" w:cstheme="majorBidi"/>
          <w:bCs/>
          <w:i/>
          <w:lang w:eastAsia="hr-HR"/>
        </w:rPr>
        <w:t>Žalba protiv rješenja komunalnog redara</w:t>
      </w:r>
    </w:p>
    <w:p w14:paraId="2D1D5DAE" w14:textId="77777777" w:rsidR="00DF3822" w:rsidRPr="00095713" w:rsidRDefault="00DF3822" w:rsidP="00882C78">
      <w:pPr>
        <w:shd w:val="clear" w:color="auto" w:fill="FFFFFF"/>
        <w:spacing w:after="0"/>
        <w:jc w:val="center"/>
        <w:textAlignment w:val="baseline"/>
        <w:rPr>
          <w:rFonts w:asciiTheme="majorBidi" w:eastAsia="Times New Roman" w:hAnsiTheme="majorBidi" w:cstheme="majorBidi"/>
          <w:b/>
          <w:bCs/>
          <w:lang w:eastAsia="hr-HR"/>
        </w:rPr>
      </w:pPr>
    </w:p>
    <w:p w14:paraId="38DEE783" w14:textId="4BF8EC68" w:rsidR="00DF3822" w:rsidRPr="00095713" w:rsidRDefault="00DF3822" w:rsidP="00882C78">
      <w:pPr>
        <w:shd w:val="clear" w:color="auto" w:fill="FFFFFF"/>
        <w:spacing w:after="0"/>
        <w:jc w:val="center"/>
        <w:textAlignment w:val="baseline"/>
        <w:rPr>
          <w:rFonts w:asciiTheme="majorBidi" w:eastAsia="Times New Roman" w:hAnsiTheme="majorBidi" w:cstheme="majorBidi"/>
          <w:b/>
          <w:bCs/>
          <w:lang w:eastAsia="hr-HR"/>
        </w:rPr>
      </w:pPr>
      <w:r w:rsidRPr="00095713">
        <w:rPr>
          <w:rFonts w:asciiTheme="majorBidi" w:eastAsia="Times New Roman" w:hAnsiTheme="majorBidi" w:cstheme="majorBidi"/>
          <w:b/>
          <w:bCs/>
          <w:lang w:eastAsia="hr-HR"/>
        </w:rPr>
        <w:t xml:space="preserve">Članak </w:t>
      </w:r>
      <w:r w:rsidR="002706B8">
        <w:rPr>
          <w:rFonts w:asciiTheme="majorBidi" w:eastAsia="Times New Roman" w:hAnsiTheme="majorBidi" w:cstheme="majorBidi"/>
          <w:b/>
          <w:bCs/>
          <w:lang w:eastAsia="hr-HR"/>
        </w:rPr>
        <w:t>31</w:t>
      </w:r>
      <w:r w:rsidRPr="00095713">
        <w:rPr>
          <w:rFonts w:asciiTheme="majorBidi" w:eastAsia="Times New Roman" w:hAnsiTheme="majorBidi" w:cstheme="majorBidi"/>
          <w:b/>
          <w:bCs/>
          <w:lang w:eastAsia="hr-HR"/>
        </w:rPr>
        <w:t>.</w:t>
      </w:r>
    </w:p>
    <w:p w14:paraId="05DC2049" w14:textId="3492D4FB" w:rsidR="00EC6063" w:rsidRPr="00095713" w:rsidRDefault="00EC6063" w:rsidP="009A27A3">
      <w:pPr>
        <w:pStyle w:val="Odlomakpopisa"/>
        <w:numPr>
          <w:ilvl w:val="0"/>
          <w:numId w:val="20"/>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Protiv rješenja komunalnog redara može se izjaviti žalba u roku od 15 </w:t>
      </w:r>
      <w:r w:rsidR="00D07643" w:rsidRPr="00095713">
        <w:rPr>
          <w:rFonts w:asciiTheme="majorBidi" w:eastAsia="Times New Roman" w:hAnsiTheme="majorBidi" w:cstheme="majorBidi"/>
          <w:lang w:eastAsia="hr-HR"/>
        </w:rPr>
        <w:t xml:space="preserve">(petnaest) </w:t>
      </w:r>
      <w:r w:rsidRPr="00095713">
        <w:rPr>
          <w:rFonts w:asciiTheme="majorBidi" w:eastAsia="Times New Roman" w:hAnsiTheme="majorBidi" w:cstheme="majorBidi"/>
          <w:lang w:eastAsia="hr-HR"/>
        </w:rPr>
        <w:t xml:space="preserve">dana od dana dostave rješenja. Žalba na rješenje komunalnog redara ne odgađa izvršenje rješenja. </w:t>
      </w:r>
    </w:p>
    <w:p w14:paraId="251BDBBF" w14:textId="1C6B2A10" w:rsidR="007648E8" w:rsidRDefault="00EC6063" w:rsidP="009A27A3">
      <w:pPr>
        <w:pStyle w:val="Odlomakpopisa"/>
        <w:numPr>
          <w:ilvl w:val="0"/>
          <w:numId w:val="20"/>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O žalbi izjavljenoj protiv rješenja komunalnog redara odlučuje upravno tijelo jedinice područne samouprave nadležno za drugostupanjske </w:t>
      </w:r>
      <w:r w:rsidR="004D2A48" w:rsidRPr="00095713">
        <w:rPr>
          <w:rFonts w:asciiTheme="majorBidi" w:eastAsia="Times New Roman" w:hAnsiTheme="majorBidi" w:cstheme="majorBidi"/>
          <w:lang w:eastAsia="hr-HR"/>
        </w:rPr>
        <w:t>p</w:t>
      </w:r>
      <w:r w:rsidRPr="00095713">
        <w:rPr>
          <w:rFonts w:asciiTheme="majorBidi" w:eastAsia="Times New Roman" w:hAnsiTheme="majorBidi" w:cstheme="majorBidi"/>
          <w:lang w:eastAsia="hr-HR"/>
        </w:rPr>
        <w:t xml:space="preserve">oslove komunalnog redarstva. </w:t>
      </w:r>
    </w:p>
    <w:p w14:paraId="77C54DE4" w14:textId="77777777" w:rsidR="00706EC0" w:rsidRPr="002706B8" w:rsidRDefault="00706EC0" w:rsidP="00706EC0">
      <w:pPr>
        <w:pStyle w:val="Odlomakpopisa"/>
        <w:shd w:val="clear" w:color="auto" w:fill="FFFFFF"/>
        <w:spacing w:after="0"/>
        <w:ind w:left="0"/>
        <w:jc w:val="both"/>
        <w:textAlignment w:val="baseline"/>
        <w:rPr>
          <w:rFonts w:asciiTheme="majorBidi" w:eastAsia="Times New Roman" w:hAnsiTheme="majorBidi" w:cstheme="majorBidi"/>
          <w:lang w:eastAsia="hr-HR"/>
        </w:rPr>
      </w:pPr>
    </w:p>
    <w:p w14:paraId="4572DB2D" w14:textId="540B0A76" w:rsidR="00EC6063" w:rsidRDefault="002706B8" w:rsidP="009A27A3">
      <w:pPr>
        <w:pStyle w:val="Odlomakpopisa"/>
        <w:numPr>
          <w:ilvl w:val="0"/>
          <w:numId w:val="1"/>
        </w:numPr>
        <w:shd w:val="clear" w:color="auto" w:fill="FFFFFF"/>
        <w:spacing w:after="0"/>
        <w:ind w:left="709" w:hanging="709"/>
        <w:textAlignment w:val="baseline"/>
        <w:rPr>
          <w:rFonts w:asciiTheme="majorBidi" w:eastAsia="Times New Roman" w:hAnsiTheme="majorBidi" w:cstheme="majorBidi"/>
          <w:b/>
          <w:bCs/>
          <w:lang w:eastAsia="hr-HR"/>
        </w:rPr>
      </w:pPr>
      <w:r>
        <w:rPr>
          <w:rFonts w:asciiTheme="majorBidi" w:eastAsia="Times New Roman" w:hAnsiTheme="majorBidi" w:cstheme="majorBidi"/>
          <w:b/>
          <w:bCs/>
          <w:lang w:eastAsia="hr-HR"/>
        </w:rPr>
        <w:t>PREKRŠAJNE ODREDBE</w:t>
      </w:r>
    </w:p>
    <w:p w14:paraId="469D36EB" w14:textId="4CCF7298" w:rsidR="002706B8" w:rsidRPr="002706B8" w:rsidRDefault="002706B8" w:rsidP="002706B8">
      <w:pPr>
        <w:shd w:val="clear" w:color="auto" w:fill="FFFFFF"/>
        <w:spacing w:after="0"/>
        <w:jc w:val="center"/>
        <w:textAlignment w:val="baseline"/>
        <w:rPr>
          <w:rFonts w:asciiTheme="majorBidi" w:eastAsia="Times New Roman" w:hAnsiTheme="majorBidi" w:cstheme="majorBidi"/>
          <w:bCs/>
          <w:i/>
          <w:lang w:eastAsia="hr-HR"/>
        </w:rPr>
      </w:pPr>
      <w:r>
        <w:rPr>
          <w:rFonts w:asciiTheme="majorBidi" w:eastAsia="Times New Roman" w:hAnsiTheme="majorBidi" w:cstheme="majorBidi"/>
          <w:bCs/>
          <w:i/>
          <w:lang w:eastAsia="hr-HR"/>
        </w:rPr>
        <w:t>Novčana kazna</w:t>
      </w:r>
    </w:p>
    <w:p w14:paraId="1BE613FC" w14:textId="77777777" w:rsidR="00EC6063" w:rsidRPr="00095713" w:rsidRDefault="00EC6063" w:rsidP="00882C78">
      <w:pPr>
        <w:shd w:val="clear" w:color="auto" w:fill="FFFFFF"/>
        <w:spacing w:after="0"/>
        <w:textAlignment w:val="baseline"/>
        <w:rPr>
          <w:rFonts w:asciiTheme="majorBidi" w:eastAsia="Times New Roman" w:hAnsiTheme="majorBidi" w:cstheme="majorBidi"/>
          <w:b/>
          <w:bCs/>
          <w:lang w:eastAsia="hr-HR"/>
        </w:rPr>
      </w:pPr>
    </w:p>
    <w:p w14:paraId="221DBA47" w14:textId="302D8C26" w:rsidR="00EC6063" w:rsidRPr="00095713" w:rsidRDefault="00EC6063" w:rsidP="00882C78">
      <w:pPr>
        <w:shd w:val="clear" w:color="auto" w:fill="FFFFFF"/>
        <w:spacing w:after="0"/>
        <w:jc w:val="center"/>
        <w:textAlignment w:val="baseline"/>
        <w:rPr>
          <w:rFonts w:asciiTheme="majorBidi" w:eastAsia="Times New Roman" w:hAnsiTheme="majorBidi" w:cstheme="majorBidi"/>
          <w:b/>
          <w:bCs/>
          <w:lang w:eastAsia="hr-HR"/>
        </w:rPr>
      </w:pPr>
      <w:r w:rsidRPr="00095713">
        <w:rPr>
          <w:rFonts w:asciiTheme="majorBidi" w:eastAsia="Times New Roman" w:hAnsiTheme="majorBidi" w:cstheme="majorBidi"/>
          <w:b/>
          <w:bCs/>
          <w:lang w:eastAsia="hr-HR"/>
        </w:rPr>
        <w:t xml:space="preserve">Članak </w:t>
      </w:r>
      <w:r w:rsidR="002706B8">
        <w:rPr>
          <w:rFonts w:asciiTheme="majorBidi" w:eastAsia="Times New Roman" w:hAnsiTheme="majorBidi" w:cstheme="majorBidi"/>
          <w:b/>
          <w:bCs/>
          <w:lang w:eastAsia="hr-HR"/>
        </w:rPr>
        <w:t>32</w:t>
      </w:r>
      <w:r w:rsidRPr="00095713">
        <w:rPr>
          <w:rFonts w:asciiTheme="majorBidi" w:eastAsia="Times New Roman" w:hAnsiTheme="majorBidi" w:cstheme="majorBidi"/>
          <w:b/>
          <w:bCs/>
          <w:lang w:eastAsia="hr-HR"/>
        </w:rPr>
        <w:t xml:space="preserve">. </w:t>
      </w:r>
    </w:p>
    <w:p w14:paraId="4B1BDCE9" w14:textId="7B63D078" w:rsidR="00C04E65" w:rsidRPr="00095713" w:rsidRDefault="00C04E65" w:rsidP="009A27A3">
      <w:pPr>
        <w:pStyle w:val="Odlomakpopisa"/>
        <w:numPr>
          <w:ilvl w:val="0"/>
          <w:numId w:val="22"/>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Komunalni redar ima ovlast i dužnost provoditi ovu Odluku u skladu sa svojom nadležnosti i sankcionirati svako ponašanje protivno ovoj Odluci. U tu svrhu, komunalni redar mo</w:t>
      </w:r>
      <w:r w:rsidR="007648E8" w:rsidRPr="00095713">
        <w:rPr>
          <w:rFonts w:asciiTheme="majorBidi" w:eastAsia="Times New Roman" w:hAnsiTheme="majorBidi" w:cstheme="majorBidi"/>
          <w:lang w:eastAsia="hr-HR"/>
        </w:rPr>
        <w:t>ž</w:t>
      </w:r>
      <w:r w:rsidRPr="00095713">
        <w:rPr>
          <w:rFonts w:asciiTheme="majorBidi" w:eastAsia="Times New Roman" w:hAnsiTheme="majorBidi" w:cstheme="majorBidi"/>
          <w:lang w:eastAsia="hr-HR"/>
        </w:rPr>
        <w:t>e, osim kazne, i</w:t>
      </w:r>
      <w:r w:rsidR="007648E8" w:rsidRPr="00095713">
        <w:rPr>
          <w:rFonts w:asciiTheme="majorBidi" w:eastAsia="Times New Roman" w:hAnsiTheme="majorBidi" w:cstheme="majorBidi"/>
          <w:lang w:eastAsia="hr-HR"/>
        </w:rPr>
        <w:t>z</w:t>
      </w:r>
      <w:r w:rsidRPr="00095713">
        <w:rPr>
          <w:rFonts w:asciiTheme="majorBidi" w:eastAsia="Times New Roman" w:hAnsiTheme="majorBidi" w:cstheme="majorBidi"/>
          <w:lang w:eastAsia="hr-HR"/>
        </w:rPr>
        <w:t xml:space="preserve">reći i usmeno upozorenje. </w:t>
      </w:r>
    </w:p>
    <w:p w14:paraId="2EE4490D" w14:textId="49EA3C7F" w:rsidR="00C04E65" w:rsidRPr="00095713" w:rsidRDefault="001926E2" w:rsidP="009A27A3">
      <w:pPr>
        <w:pStyle w:val="Odlomakpopisa"/>
        <w:numPr>
          <w:ilvl w:val="0"/>
          <w:numId w:val="22"/>
        </w:numPr>
        <w:shd w:val="clear" w:color="auto" w:fill="FFFFFF"/>
        <w:spacing w:after="0"/>
        <w:ind w:left="0"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Novčanom kaznom u iznosu od </w:t>
      </w:r>
      <w:r w:rsidR="002706B8">
        <w:rPr>
          <w:rFonts w:asciiTheme="majorBidi" w:eastAsia="Times New Roman" w:hAnsiTheme="majorBidi" w:cstheme="majorBidi"/>
          <w:lang w:eastAsia="hr-HR"/>
        </w:rPr>
        <w:t>1</w:t>
      </w:r>
      <w:r w:rsidR="004E3C61">
        <w:rPr>
          <w:rFonts w:asciiTheme="majorBidi" w:eastAsia="Times New Roman" w:hAnsiTheme="majorBidi" w:cstheme="majorBidi"/>
          <w:lang w:eastAsia="hr-HR"/>
        </w:rPr>
        <w:t>0</w:t>
      </w:r>
      <w:r w:rsidR="002A144F" w:rsidRPr="00095713">
        <w:rPr>
          <w:rFonts w:asciiTheme="majorBidi" w:eastAsia="Times New Roman" w:hAnsiTheme="majorBidi" w:cstheme="majorBidi"/>
          <w:lang w:eastAsia="hr-HR"/>
        </w:rPr>
        <w:t>0</w:t>
      </w:r>
      <w:r w:rsidR="00D63CAA" w:rsidRPr="00095713">
        <w:rPr>
          <w:rFonts w:asciiTheme="majorBidi" w:eastAsia="Times New Roman" w:hAnsiTheme="majorBidi" w:cstheme="majorBidi"/>
          <w:lang w:eastAsia="hr-HR"/>
        </w:rPr>
        <w:t>,00</w:t>
      </w:r>
      <w:r w:rsidRPr="00095713">
        <w:rPr>
          <w:rFonts w:asciiTheme="majorBidi" w:eastAsia="Times New Roman" w:hAnsiTheme="majorBidi" w:cstheme="majorBidi"/>
          <w:lang w:eastAsia="hr-HR"/>
        </w:rPr>
        <w:t xml:space="preserve"> EUR kaznit će se za prekršaj fizička i odgovorna osoba u pravnoj osobi ako: </w:t>
      </w:r>
    </w:p>
    <w:p w14:paraId="0A31447C" w14:textId="40ED10DA" w:rsidR="00854472" w:rsidRPr="00095713" w:rsidRDefault="00854472" w:rsidP="009A27A3">
      <w:pPr>
        <w:pStyle w:val="Odlomakpopisa"/>
        <w:numPr>
          <w:ilvl w:val="0"/>
          <w:numId w:val="23"/>
        </w:numPr>
        <w:rPr>
          <w:rFonts w:asciiTheme="majorBidi" w:eastAsia="Times New Roman" w:hAnsiTheme="majorBidi" w:cstheme="majorBidi"/>
          <w:lang w:eastAsia="hr-HR"/>
        </w:rPr>
      </w:pPr>
      <w:r w:rsidRPr="00095713">
        <w:rPr>
          <w:rFonts w:asciiTheme="majorBidi" w:eastAsia="Times New Roman" w:hAnsiTheme="majorBidi" w:cstheme="majorBidi"/>
          <w:lang w:eastAsia="hr-HR"/>
        </w:rPr>
        <w:t>nije osigurao kućnom ljubimcu</w:t>
      </w:r>
      <w:r w:rsidR="004D2A48" w:rsidRPr="00095713">
        <w:rPr>
          <w:rFonts w:asciiTheme="majorBidi" w:eastAsia="Times New Roman" w:hAnsiTheme="majorBidi" w:cstheme="majorBidi"/>
          <w:lang w:eastAsia="hr-HR"/>
        </w:rPr>
        <w:t xml:space="preserve"> pristup svježoj pitkoj vodi te</w:t>
      </w:r>
      <w:r w:rsidRPr="00095713">
        <w:rPr>
          <w:rFonts w:asciiTheme="majorBidi" w:eastAsia="Times New Roman" w:hAnsiTheme="majorBidi" w:cstheme="majorBidi"/>
          <w:lang w:eastAsia="hr-HR"/>
        </w:rPr>
        <w:t xml:space="preserve"> redovitu i pravilnu ishranu (članak </w:t>
      </w:r>
      <w:r w:rsidR="002706B8">
        <w:rPr>
          <w:rFonts w:asciiTheme="majorBidi" w:eastAsia="Times New Roman" w:hAnsiTheme="majorBidi" w:cstheme="majorBidi"/>
          <w:lang w:eastAsia="hr-HR"/>
        </w:rPr>
        <w:t>4</w:t>
      </w:r>
      <w:r w:rsidRPr="00095713">
        <w:rPr>
          <w:rFonts w:asciiTheme="majorBidi" w:eastAsia="Times New Roman" w:hAnsiTheme="majorBidi" w:cstheme="majorBidi"/>
          <w:lang w:eastAsia="hr-HR"/>
        </w:rPr>
        <w:t>., stavak (</w:t>
      </w:r>
      <w:r w:rsidR="004E3C61">
        <w:rPr>
          <w:rFonts w:asciiTheme="majorBidi" w:eastAsia="Times New Roman" w:hAnsiTheme="majorBidi" w:cstheme="majorBidi"/>
          <w:lang w:eastAsia="hr-HR"/>
        </w:rPr>
        <w:t>2</w:t>
      </w:r>
      <w:r w:rsidRPr="00095713">
        <w:rPr>
          <w:rFonts w:asciiTheme="majorBidi" w:eastAsia="Times New Roman" w:hAnsiTheme="majorBidi" w:cstheme="majorBidi"/>
          <w:lang w:eastAsia="hr-HR"/>
        </w:rPr>
        <w:t xml:space="preserve">), točka </w:t>
      </w:r>
      <w:r w:rsidR="002706B8">
        <w:rPr>
          <w:rFonts w:asciiTheme="majorBidi" w:eastAsia="Times New Roman" w:hAnsiTheme="majorBidi" w:cstheme="majorBidi"/>
          <w:lang w:eastAsia="hr-HR"/>
        </w:rPr>
        <w:t>8</w:t>
      </w:r>
      <w:r w:rsidRPr="00095713">
        <w:rPr>
          <w:rFonts w:asciiTheme="majorBidi" w:eastAsia="Times New Roman" w:hAnsiTheme="majorBidi" w:cstheme="majorBidi"/>
          <w:lang w:eastAsia="hr-HR"/>
        </w:rPr>
        <w:t>.)</w:t>
      </w:r>
    </w:p>
    <w:p w14:paraId="7895A7E1" w14:textId="34AD8A65" w:rsidR="00B41CFF" w:rsidRPr="00095713" w:rsidRDefault="00B41CFF" w:rsidP="009A27A3">
      <w:pPr>
        <w:pStyle w:val="Odlomakpopisa"/>
        <w:numPr>
          <w:ilvl w:val="0"/>
          <w:numId w:val="23"/>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redovito ne čisti i ne održava urednim prostor u kojem boravi kućni ljubimac</w:t>
      </w:r>
      <w:r w:rsidR="009510E4" w:rsidRPr="00095713">
        <w:rPr>
          <w:rFonts w:asciiTheme="majorBidi" w:eastAsia="Times New Roman" w:hAnsiTheme="majorBidi" w:cstheme="majorBidi"/>
          <w:lang w:eastAsia="hr-HR"/>
        </w:rPr>
        <w:t xml:space="preserve">, te onemogući pristup za nesmetanu brigu o kućnom ljubimcu </w:t>
      </w:r>
      <w:r w:rsidR="00282E02" w:rsidRPr="00095713">
        <w:rPr>
          <w:rFonts w:asciiTheme="majorBidi" w:eastAsia="Times New Roman" w:hAnsiTheme="majorBidi" w:cstheme="majorBidi"/>
          <w:lang w:eastAsia="hr-HR"/>
        </w:rPr>
        <w:t xml:space="preserve">(članak </w:t>
      </w:r>
      <w:r w:rsidR="002706B8">
        <w:rPr>
          <w:rFonts w:asciiTheme="majorBidi" w:eastAsia="Times New Roman" w:hAnsiTheme="majorBidi" w:cstheme="majorBidi"/>
          <w:lang w:eastAsia="hr-HR"/>
        </w:rPr>
        <w:t>4</w:t>
      </w:r>
      <w:r w:rsidR="00282E02" w:rsidRPr="00095713">
        <w:rPr>
          <w:rFonts w:asciiTheme="majorBidi" w:eastAsia="Times New Roman" w:hAnsiTheme="majorBidi" w:cstheme="majorBidi"/>
          <w:lang w:eastAsia="hr-HR"/>
        </w:rPr>
        <w:t>., stavak (</w:t>
      </w:r>
      <w:r w:rsidR="004E3C61">
        <w:rPr>
          <w:rFonts w:asciiTheme="majorBidi" w:eastAsia="Times New Roman" w:hAnsiTheme="majorBidi" w:cstheme="majorBidi"/>
          <w:lang w:eastAsia="hr-HR"/>
        </w:rPr>
        <w:t>2</w:t>
      </w:r>
      <w:r w:rsidR="00282E02" w:rsidRPr="00095713">
        <w:rPr>
          <w:rFonts w:asciiTheme="majorBidi" w:eastAsia="Times New Roman" w:hAnsiTheme="majorBidi" w:cstheme="majorBidi"/>
          <w:lang w:eastAsia="hr-HR"/>
        </w:rPr>
        <w:t xml:space="preserve">), točka </w:t>
      </w:r>
      <w:r w:rsidR="004E3C61">
        <w:rPr>
          <w:rFonts w:asciiTheme="majorBidi" w:eastAsia="Times New Roman" w:hAnsiTheme="majorBidi" w:cstheme="majorBidi"/>
          <w:lang w:eastAsia="hr-HR"/>
        </w:rPr>
        <w:t>9</w:t>
      </w:r>
      <w:r w:rsidR="00282E02" w:rsidRPr="00095713">
        <w:rPr>
          <w:rFonts w:asciiTheme="majorBidi" w:eastAsia="Times New Roman" w:hAnsiTheme="majorBidi" w:cstheme="majorBidi"/>
          <w:lang w:eastAsia="hr-HR"/>
        </w:rPr>
        <w:t>.)</w:t>
      </w:r>
    </w:p>
    <w:p w14:paraId="598A8039" w14:textId="0D7811D7" w:rsidR="00CF1097" w:rsidRPr="00095713" w:rsidRDefault="009510E4" w:rsidP="009A27A3">
      <w:pPr>
        <w:pStyle w:val="Odlomakpopisa"/>
        <w:numPr>
          <w:ilvl w:val="0"/>
          <w:numId w:val="23"/>
        </w:num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nije osigurao kontrolu nad kućnim ljubimcem, u pravilu jedanput dnevno ili češće ako drži njegovu mladunčad ili je u tijeku okot kućnog ljubimca </w:t>
      </w:r>
      <w:r w:rsidR="00282E02" w:rsidRPr="00095713">
        <w:rPr>
          <w:rFonts w:asciiTheme="majorBidi" w:eastAsia="Times New Roman" w:hAnsiTheme="majorBidi" w:cstheme="majorBidi"/>
          <w:lang w:eastAsia="hr-HR"/>
        </w:rPr>
        <w:t xml:space="preserve">(članak </w:t>
      </w:r>
      <w:r w:rsidR="002706B8">
        <w:rPr>
          <w:rFonts w:asciiTheme="majorBidi" w:eastAsia="Times New Roman" w:hAnsiTheme="majorBidi" w:cstheme="majorBidi"/>
          <w:lang w:eastAsia="hr-HR"/>
        </w:rPr>
        <w:t>4</w:t>
      </w:r>
      <w:r w:rsidR="00282E02" w:rsidRPr="00095713">
        <w:rPr>
          <w:rFonts w:asciiTheme="majorBidi" w:eastAsia="Times New Roman" w:hAnsiTheme="majorBidi" w:cstheme="majorBidi"/>
          <w:lang w:eastAsia="hr-HR"/>
        </w:rPr>
        <w:t>., stavak (</w:t>
      </w:r>
      <w:r w:rsidR="004E3C61">
        <w:rPr>
          <w:rFonts w:asciiTheme="majorBidi" w:eastAsia="Times New Roman" w:hAnsiTheme="majorBidi" w:cstheme="majorBidi"/>
          <w:lang w:eastAsia="hr-HR"/>
        </w:rPr>
        <w:t>2</w:t>
      </w:r>
      <w:r w:rsidR="00282E02" w:rsidRPr="00095713">
        <w:rPr>
          <w:rFonts w:asciiTheme="majorBidi" w:eastAsia="Times New Roman" w:hAnsiTheme="majorBidi" w:cstheme="majorBidi"/>
          <w:lang w:eastAsia="hr-HR"/>
        </w:rPr>
        <w:t xml:space="preserve">), točka </w:t>
      </w:r>
      <w:r w:rsidR="002706B8">
        <w:rPr>
          <w:rFonts w:asciiTheme="majorBidi" w:eastAsia="Times New Roman" w:hAnsiTheme="majorBidi" w:cstheme="majorBidi"/>
          <w:lang w:eastAsia="hr-HR"/>
        </w:rPr>
        <w:t>10</w:t>
      </w:r>
      <w:r w:rsidR="00282E02" w:rsidRPr="00095713">
        <w:rPr>
          <w:rFonts w:asciiTheme="majorBidi" w:eastAsia="Times New Roman" w:hAnsiTheme="majorBidi" w:cstheme="majorBidi"/>
          <w:lang w:eastAsia="hr-HR"/>
        </w:rPr>
        <w:t>.)</w:t>
      </w:r>
    </w:p>
    <w:p w14:paraId="08AE7D00" w14:textId="561280C0" w:rsidR="004E1F76" w:rsidRPr="00706EC0" w:rsidRDefault="004E1F76" w:rsidP="00706EC0">
      <w:pPr>
        <w:pStyle w:val="Odlomakpopisa"/>
        <w:numPr>
          <w:ilvl w:val="0"/>
          <w:numId w:val="23"/>
        </w:numPr>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na ulazu u prostor u kojem se nalazi opasan pas nije vidljivo istaknuto upozorenje: „OPASAN PAS“ (članak </w:t>
      </w:r>
      <w:r w:rsidR="002706B8">
        <w:rPr>
          <w:rFonts w:asciiTheme="majorBidi" w:eastAsia="Times New Roman" w:hAnsiTheme="majorBidi" w:cstheme="majorBidi"/>
          <w:lang w:eastAsia="hr-HR"/>
        </w:rPr>
        <w:t>7</w:t>
      </w:r>
      <w:r w:rsidR="00226430">
        <w:rPr>
          <w:rFonts w:asciiTheme="majorBidi" w:eastAsia="Times New Roman" w:hAnsiTheme="majorBidi" w:cstheme="majorBidi"/>
          <w:lang w:eastAsia="hr-HR"/>
        </w:rPr>
        <w:t>., stavak 6.)</w:t>
      </w:r>
    </w:p>
    <w:p w14:paraId="29931362" w14:textId="6C67E13B" w:rsidR="004E1F76" w:rsidRPr="00095713" w:rsidRDefault="00095713" w:rsidP="009A27A3">
      <w:pPr>
        <w:pStyle w:val="Odlomakpopisa"/>
        <w:numPr>
          <w:ilvl w:val="0"/>
          <w:numId w:val="22"/>
        </w:numPr>
        <w:shd w:val="clear" w:color="auto" w:fill="FFFFFF"/>
        <w:spacing w:after="0"/>
        <w:ind w:hanging="72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Novčanom kaznom u iznosu od 1</w:t>
      </w:r>
      <w:r w:rsidR="004E3C61">
        <w:rPr>
          <w:rFonts w:asciiTheme="majorBidi" w:eastAsia="Times New Roman" w:hAnsiTheme="majorBidi" w:cstheme="majorBidi"/>
          <w:lang w:eastAsia="hr-HR"/>
        </w:rPr>
        <w:t>2</w:t>
      </w:r>
      <w:r w:rsidRPr="00095713">
        <w:rPr>
          <w:rFonts w:asciiTheme="majorBidi" w:eastAsia="Times New Roman" w:hAnsiTheme="majorBidi" w:cstheme="majorBidi"/>
          <w:lang w:eastAsia="hr-HR"/>
        </w:rPr>
        <w:t>0,00 EUR kaznit će se za prekršaj iz stavka 1. fizička osoba obrtnik i osoba koja obavlja drugu samostalnu djelatnost koji je počinila u vezi obavljanja njezina obrta ili druge samostalne djelatnosti.</w:t>
      </w:r>
    </w:p>
    <w:p w14:paraId="7012640E" w14:textId="5C5D91F6" w:rsidR="00095713" w:rsidRPr="004E3C61" w:rsidRDefault="00095713" w:rsidP="009A27A3">
      <w:pPr>
        <w:pStyle w:val="Odlomakpopisa"/>
        <w:numPr>
          <w:ilvl w:val="0"/>
          <w:numId w:val="22"/>
        </w:numPr>
        <w:shd w:val="clear" w:color="auto" w:fill="FFFFFF"/>
        <w:spacing w:after="0"/>
        <w:jc w:val="both"/>
        <w:textAlignment w:val="baseline"/>
        <w:rPr>
          <w:rFonts w:asciiTheme="majorBidi" w:eastAsia="Times New Roman" w:hAnsiTheme="majorBidi" w:cstheme="majorBidi"/>
          <w:lang w:eastAsia="hr-HR"/>
        </w:rPr>
      </w:pPr>
      <w:r w:rsidRPr="004E3C61">
        <w:rPr>
          <w:rFonts w:asciiTheme="majorBidi" w:eastAsia="Times New Roman" w:hAnsiTheme="majorBidi" w:cstheme="majorBidi"/>
          <w:lang w:eastAsia="hr-HR"/>
        </w:rPr>
        <w:t>Novčanom kaznom od 1</w:t>
      </w:r>
      <w:r w:rsidR="004E3C61">
        <w:rPr>
          <w:rFonts w:asciiTheme="majorBidi" w:eastAsia="Times New Roman" w:hAnsiTheme="majorBidi" w:cstheme="majorBidi"/>
          <w:lang w:eastAsia="hr-HR"/>
        </w:rPr>
        <w:t>5</w:t>
      </w:r>
      <w:r w:rsidRPr="004E3C61">
        <w:rPr>
          <w:rFonts w:asciiTheme="majorBidi" w:eastAsia="Times New Roman" w:hAnsiTheme="majorBidi" w:cstheme="majorBidi"/>
          <w:lang w:eastAsia="hr-HR"/>
        </w:rPr>
        <w:t xml:space="preserve">0,00 EUR kaznit će se pravna osoba za prekršaj iz stavka 2. ovog članka.  </w:t>
      </w:r>
    </w:p>
    <w:p w14:paraId="753BDB17" w14:textId="77777777" w:rsidR="0060005C" w:rsidRPr="00095713" w:rsidRDefault="0060005C" w:rsidP="00882C78">
      <w:pPr>
        <w:pStyle w:val="Odlomakpopisa"/>
        <w:shd w:val="clear" w:color="auto" w:fill="FFFFFF"/>
        <w:spacing w:after="0"/>
        <w:ind w:left="0"/>
        <w:jc w:val="center"/>
        <w:textAlignment w:val="baseline"/>
        <w:rPr>
          <w:rFonts w:asciiTheme="majorBidi" w:eastAsia="Times New Roman" w:hAnsiTheme="majorBidi" w:cstheme="majorBidi"/>
          <w:b/>
          <w:bCs/>
          <w:lang w:eastAsia="hr-HR"/>
        </w:rPr>
      </w:pPr>
    </w:p>
    <w:p w14:paraId="04A7844A" w14:textId="68C10452" w:rsidR="00CF1097" w:rsidRPr="00095713" w:rsidRDefault="00CF1097" w:rsidP="00882C78">
      <w:pPr>
        <w:pStyle w:val="Odlomakpopisa"/>
        <w:shd w:val="clear" w:color="auto" w:fill="FFFFFF"/>
        <w:spacing w:after="0"/>
        <w:ind w:left="0"/>
        <w:jc w:val="center"/>
        <w:textAlignment w:val="baseline"/>
        <w:rPr>
          <w:rFonts w:asciiTheme="majorBidi" w:eastAsia="Times New Roman" w:hAnsiTheme="majorBidi" w:cstheme="majorBidi"/>
          <w:b/>
          <w:bCs/>
          <w:lang w:eastAsia="hr-HR"/>
        </w:rPr>
      </w:pPr>
      <w:r w:rsidRPr="00095713">
        <w:rPr>
          <w:rFonts w:asciiTheme="majorBidi" w:eastAsia="Times New Roman" w:hAnsiTheme="majorBidi" w:cstheme="majorBidi"/>
          <w:b/>
          <w:bCs/>
          <w:lang w:eastAsia="hr-HR"/>
        </w:rPr>
        <w:t xml:space="preserve">Članak </w:t>
      </w:r>
      <w:r w:rsidR="002706B8">
        <w:rPr>
          <w:rFonts w:asciiTheme="majorBidi" w:eastAsia="Times New Roman" w:hAnsiTheme="majorBidi" w:cstheme="majorBidi"/>
          <w:b/>
          <w:bCs/>
          <w:lang w:eastAsia="hr-HR"/>
        </w:rPr>
        <w:t>33</w:t>
      </w:r>
      <w:r w:rsidRPr="00095713">
        <w:rPr>
          <w:rFonts w:asciiTheme="majorBidi" w:eastAsia="Times New Roman" w:hAnsiTheme="majorBidi" w:cstheme="majorBidi"/>
          <w:b/>
          <w:bCs/>
          <w:lang w:eastAsia="hr-HR"/>
        </w:rPr>
        <w:t xml:space="preserve">. </w:t>
      </w:r>
    </w:p>
    <w:p w14:paraId="6260E1E0" w14:textId="7F048A5C" w:rsidR="00B769E6" w:rsidRPr="00095713" w:rsidRDefault="00CF1097" w:rsidP="009A27A3">
      <w:pPr>
        <w:pStyle w:val="Odlomakpopisa"/>
        <w:numPr>
          <w:ilvl w:val="0"/>
          <w:numId w:val="25"/>
        </w:numPr>
        <w:shd w:val="clear" w:color="auto" w:fill="FFFFFF"/>
        <w:tabs>
          <w:tab w:val="left" w:pos="0"/>
        </w:tabs>
        <w:spacing w:after="0"/>
        <w:ind w:hanging="72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Novčanom kaznom u iznosu od </w:t>
      </w:r>
      <w:r w:rsidR="00B769E6" w:rsidRPr="00095713">
        <w:rPr>
          <w:rFonts w:asciiTheme="majorBidi" w:eastAsia="Times New Roman" w:hAnsiTheme="majorBidi" w:cstheme="majorBidi"/>
          <w:lang w:eastAsia="hr-HR"/>
        </w:rPr>
        <w:t>120</w:t>
      </w:r>
      <w:r w:rsidR="00D63CAA" w:rsidRPr="00095713">
        <w:rPr>
          <w:rFonts w:asciiTheme="majorBidi" w:eastAsia="Times New Roman" w:hAnsiTheme="majorBidi" w:cstheme="majorBidi"/>
          <w:lang w:eastAsia="hr-HR"/>
        </w:rPr>
        <w:t>,00</w:t>
      </w:r>
      <w:r w:rsidRPr="00095713">
        <w:rPr>
          <w:rFonts w:asciiTheme="majorBidi" w:eastAsia="Times New Roman" w:hAnsiTheme="majorBidi" w:cstheme="majorBidi"/>
          <w:lang w:eastAsia="hr-HR"/>
        </w:rPr>
        <w:t xml:space="preserve"> EUR kaznit će se za prekršaj fizička osoba i odgovorna osoba u pravnoj osobi ako: </w:t>
      </w:r>
    </w:p>
    <w:p w14:paraId="4526F6E9" w14:textId="2B07CECA" w:rsidR="002F4617" w:rsidRPr="00095713" w:rsidRDefault="002F4617" w:rsidP="009A27A3">
      <w:pPr>
        <w:pStyle w:val="Odlomakpopisa"/>
        <w:numPr>
          <w:ilvl w:val="0"/>
          <w:numId w:val="24"/>
        </w:numPr>
        <w:ind w:left="709" w:hanging="283"/>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nije onemogućio bijeg i kretanje kućnih ljubimaca po javnim površinama bez nadzora (članak </w:t>
      </w:r>
      <w:r w:rsidR="004E3C61">
        <w:rPr>
          <w:rFonts w:asciiTheme="majorBidi" w:eastAsia="Times New Roman" w:hAnsiTheme="majorBidi" w:cstheme="majorBidi"/>
          <w:lang w:eastAsia="hr-HR"/>
        </w:rPr>
        <w:t>4</w:t>
      </w:r>
      <w:r w:rsidRPr="00095713">
        <w:rPr>
          <w:rFonts w:asciiTheme="majorBidi" w:eastAsia="Times New Roman" w:hAnsiTheme="majorBidi" w:cstheme="majorBidi"/>
          <w:lang w:eastAsia="hr-HR"/>
        </w:rPr>
        <w:t>., stavak (</w:t>
      </w:r>
      <w:r w:rsidR="004E3C61">
        <w:rPr>
          <w:rFonts w:asciiTheme="majorBidi" w:eastAsia="Times New Roman" w:hAnsiTheme="majorBidi" w:cstheme="majorBidi"/>
          <w:lang w:eastAsia="hr-HR"/>
        </w:rPr>
        <w:t>2</w:t>
      </w:r>
      <w:r w:rsidRPr="00095713">
        <w:rPr>
          <w:rFonts w:asciiTheme="majorBidi" w:eastAsia="Times New Roman" w:hAnsiTheme="majorBidi" w:cstheme="majorBidi"/>
          <w:lang w:eastAsia="hr-HR"/>
        </w:rPr>
        <w:t xml:space="preserve">) točka </w:t>
      </w:r>
      <w:r w:rsidR="004E3C61">
        <w:rPr>
          <w:rFonts w:asciiTheme="majorBidi" w:eastAsia="Times New Roman" w:hAnsiTheme="majorBidi" w:cstheme="majorBidi"/>
          <w:lang w:eastAsia="hr-HR"/>
        </w:rPr>
        <w:t>5</w:t>
      </w:r>
      <w:r w:rsidRPr="00095713">
        <w:rPr>
          <w:rFonts w:asciiTheme="majorBidi" w:eastAsia="Times New Roman" w:hAnsiTheme="majorBidi" w:cstheme="majorBidi"/>
          <w:lang w:eastAsia="hr-HR"/>
        </w:rPr>
        <w:t>.)</w:t>
      </w:r>
    </w:p>
    <w:p w14:paraId="467EA1B8" w14:textId="0C00AB1E" w:rsidR="002E6CEF" w:rsidRPr="00095713" w:rsidRDefault="002E6CEF" w:rsidP="009A27A3">
      <w:pPr>
        <w:pStyle w:val="Odlomakpopisa"/>
        <w:numPr>
          <w:ilvl w:val="0"/>
          <w:numId w:val="24"/>
        </w:numPr>
        <w:shd w:val="clear" w:color="auto" w:fill="FFFFFF"/>
        <w:spacing w:after="0"/>
        <w:ind w:left="709" w:hanging="283"/>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drži pse trajno vezane </w:t>
      </w:r>
      <w:r w:rsidR="00282E02" w:rsidRPr="00095713">
        <w:rPr>
          <w:rFonts w:asciiTheme="majorBidi" w:eastAsia="Times New Roman" w:hAnsiTheme="majorBidi" w:cstheme="majorBidi"/>
          <w:lang w:eastAsia="hr-HR"/>
        </w:rPr>
        <w:t xml:space="preserve">osim privremeno u iznimnim situacijama kada ograđivanje dijela dvorišta nije izvedivo (članak </w:t>
      </w:r>
      <w:r w:rsidR="004E3C61">
        <w:rPr>
          <w:rFonts w:asciiTheme="majorBidi" w:eastAsia="Times New Roman" w:hAnsiTheme="majorBidi" w:cstheme="majorBidi"/>
          <w:lang w:eastAsia="hr-HR"/>
        </w:rPr>
        <w:t>7</w:t>
      </w:r>
      <w:r w:rsidR="00282E02" w:rsidRPr="00095713">
        <w:rPr>
          <w:rFonts w:asciiTheme="majorBidi" w:eastAsia="Times New Roman" w:hAnsiTheme="majorBidi" w:cstheme="majorBidi"/>
          <w:lang w:eastAsia="hr-HR"/>
        </w:rPr>
        <w:t xml:space="preserve">., stavak (1)) </w:t>
      </w:r>
    </w:p>
    <w:p w14:paraId="31EEDDC3" w14:textId="682FEBA1" w:rsidR="00974322" w:rsidRPr="00095713" w:rsidRDefault="00BF2188" w:rsidP="009A27A3">
      <w:pPr>
        <w:pStyle w:val="Odlomakpopisa"/>
        <w:numPr>
          <w:ilvl w:val="0"/>
          <w:numId w:val="24"/>
        </w:numPr>
        <w:shd w:val="clear" w:color="auto" w:fill="FFFFFF"/>
        <w:spacing w:after="0"/>
        <w:ind w:left="709" w:hanging="283"/>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psa izvodi na javne površine gdje</w:t>
      </w:r>
      <w:r w:rsidR="008E72D2" w:rsidRPr="00095713">
        <w:rPr>
          <w:rFonts w:asciiTheme="majorBidi" w:eastAsia="Times New Roman" w:hAnsiTheme="majorBidi" w:cstheme="majorBidi"/>
          <w:lang w:eastAsia="hr-HR"/>
        </w:rPr>
        <w:t xml:space="preserve"> </w:t>
      </w:r>
      <w:r w:rsidRPr="00095713">
        <w:rPr>
          <w:rFonts w:asciiTheme="majorBidi" w:eastAsia="Times New Roman" w:hAnsiTheme="majorBidi" w:cstheme="majorBidi"/>
          <w:lang w:eastAsia="hr-HR"/>
        </w:rPr>
        <w:t>to ovom odlukom nije dopušteno</w:t>
      </w:r>
      <w:r w:rsidR="00282E02" w:rsidRPr="00095713">
        <w:rPr>
          <w:rFonts w:asciiTheme="majorBidi" w:eastAsia="Times New Roman" w:hAnsiTheme="majorBidi" w:cstheme="majorBidi"/>
          <w:lang w:eastAsia="hr-HR"/>
        </w:rPr>
        <w:t xml:space="preserve"> (članak </w:t>
      </w:r>
      <w:r w:rsidR="004E3C61">
        <w:rPr>
          <w:rFonts w:asciiTheme="majorBidi" w:eastAsia="Times New Roman" w:hAnsiTheme="majorBidi" w:cstheme="majorBidi"/>
          <w:lang w:eastAsia="hr-HR"/>
        </w:rPr>
        <w:t>9</w:t>
      </w:r>
      <w:r w:rsidR="00282E02" w:rsidRPr="00095713">
        <w:rPr>
          <w:rFonts w:asciiTheme="majorBidi" w:eastAsia="Times New Roman" w:hAnsiTheme="majorBidi" w:cstheme="majorBidi"/>
          <w:lang w:eastAsia="hr-HR"/>
        </w:rPr>
        <w:t>., stavak (1))</w:t>
      </w:r>
    </w:p>
    <w:p w14:paraId="14601D44" w14:textId="70E06E5A" w:rsidR="00974322" w:rsidRPr="00095713" w:rsidRDefault="00974322" w:rsidP="009A27A3">
      <w:pPr>
        <w:pStyle w:val="Odlomakpopisa"/>
        <w:numPr>
          <w:ilvl w:val="0"/>
          <w:numId w:val="24"/>
        </w:numPr>
        <w:shd w:val="clear" w:color="auto" w:fill="FFFFFF"/>
        <w:spacing w:after="0"/>
        <w:ind w:left="709" w:hanging="283"/>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omogući kućnom ljubimcu da samostalno šeće javnim površinama bez njegove prisutnosti i nadzora (članak </w:t>
      </w:r>
      <w:r w:rsidR="004E3C61">
        <w:rPr>
          <w:rFonts w:asciiTheme="majorBidi" w:eastAsia="Times New Roman" w:hAnsiTheme="majorBidi" w:cstheme="majorBidi"/>
          <w:lang w:eastAsia="hr-HR"/>
        </w:rPr>
        <w:t>9</w:t>
      </w:r>
      <w:r w:rsidRPr="00095713">
        <w:rPr>
          <w:rFonts w:asciiTheme="majorBidi" w:eastAsia="Times New Roman" w:hAnsiTheme="majorBidi" w:cstheme="majorBidi"/>
          <w:lang w:eastAsia="hr-HR"/>
        </w:rPr>
        <w:t>., stavak (2))</w:t>
      </w:r>
    </w:p>
    <w:p w14:paraId="71E1D1B1" w14:textId="1853AC4B" w:rsidR="0055437B" w:rsidRDefault="00362480" w:rsidP="009A27A3">
      <w:pPr>
        <w:pStyle w:val="Odlomakpopisa"/>
        <w:numPr>
          <w:ilvl w:val="0"/>
          <w:numId w:val="24"/>
        </w:numPr>
        <w:shd w:val="clear" w:color="auto" w:fill="FFFFFF"/>
        <w:spacing w:after="0"/>
        <w:ind w:left="709" w:hanging="283"/>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dozvoli da se kućni ljubimac kreće slobodno ili na povod</w:t>
      </w:r>
      <w:r w:rsidR="00095713">
        <w:rPr>
          <w:rFonts w:asciiTheme="majorBidi" w:eastAsia="Times New Roman" w:hAnsiTheme="majorBidi" w:cstheme="majorBidi"/>
          <w:lang w:eastAsia="hr-HR"/>
        </w:rPr>
        <w:t>niku</w:t>
      </w:r>
      <w:r w:rsidRPr="00095713">
        <w:rPr>
          <w:rFonts w:asciiTheme="majorBidi" w:eastAsia="Times New Roman" w:hAnsiTheme="majorBidi" w:cstheme="majorBidi"/>
          <w:lang w:eastAsia="hr-HR"/>
        </w:rPr>
        <w:t xml:space="preserve"> na dječjim igralištima, cvjetnjacima, neograđenim sportskim terenima, neograđenim dvorištima škola i vrtića</w:t>
      </w:r>
      <w:r w:rsidR="00282E02" w:rsidRPr="00095713">
        <w:rPr>
          <w:rFonts w:asciiTheme="majorBidi" w:eastAsia="Times New Roman" w:hAnsiTheme="majorBidi" w:cstheme="majorBidi"/>
          <w:lang w:eastAsia="hr-HR"/>
        </w:rPr>
        <w:t>,</w:t>
      </w:r>
      <w:r w:rsidRPr="00095713">
        <w:rPr>
          <w:rFonts w:asciiTheme="majorBidi" w:eastAsia="Times New Roman" w:hAnsiTheme="majorBidi" w:cstheme="majorBidi"/>
          <w:lang w:eastAsia="hr-HR"/>
        </w:rPr>
        <w:t xml:space="preserve"> te na drugim mjestima gdje postoji opasnost ugrožavanja zdravstveno-higijenske sigurnosti i zdravlja ljudi bez dopuštenja vlasnika ili korisnika prostora</w:t>
      </w:r>
      <w:r w:rsidR="00282E02" w:rsidRPr="00095713">
        <w:rPr>
          <w:rFonts w:asciiTheme="majorBidi" w:eastAsia="Times New Roman" w:hAnsiTheme="majorBidi" w:cstheme="majorBidi"/>
          <w:lang w:eastAsia="hr-HR"/>
        </w:rPr>
        <w:t xml:space="preserve"> (članak </w:t>
      </w:r>
      <w:r w:rsidR="003114A3" w:rsidRPr="00095713">
        <w:rPr>
          <w:rFonts w:asciiTheme="majorBidi" w:eastAsia="Times New Roman" w:hAnsiTheme="majorBidi" w:cstheme="majorBidi"/>
          <w:lang w:eastAsia="hr-HR"/>
        </w:rPr>
        <w:t>1</w:t>
      </w:r>
      <w:r w:rsidR="004E3C61">
        <w:rPr>
          <w:rFonts w:asciiTheme="majorBidi" w:eastAsia="Times New Roman" w:hAnsiTheme="majorBidi" w:cstheme="majorBidi"/>
          <w:lang w:eastAsia="hr-HR"/>
        </w:rPr>
        <w:t>1</w:t>
      </w:r>
      <w:r w:rsidR="003114A3" w:rsidRPr="00095713">
        <w:rPr>
          <w:rFonts w:asciiTheme="majorBidi" w:eastAsia="Times New Roman" w:hAnsiTheme="majorBidi" w:cstheme="majorBidi"/>
          <w:lang w:eastAsia="hr-HR"/>
        </w:rPr>
        <w:t>. stavak (1</w:t>
      </w:r>
      <w:r w:rsidR="004E3C61">
        <w:rPr>
          <w:rFonts w:asciiTheme="majorBidi" w:eastAsia="Times New Roman" w:hAnsiTheme="majorBidi" w:cstheme="majorBidi"/>
          <w:lang w:eastAsia="hr-HR"/>
        </w:rPr>
        <w:t xml:space="preserve"> i 2</w:t>
      </w:r>
      <w:r w:rsidR="003114A3" w:rsidRPr="00095713">
        <w:rPr>
          <w:rFonts w:asciiTheme="majorBidi" w:eastAsia="Times New Roman" w:hAnsiTheme="majorBidi" w:cstheme="majorBidi"/>
          <w:lang w:eastAsia="hr-HR"/>
        </w:rPr>
        <w:t>))</w:t>
      </w:r>
    </w:p>
    <w:p w14:paraId="5D057171" w14:textId="415F83C7" w:rsidR="004E3C61" w:rsidRPr="00095713" w:rsidRDefault="004E3C61" w:rsidP="009A27A3">
      <w:pPr>
        <w:pStyle w:val="Odlomakpopisa"/>
        <w:numPr>
          <w:ilvl w:val="0"/>
          <w:numId w:val="24"/>
        </w:numPr>
        <w:shd w:val="clear" w:color="auto" w:fill="FFFFFF"/>
        <w:spacing w:after="0"/>
        <w:ind w:left="709" w:hanging="283"/>
        <w:jc w:val="both"/>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dozvoli da kućni ljubimci samostalno šeću javnim površinama bez prisutnosti i nadzora posjednika (članak 11. stavak (3)),</w:t>
      </w:r>
    </w:p>
    <w:p w14:paraId="709B0A73" w14:textId="658FACD9" w:rsidR="00362480" w:rsidRPr="00095713" w:rsidRDefault="00362480" w:rsidP="009A27A3">
      <w:pPr>
        <w:pStyle w:val="Odlomakpopisa"/>
        <w:numPr>
          <w:ilvl w:val="0"/>
          <w:numId w:val="24"/>
        </w:numPr>
        <w:shd w:val="clear" w:color="auto" w:fill="FFFFFF"/>
        <w:spacing w:after="0"/>
        <w:ind w:left="709" w:hanging="283"/>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pri izvođenju kućnog ljubimca na javnu površinu ne nosi pribor za čišćenje i ne očisti javnu površinu koju njegov kućni ljubimac onečisti</w:t>
      </w:r>
      <w:r w:rsidR="00A70E5F" w:rsidRPr="00095713">
        <w:rPr>
          <w:rFonts w:asciiTheme="majorBidi" w:eastAsia="Times New Roman" w:hAnsiTheme="majorBidi" w:cstheme="majorBidi"/>
          <w:lang w:eastAsia="hr-HR"/>
        </w:rPr>
        <w:t xml:space="preserve"> (članak 1</w:t>
      </w:r>
      <w:r w:rsidR="004E3C61">
        <w:rPr>
          <w:rFonts w:asciiTheme="majorBidi" w:eastAsia="Times New Roman" w:hAnsiTheme="majorBidi" w:cstheme="majorBidi"/>
          <w:lang w:eastAsia="hr-HR"/>
        </w:rPr>
        <w:t>2</w:t>
      </w:r>
      <w:r w:rsidR="00A70E5F" w:rsidRPr="00095713">
        <w:rPr>
          <w:rFonts w:asciiTheme="majorBidi" w:eastAsia="Times New Roman" w:hAnsiTheme="majorBidi" w:cstheme="majorBidi"/>
          <w:lang w:eastAsia="hr-HR"/>
        </w:rPr>
        <w:t>., stavak (1))</w:t>
      </w:r>
    </w:p>
    <w:p w14:paraId="631DCD83" w14:textId="2576D8E3" w:rsidR="00B22950" w:rsidRPr="00095713" w:rsidRDefault="00362480" w:rsidP="009A27A3">
      <w:pPr>
        <w:pStyle w:val="Odlomakpopisa"/>
        <w:numPr>
          <w:ilvl w:val="0"/>
          <w:numId w:val="24"/>
        </w:numPr>
        <w:shd w:val="clear" w:color="auto" w:fill="FFFFFF"/>
        <w:tabs>
          <w:tab w:val="left" w:pos="567"/>
        </w:tabs>
        <w:spacing w:after="0"/>
        <w:ind w:left="426" w:firstLine="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način, izgled i uvjeti postavljanja hranilišta nisu u skladu s </w:t>
      </w:r>
      <w:r w:rsidR="005711F7" w:rsidRPr="00095713">
        <w:rPr>
          <w:rFonts w:asciiTheme="majorBidi" w:eastAsia="Times New Roman" w:hAnsiTheme="majorBidi" w:cstheme="majorBidi"/>
          <w:lang w:eastAsia="hr-HR"/>
        </w:rPr>
        <w:t>Odobrenjem za postavljanje hranilišta</w:t>
      </w:r>
      <w:r w:rsidR="00A70E5F" w:rsidRPr="00095713">
        <w:rPr>
          <w:rFonts w:asciiTheme="majorBidi" w:eastAsia="Times New Roman" w:hAnsiTheme="majorBidi" w:cstheme="majorBidi"/>
          <w:lang w:eastAsia="hr-HR"/>
        </w:rPr>
        <w:t xml:space="preserve"> </w:t>
      </w:r>
      <w:r w:rsidR="006E4A06" w:rsidRPr="00095713">
        <w:rPr>
          <w:rFonts w:asciiTheme="majorBidi" w:eastAsia="Times New Roman" w:hAnsiTheme="majorBidi" w:cstheme="majorBidi"/>
          <w:lang w:eastAsia="hr-HR"/>
        </w:rPr>
        <w:tab/>
      </w:r>
      <w:r w:rsidR="006E4A06" w:rsidRPr="00095713">
        <w:rPr>
          <w:rFonts w:asciiTheme="majorBidi" w:eastAsia="Times New Roman" w:hAnsiTheme="majorBidi" w:cstheme="majorBidi"/>
          <w:lang w:eastAsia="hr-HR"/>
        </w:rPr>
        <w:tab/>
      </w:r>
      <w:r w:rsidR="00A70E5F" w:rsidRPr="00095713">
        <w:rPr>
          <w:rFonts w:asciiTheme="majorBidi" w:eastAsia="Times New Roman" w:hAnsiTheme="majorBidi" w:cstheme="majorBidi"/>
          <w:lang w:eastAsia="hr-HR"/>
        </w:rPr>
        <w:t>(članak 1</w:t>
      </w:r>
      <w:r w:rsidR="004E3C61">
        <w:rPr>
          <w:rFonts w:asciiTheme="majorBidi" w:eastAsia="Times New Roman" w:hAnsiTheme="majorBidi" w:cstheme="majorBidi"/>
          <w:lang w:eastAsia="hr-HR"/>
        </w:rPr>
        <w:t>7</w:t>
      </w:r>
      <w:r w:rsidR="00A70E5F" w:rsidRPr="00095713">
        <w:rPr>
          <w:rFonts w:asciiTheme="majorBidi" w:eastAsia="Times New Roman" w:hAnsiTheme="majorBidi" w:cstheme="majorBidi"/>
          <w:lang w:eastAsia="hr-HR"/>
        </w:rPr>
        <w:t>., stavak (</w:t>
      </w:r>
      <w:r w:rsidR="004E3C61">
        <w:rPr>
          <w:rFonts w:asciiTheme="majorBidi" w:eastAsia="Times New Roman" w:hAnsiTheme="majorBidi" w:cstheme="majorBidi"/>
          <w:lang w:eastAsia="hr-HR"/>
        </w:rPr>
        <w:t>3</w:t>
      </w:r>
      <w:r w:rsidR="00A70E5F" w:rsidRPr="00095713">
        <w:rPr>
          <w:rFonts w:asciiTheme="majorBidi" w:eastAsia="Times New Roman" w:hAnsiTheme="majorBidi" w:cstheme="majorBidi"/>
          <w:lang w:eastAsia="hr-HR"/>
        </w:rPr>
        <w:t>))</w:t>
      </w:r>
      <w:r w:rsidR="003A639F" w:rsidRPr="00095713">
        <w:rPr>
          <w:rFonts w:asciiTheme="majorBidi" w:eastAsia="Times New Roman" w:hAnsiTheme="majorBidi" w:cstheme="majorBidi"/>
          <w:lang w:eastAsia="hr-HR"/>
        </w:rPr>
        <w:t>,</w:t>
      </w:r>
    </w:p>
    <w:p w14:paraId="62E6D440" w14:textId="27EA3A74" w:rsidR="003A639F" w:rsidRPr="00095713" w:rsidRDefault="0042522E" w:rsidP="009A27A3">
      <w:pPr>
        <w:pStyle w:val="Odlomakpopisa"/>
        <w:numPr>
          <w:ilvl w:val="0"/>
          <w:numId w:val="24"/>
        </w:numPr>
        <w:ind w:left="709" w:hanging="283"/>
        <w:jc w:val="both"/>
        <w:rPr>
          <w:rFonts w:asciiTheme="majorBidi" w:eastAsia="Times New Roman" w:hAnsiTheme="majorBidi" w:cstheme="majorBidi"/>
          <w:lang w:eastAsia="hr-HR"/>
        </w:rPr>
      </w:pPr>
      <w:r w:rsidRPr="00095713">
        <w:rPr>
          <w:rFonts w:asciiTheme="majorBidi" w:eastAsia="Times New Roman" w:hAnsiTheme="majorBidi" w:cstheme="majorBidi"/>
          <w:lang w:eastAsia="hr-HR"/>
        </w:rPr>
        <w:lastRenderedPageBreak/>
        <w:t xml:space="preserve">Udruge i pojedinci koji vode brigu o </w:t>
      </w:r>
      <w:proofErr w:type="spellStart"/>
      <w:r w:rsidRPr="00095713">
        <w:rPr>
          <w:rFonts w:asciiTheme="majorBidi" w:eastAsia="Times New Roman" w:hAnsiTheme="majorBidi" w:cstheme="majorBidi"/>
          <w:lang w:eastAsia="hr-HR"/>
        </w:rPr>
        <w:t>slobodnoživućim</w:t>
      </w:r>
      <w:proofErr w:type="spellEnd"/>
      <w:r w:rsidRPr="00095713">
        <w:rPr>
          <w:rFonts w:asciiTheme="majorBidi" w:eastAsia="Times New Roman" w:hAnsiTheme="majorBidi" w:cstheme="majorBidi"/>
          <w:lang w:eastAsia="hr-HR"/>
        </w:rPr>
        <w:t xml:space="preserve"> mačkama i pri tom im osiguravaju ishranu i pitku vodu na javnim površinama, </w:t>
      </w:r>
      <w:r w:rsidR="00561E89" w:rsidRPr="00095713">
        <w:rPr>
          <w:rFonts w:asciiTheme="majorBidi" w:eastAsia="Times New Roman" w:hAnsiTheme="majorBidi" w:cstheme="majorBidi"/>
          <w:lang w:eastAsia="hr-HR"/>
        </w:rPr>
        <w:t>ne</w:t>
      </w:r>
      <w:r w:rsidRPr="00095713">
        <w:rPr>
          <w:rFonts w:asciiTheme="majorBidi" w:eastAsia="Times New Roman" w:hAnsiTheme="majorBidi" w:cstheme="majorBidi"/>
          <w:lang w:eastAsia="hr-HR"/>
        </w:rPr>
        <w:t xml:space="preserve"> održava</w:t>
      </w:r>
      <w:r w:rsidR="00561E89" w:rsidRPr="00095713">
        <w:rPr>
          <w:rFonts w:asciiTheme="majorBidi" w:eastAsia="Times New Roman" w:hAnsiTheme="majorBidi" w:cstheme="majorBidi"/>
          <w:lang w:eastAsia="hr-HR"/>
        </w:rPr>
        <w:t>ju</w:t>
      </w:r>
      <w:r w:rsidRPr="00095713">
        <w:rPr>
          <w:rFonts w:asciiTheme="majorBidi" w:eastAsia="Times New Roman" w:hAnsiTheme="majorBidi" w:cstheme="majorBidi"/>
          <w:lang w:eastAsia="hr-HR"/>
        </w:rPr>
        <w:t xml:space="preserve"> javnu površinu čistom. </w:t>
      </w:r>
      <w:r w:rsidR="003A639F" w:rsidRPr="00095713">
        <w:rPr>
          <w:rFonts w:asciiTheme="majorBidi" w:eastAsia="Times New Roman" w:hAnsiTheme="majorBidi" w:cstheme="majorBidi"/>
          <w:lang w:eastAsia="hr-HR"/>
        </w:rPr>
        <w:t>(članak 1</w:t>
      </w:r>
      <w:r w:rsidR="00746A1F">
        <w:rPr>
          <w:rFonts w:asciiTheme="majorBidi" w:eastAsia="Times New Roman" w:hAnsiTheme="majorBidi" w:cstheme="majorBidi"/>
          <w:lang w:eastAsia="hr-HR"/>
        </w:rPr>
        <w:t>7</w:t>
      </w:r>
      <w:r w:rsidR="003A639F" w:rsidRPr="00095713">
        <w:rPr>
          <w:rFonts w:asciiTheme="majorBidi" w:eastAsia="Times New Roman" w:hAnsiTheme="majorBidi" w:cstheme="majorBidi"/>
          <w:lang w:eastAsia="hr-HR"/>
        </w:rPr>
        <w:t>., stavak (</w:t>
      </w:r>
      <w:r w:rsidR="004E3C61">
        <w:rPr>
          <w:rFonts w:asciiTheme="majorBidi" w:eastAsia="Times New Roman" w:hAnsiTheme="majorBidi" w:cstheme="majorBidi"/>
          <w:lang w:eastAsia="hr-HR"/>
        </w:rPr>
        <w:t>4</w:t>
      </w:r>
      <w:r w:rsidR="003A639F" w:rsidRPr="00095713">
        <w:rPr>
          <w:rFonts w:asciiTheme="majorBidi" w:eastAsia="Times New Roman" w:hAnsiTheme="majorBidi" w:cstheme="majorBidi"/>
          <w:lang w:eastAsia="hr-HR"/>
        </w:rPr>
        <w:t>))</w:t>
      </w:r>
    </w:p>
    <w:p w14:paraId="417E988E" w14:textId="66F06AE4" w:rsidR="00C339FB" w:rsidRDefault="00C339FB" w:rsidP="009A27A3">
      <w:pPr>
        <w:pStyle w:val="Odlomakpopisa"/>
        <w:numPr>
          <w:ilvl w:val="0"/>
          <w:numId w:val="24"/>
        </w:numPr>
        <w:shd w:val="clear" w:color="auto" w:fill="FFFFFF"/>
        <w:spacing w:after="0"/>
        <w:ind w:left="709" w:hanging="283"/>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 koristi životinje za sakupljanje donacija, prošnju</w:t>
      </w:r>
      <w:r w:rsidR="00435855" w:rsidRPr="00095713">
        <w:rPr>
          <w:rFonts w:asciiTheme="majorBidi" w:eastAsia="Times New Roman" w:hAnsiTheme="majorBidi" w:cstheme="majorBidi"/>
          <w:lang w:eastAsia="hr-HR"/>
        </w:rPr>
        <w:t>,</w:t>
      </w:r>
      <w:r w:rsidRPr="00095713">
        <w:rPr>
          <w:rFonts w:asciiTheme="majorBidi" w:eastAsia="Times New Roman" w:hAnsiTheme="majorBidi" w:cstheme="majorBidi"/>
          <w:lang w:eastAsia="hr-HR"/>
        </w:rPr>
        <w:t xml:space="preserve"> te</w:t>
      </w:r>
      <w:r w:rsidR="00F65C96" w:rsidRPr="00095713">
        <w:rPr>
          <w:rFonts w:asciiTheme="majorBidi" w:eastAsia="Times New Roman" w:hAnsiTheme="majorBidi" w:cstheme="majorBidi"/>
          <w:lang w:eastAsia="hr-HR"/>
        </w:rPr>
        <w:t xml:space="preserve"> ih</w:t>
      </w:r>
      <w:r w:rsidRPr="00095713">
        <w:rPr>
          <w:rFonts w:asciiTheme="majorBidi" w:eastAsia="Times New Roman" w:hAnsiTheme="majorBidi" w:cstheme="majorBidi"/>
          <w:lang w:eastAsia="hr-HR"/>
        </w:rPr>
        <w:t xml:space="preserve"> izla</w:t>
      </w:r>
      <w:r w:rsidR="00F65C96" w:rsidRPr="00095713">
        <w:rPr>
          <w:rFonts w:asciiTheme="majorBidi" w:eastAsia="Times New Roman" w:hAnsiTheme="majorBidi" w:cstheme="majorBidi"/>
          <w:lang w:eastAsia="hr-HR"/>
        </w:rPr>
        <w:t>že</w:t>
      </w:r>
      <w:r w:rsidRPr="00095713">
        <w:rPr>
          <w:rFonts w:asciiTheme="majorBidi" w:eastAsia="Times New Roman" w:hAnsiTheme="majorBidi" w:cstheme="majorBidi"/>
          <w:lang w:eastAsia="hr-HR"/>
        </w:rPr>
        <w:t xml:space="preserve"> na javnim površinama, sajmovima, tržnicama i slično, kao i u zabavne ili druge svrhe bez </w:t>
      </w:r>
      <w:r w:rsidR="00810553" w:rsidRPr="00095713">
        <w:rPr>
          <w:rFonts w:asciiTheme="majorBidi" w:eastAsia="Times New Roman" w:hAnsiTheme="majorBidi" w:cstheme="majorBidi"/>
          <w:lang w:eastAsia="hr-HR"/>
        </w:rPr>
        <w:t>suglasnosti</w:t>
      </w:r>
      <w:r w:rsidRPr="00095713">
        <w:rPr>
          <w:rFonts w:asciiTheme="majorBidi" w:eastAsia="Times New Roman" w:hAnsiTheme="majorBidi" w:cstheme="majorBidi"/>
          <w:lang w:eastAsia="hr-HR"/>
        </w:rPr>
        <w:t xml:space="preserve"> nadležnog tijela grada</w:t>
      </w:r>
      <w:r w:rsidR="00F65C96" w:rsidRPr="00095713">
        <w:rPr>
          <w:rFonts w:asciiTheme="majorBidi" w:eastAsia="Times New Roman" w:hAnsiTheme="majorBidi" w:cstheme="majorBidi"/>
          <w:lang w:eastAsia="hr-HR"/>
        </w:rPr>
        <w:t xml:space="preserve"> (članak 2</w:t>
      </w:r>
      <w:r w:rsidR="004E3C61">
        <w:rPr>
          <w:rFonts w:asciiTheme="majorBidi" w:eastAsia="Times New Roman" w:hAnsiTheme="majorBidi" w:cstheme="majorBidi"/>
          <w:lang w:eastAsia="hr-HR"/>
        </w:rPr>
        <w:t>9</w:t>
      </w:r>
      <w:r w:rsidR="00F65C96" w:rsidRPr="00095713">
        <w:rPr>
          <w:rFonts w:asciiTheme="majorBidi" w:eastAsia="Times New Roman" w:hAnsiTheme="majorBidi" w:cstheme="majorBidi"/>
          <w:lang w:eastAsia="hr-HR"/>
        </w:rPr>
        <w:t>.</w:t>
      </w:r>
      <w:r w:rsidR="004E3C61">
        <w:rPr>
          <w:rFonts w:asciiTheme="majorBidi" w:eastAsia="Times New Roman" w:hAnsiTheme="majorBidi" w:cstheme="majorBidi"/>
          <w:lang w:eastAsia="hr-HR"/>
        </w:rPr>
        <w:t xml:space="preserve"> stavak (1)</w:t>
      </w:r>
      <w:r w:rsidR="00F65C96" w:rsidRPr="00095713">
        <w:rPr>
          <w:rFonts w:asciiTheme="majorBidi" w:eastAsia="Times New Roman" w:hAnsiTheme="majorBidi" w:cstheme="majorBidi"/>
          <w:lang w:eastAsia="hr-HR"/>
        </w:rPr>
        <w:t>)</w:t>
      </w:r>
      <w:r w:rsidR="004E3C61">
        <w:rPr>
          <w:rFonts w:asciiTheme="majorBidi" w:eastAsia="Times New Roman" w:hAnsiTheme="majorBidi" w:cstheme="majorBidi"/>
          <w:lang w:eastAsia="hr-HR"/>
        </w:rPr>
        <w:t>,</w:t>
      </w:r>
    </w:p>
    <w:p w14:paraId="39DBA64A" w14:textId="0A499860" w:rsidR="004E3C61" w:rsidRPr="00095713" w:rsidRDefault="00746A1F" w:rsidP="009A27A3">
      <w:pPr>
        <w:pStyle w:val="Odlomakpopisa"/>
        <w:numPr>
          <w:ilvl w:val="0"/>
          <w:numId w:val="24"/>
        </w:numPr>
        <w:shd w:val="clear" w:color="auto" w:fill="FFFFFF"/>
        <w:spacing w:after="120"/>
        <w:ind w:left="709" w:hanging="284"/>
        <w:jc w:val="both"/>
        <w:textAlignment w:val="baseline"/>
        <w:rPr>
          <w:rFonts w:asciiTheme="majorBidi" w:eastAsia="Times New Roman" w:hAnsiTheme="majorBidi" w:cstheme="majorBidi"/>
          <w:lang w:eastAsia="hr-HR"/>
        </w:rPr>
      </w:pPr>
      <w:r>
        <w:rPr>
          <w:rFonts w:asciiTheme="majorBidi" w:eastAsia="Times New Roman" w:hAnsiTheme="majorBidi" w:cstheme="majorBidi"/>
          <w:lang w:eastAsia="hr-HR"/>
        </w:rPr>
        <w:t xml:space="preserve"> ako</w:t>
      </w:r>
      <w:r w:rsidR="004E3C61">
        <w:rPr>
          <w:rFonts w:asciiTheme="majorBidi" w:eastAsia="Times New Roman" w:hAnsiTheme="majorBidi" w:cstheme="majorBidi"/>
          <w:lang w:eastAsia="hr-HR"/>
        </w:rPr>
        <w:t xml:space="preserve"> prodaje kućne ljubimce na javnim površinama, sajmovima, tržnicama i svim drugim prostorima koji ne zadovoljavaju uvijete za prodaju kućnih ljubimaca (članak 29. stavak (2)).</w:t>
      </w:r>
    </w:p>
    <w:p w14:paraId="2C24842F" w14:textId="70D8B9EB" w:rsidR="00DB5A86" w:rsidRPr="00095713" w:rsidRDefault="00DB5A86" w:rsidP="009A27A3">
      <w:pPr>
        <w:pStyle w:val="Odlomakpopisa"/>
        <w:numPr>
          <w:ilvl w:val="0"/>
          <w:numId w:val="25"/>
        </w:numPr>
        <w:shd w:val="clear" w:color="auto" w:fill="FFFFFF"/>
        <w:spacing w:before="200" w:after="0"/>
        <w:ind w:hanging="72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Novčanom kaznom u iznosu od </w:t>
      </w:r>
      <w:r w:rsidR="00E73115" w:rsidRPr="00095713">
        <w:rPr>
          <w:rFonts w:asciiTheme="majorBidi" w:eastAsia="Times New Roman" w:hAnsiTheme="majorBidi" w:cstheme="majorBidi"/>
          <w:lang w:eastAsia="hr-HR"/>
        </w:rPr>
        <w:t>18</w:t>
      </w:r>
      <w:r w:rsidRPr="00095713">
        <w:rPr>
          <w:rFonts w:asciiTheme="majorBidi" w:eastAsia="Times New Roman" w:hAnsiTheme="majorBidi" w:cstheme="majorBidi"/>
          <w:lang w:eastAsia="hr-HR"/>
        </w:rPr>
        <w:t>0,00 EUR kaznit će se za prekršaj iz stavka (1) fizička osoba obrtnik i osoba koja obavlja drugu samostalnu djelatnost koji je počinila u vezi obavljanja njezina obrta ili druge samostalne djelatnosti.</w:t>
      </w:r>
    </w:p>
    <w:p w14:paraId="2D323AE2" w14:textId="18811C39" w:rsidR="00C339FB" w:rsidRPr="00095713" w:rsidRDefault="00C339FB" w:rsidP="009A27A3">
      <w:pPr>
        <w:pStyle w:val="Odlomakpopisa"/>
        <w:numPr>
          <w:ilvl w:val="0"/>
          <w:numId w:val="25"/>
        </w:numPr>
        <w:shd w:val="clear" w:color="auto" w:fill="FFFFFF"/>
        <w:spacing w:after="0"/>
        <w:ind w:hanging="72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Novčanom kaznom od </w:t>
      </w:r>
      <w:r w:rsidR="00013161" w:rsidRPr="00095713">
        <w:rPr>
          <w:rFonts w:asciiTheme="majorBidi" w:eastAsia="Times New Roman" w:hAnsiTheme="majorBidi" w:cstheme="majorBidi"/>
          <w:lang w:eastAsia="hr-HR"/>
        </w:rPr>
        <w:t>210</w:t>
      </w:r>
      <w:r w:rsidR="00D63CAA" w:rsidRPr="00095713">
        <w:rPr>
          <w:rFonts w:asciiTheme="majorBidi" w:eastAsia="Times New Roman" w:hAnsiTheme="majorBidi" w:cstheme="majorBidi"/>
          <w:lang w:eastAsia="hr-HR"/>
        </w:rPr>
        <w:t>,00</w:t>
      </w:r>
      <w:r w:rsidRPr="00095713">
        <w:rPr>
          <w:rFonts w:asciiTheme="majorBidi" w:eastAsia="Times New Roman" w:hAnsiTheme="majorBidi" w:cstheme="majorBidi"/>
          <w:lang w:eastAsia="hr-HR"/>
        </w:rPr>
        <w:t xml:space="preserve"> EUR kaznit će se za prekršaj iz st. 1. ovog članka pravna osoba. </w:t>
      </w:r>
    </w:p>
    <w:p w14:paraId="128116DE" w14:textId="1C224637" w:rsidR="00D07643" w:rsidRPr="00095713" w:rsidRDefault="00D07643" w:rsidP="009A27A3">
      <w:pPr>
        <w:pStyle w:val="Odlomakpopisa"/>
        <w:numPr>
          <w:ilvl w:val="0"/>
          <w:numId w:val="25"/>
        </w:numPr>
        <w:shd w:val="clear" w:color="auto" w:fill="FFFFFF"/>
        <w:spacing w:after="0"/>
        <w:ind w:hanging="72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Novčanom kaznom</w:t>
      </w:r>
      <w:r w:rsidR="009204A6" w:rsidRPr="00095713">
        <w:rPr>
          <w:rFonts w:asciiTheme="majorBidi" w:eastAsia="Times New Roman" w:hAnsiTheme="majorBidi" w:cstheme="majorBidi"/>
          <w:lang w:eastAsia="hr-HR"/>
        </w:rPr>
        <w:t xml:space="preserve"> </w:t>
      </w:r>
      <w:r w:rsidRPr="00095713">
        <w:rPr>
          <w:rFonts w:asciiTheme="majorBidi" w:eastAsia="Times New Roman" w:hAnsiTheme="majorBidi" w:cstheme="majorBidi"/>
          <w:lang w:eastAsia="hr-HR"/>
        </w:rPr>
        <w:t xml:space="preserve">od </w:t>
      </w:r>
      <w:r w:rsidR="00013161" w:rsidRPr="00095713">
        <w:rPr>
          <w:rFonts w:asciiTheme="majorBidi" w:eastAsia="Times New Roman" w:hAnsiTheme="majorBidi" w:cstheme="majorBidi"/>
          <w:lang w:eastAsia="hr-HR"/>
        </w:rPr>
        <w:t>210</w:t>
      </w:r>
      <w:r w:rsidR="00D63CAA" w:rsidRPr="00095713">
        <w:rPr>
          <w:rFonts w:asciiTheme="majorBidi" w:eastAsia="Times New Roman" w:hAnsiTheme="majorBidi" w:cstheme="majorBidi"/>
          <w:lang w:eastAsia="hr-HR"/>
        </w:rPr>
        <w:t>,00</w:t>
      </w:r>
      <w:r w:rsidRPr="00095713">
        <w:rPr>
          <w:rFonts w:asciiTheme="majorBidi" w:eastAsia="Times New Roman" w:hAnsiTheme="majorBidi" w:cstheme="majorBidi"/>
          <w:lang w:eastAsia="hr-HR"/>
        </w:rPr>
        <w:t xml:space="preserve"> EUR kaznit će se za prekršaj roditelj ili skrbnik osobe koja u vrijeme počinjenja prekršaja iz stavka </w:t>
      </w:r>
      <w:r w:rsidR="00037E36" w:rsidRPr="00095713">
        <w:rPr>
          <w:rFonts w:asciiTheme="majorBidi" w:eastAsia="Times New Roman" w:hAnsiTheme="majorBidi" w:cstheme="majorBidi"/>
          <w:lang w:eastAsia="hr-HR"/>
        </w:rPr>
        <w:t xml:space="preserve">1. ovog članka nije navršila četrnaest godina </w:t>
      </w:r>
      <w:r w:rsidR="00832E49" w:rsidRPr="00095713">
        <w:rPr>
          <w:rFonts w:asciiTheme="majorBidi" w:eastAsia="Times New Roman" w:hAnsiTheme="majorBidi" w:cstheme="majorBidi"/>
          <w:lang w:eastAsia="hr-HR"/>
        </w:rPr>
        <w:t>ž</w:t>
      </w:r>
      <w:r w:rsidR="00037E36" w:rsidRPr="00095713">
        <w:rPr>
          <w:rFonts w:asciiTheme="majorBidi" w:eastAsia="Times New Roman" w:hAnsiTheme="majorBidi" w:cstheme="majorBidi"/>
          <w:lang w:eastAsia="hr-HR"/>
        </w:rPr>
        <w:t xml:space="preserve">ivota ako je taj prekršaj u izravnoj vezi s propuštenim nadzorom roditelja ili skrbnika. </w:t>
      </w:r>
    </w:p>
    <w:p w14:paraId="51628E39" w14:textId="77777777" w:rsidR="00C878C1" w:rsidRPr="00095713" w:rsidRDefault="00C878C1" w:rsidP="004E1F76">
      <w:pPr>
        <w:pStyle w:val="Odlomakpopisa"/>
        <w:shd w:val="clear" w:color="auto" w:fill="FFFFFF"/>
        <w:spacing w:after="0"/>
        <w:ind w:left="0"/>
        <w:jc w:val="center"/>
        <w:textAlignment w:val="baseline"/>
        <w:rPr>
          <w:rFonts w:asciiTheme="majorBidi" w:eastAsia="Times New Roman" w:hAnsiTheme="majorBidi" w:cstheme="majorBidi"/>
          <w:b/>
          <w:bCs/>
          <w:lang w:eastAsia="hr-HR"/>
        </w:rPr>
      </w:pPr>
    </w:p>
    <w:p w14:paraId="7E2CA296" w14:textId="095B680E" w:rsidR="004E1F76" w:rsidRPr="00095713" w:rsidRDefault="004E1F76" w:rsidP="004E1F76">
      <w:pPr>
        <w:pStyle w:val="Odlomakpopisa"/>
        <w:shd w:val="clear" w:color="auto" w:fill="FFFFFF"/>
        <w:spacing w:after="0"/>
        <w:ind w:left="0"/>
        <w:jc w:val="center"/>
        <w:textAlignment w:val="baseline"/>
        <w:rPr>
          <w:rFonts w:asciiTheme="majorBidi" w:eastAsia="Times New Roman" w:hAnsiTheme="majorBidi" w:cstheme="majorBidi"/>
          <w:b/>
          <w:bCs/>
          <w:lang w:eastAsia="hr-HR"/>
        </w:rPr>
      </w:pPr>
      <w:r w:rsidRPr="00095713">
        <w:rPr>
          <w:rFonts w:asciiTheme="majorBidi" w:eastAsia="Times New Roman" w:hAnsiTheme="majorBidi" w:cstheme="majorBidi"/>
          <w:b/>
          <w:bCs/>
          <w:lang w:eastAsia="hr-HR"/>
        </w:rPr>
        <w:t xml:space="preserve">Članak </w:t>
      </w:r>
      <w:r w:rsidR="002706B8">
        <w:rPr>
          <w:rFonts w:asciiTheme="majorBidi" w:eastAsia="Times New Roman" w:hAnsiTheme="majorBidi" w:cstheme="majorBidi"/>
          <w:b/>
          <w:bCs/>
          <w:lang w:eastAsia="hr-HR"/>
        </w:rPr>
        <w:t>34</w:t>
      </w:r>
      <w:r w:rsidRPr="00095713">
        <w:rPr>
          <w:rFonts w:asciiTheme="majorBidi" w:eastAsia="Times New Roman" w:hAnsiTheme="majorBidi" w:cstheme="majorBidi"/>
          <w:b/>
          <w:bCs/>
          <w:lang w:eastAsia="hr-HR"/>
        </w:rPr>
        <w:t xml:space="preserve">. </w:t>
      </w:r>
    </w:p>
    <w:p w14:paraId="42CD4371" w14:textId="77777777" w:rsidR="00BC6058" w:rsidRPr="00095713" w:rsidRDefault="004E1F76" w:rsidP="009A27A3">
      <w:pPr>
        <w:pStyle w:val="Odlomakpopisa"/>
        <w:numPr>
          <w:ilvl w:val="0"/>
          <w:numId w:val="28"/>
        </w:numPr>
        <w:shd w:val="clear" w:color="auto" w:fill="FFFFFF"/>
        <w:spacing w:after="0"/>
        <w:ind w:left="709" w:hanging="709"/>
        <w:jc w:val="both"/>
        <w:textAlignment w:val="baseline"/>
        <w:rPr>
          <w:rFonts w:asciiTheme="majorBidi" w:eastAsia="Times New Roman" w:hAnsiTheme="majorBidi" w:cstheme="majorBidi"/>
          <w:b/>
          <w:bCs/>
          <w:lang w:eastAsia="hr-HR"/>
        </w:rPr>
      </w:pPr>
      <w:r w:rsidRPr="00095713">
        <w:rPr>
          <w:rFonts w:asciiTheme="majorBidi" w:eastAsia="Times New Roman" w:hAnsiTheme="majorBidi" w:cstheme="majorBidi"/>
          <w:lang w:eastAsia="hr-HR"/>
        </w:rPr>
        <w:t xml:space="preserve">Novčanom kaznom u iznosu od 150,00 EUR kaznit će se za prekršaj fizička osoba i odgovorna osoba u pravnoj osobi ako: </w:t>
      </w:r>
    </w:p>
    <w:p w14:paraId="3F794CEC" w14:textId="02517E0E" w:rsidR="004E1F76" w:rsidRDefault="004E1F76" w:rsidP="009A27A3">
      <w:pPr>
        <w:pStyle w:val="Odlomakpopisa"/>
        <w:numPr>
          <w:ilvl w:val="0"/>
          <w:numId w:val="30"/>
        </w:numPr>
        <w:shd w:val="clear" w:color="auto" w:fill="FFFFFF"/>
        <w:tabs>
          <w:tab w:val="left" w:pos="851"/>
        </w:tabs>
        <w:spacing w:after="0"/>
        <w:jc w:val="both"/>
        <w:textAlignment w:val="baseline"/>
        <w:rPr>
          <w:rFonts w:ascii="Times New Roman" w:eastAsia="Times New Roman" w:hAnsi="Times New Roman" w:cs="Times New Roman"/>
          <w:lang w:eastAsia="hr-HR"/>
        </w:rPr>
      </w:pPr>
      <w:r w:rsidRPr="00095713">
        <w:rPr>
          <w:rFonts w:asciiTheme="majorBidi" w:eastAsia="Times New Roman" w:hAnsiTheme="majorBidi" w:cstheme="majorBidi"/>
          <w:lang w:eastAsia="hr-HR"/>
        </w:rPr>
        <w:t xml:space="preserve">kućnom ljubimcu nije osigurao prostor koji odgovara njegovoj veličini, te ga nije zaštitio od </w:t>
      </w:r>
      <w:r w:rsidRPr="00095713">
        <w:rPr>
          <w:rFonts w:ascii="Times New Roman" w:eastAsia="Times New Roman" w:hAnsi="Times New Roman" w:cs="Times New Roman"/>
          <w:lang w:eastAsia="hr-HR"/>
        </w:rPr>
        <w:t xml:space="preserve">vremenskih neprilika i drugih nepovoljnih uvjeta obitavanja (članak </w:t>
      </w:r>
      <w:r w:rsidR="004E3C61">
        <w:rPr>
          <w:rFonts w:ascii="Times New Roman" w:eastAsia="Times New Roman" w:hAnsi="Times New Roman" w:cs="Times New Roman"/>
          <w:lang w:eastAsia="hr-HR"/>
        </w:rPr>
        <w:t>4</w:t>
      </w:r>
      <w:r w:rsidRPr="00095713">
        <w:rPr>
          <w:rFonts w:ascii="Times New Roman" w:eastAsia="Times New Roman" w:hAnsi="Times New Roman" w:cs="Times New Roman"/>
          <w:lang w:eastAsia="hr-HR"/>
        </w:rPr>
        <w:t>., stavak (</w:t>
      </w:r>
      <w:r w:rsidR="004E3C61">
        <w:rPr>
          <w:rFonts w:ascii="Times New Roman" w:eastAsia="Times New Roman" w:hAnsi="Times New Roman" w:cs="Times New Roman"/>
          <w:lang w:eastAsia="hr-HR"/>
        </w:rPr>
        <w:t>2</w:t>
      </w:r>
      <w:r w:rsidRPr="00095713">
        <w:rPr>
          <w:rFonts w:ascii="Times New Roman" w:eastAsia="Times New Roman" w:hAnsi="Times New Roman" w:cs="Times New Roman"/>
          <w:lang w:eastAsia="hr-HR"/>
        </w:rPr>
        <w:t>), točka 2.)</w:t>
      </w:r>
    </w:p>
    <w:p w14:paraId="06F1B8F7" w14:textId="66E117CF" w:rsidR="00746A1F" w:rsidRDefault="00746A1F" w:rsidP="009A27A3">
      <w:pPr>
        <w:pStyle w:val="Odlomakpopisa"/>
        <w:numPr>
          <w:ilvl w:val="0"/>
          <w:numId w:val="30"/>
        </w:numPr>
        <w:shd w:val="clear" w:color="auto" w:fill="FFFFFF"/>
        <w:tabs>
          <w:tab w:val="left" w:pos="851"/>
        </w:tabs>
        <w:spacing w:after="0"/>
        <w:jc w:val="both"/>
        <w:textAlignment w:val="baseline"/>
        <w:rPr>
          <w:rFonts w:ascii="Times New Roman" w:eastAsia="Times New Roman" w:hAnsi="Times New Roman" w:cs="Times New Roman"/>
          <w:lang w:eastAsia="hr-HR"/>
        </w:rPr>
      </w:pPr>
      <w:r>
        <w:rPr>
          <w:rFonts w:ascii="Times New Roman" w:eastAsia="Times New Roman" w:hAnsi="Times New Roman" w:cs="Times New Roman"/>
          <w:lang w:eastAsia="hr-HR"/>
        </w:rPr>
        <w:t>kućnog ljubimca izlaže nepovoljnim temperaturama i vremenskim uvjetima protivno prihvaćenim standardima za pojedinu vrstu, čime se kod životinja uzrokuje bol, patnja, ozlijede i strah (članak 4. stavak (4) točka 6.),</w:t>
      </w:r>
    </w:p>
    <w:p w14:paraId="645B4F8A" w14:textId="6B84AE89" w:rsidR="00746A1F" w:rsidRDefault="00746A1F" w:rsidP="009A27A3">
      <w:pPr>
        <w:pStyle w:val="Odlomakpopisa"/>
        <w:numPr>
          <w:ilvl w:val="0"/>
          <w:numId w:val="30"/>
        </w:numPr>
        <w:shd w:val="clear" w:color="auto" w:fill="FFFFFF"/>
        <w:tabs>
          <w:tab w:val="left" w:pos="851"/>
        </w:tabs>
        <w:spacing w:after="0"/>
        <w:jc w:val="both"/>
        <w:textAlignment w:val="baseline"/>
        <w:rPr>
          <w:rFonts w:ascii="Times New Roman" w:eastAsia="Times New Roman" w:hAnsi="Times New Roman" w:cs="Times New Roman"/>
          <w:lang w:eastAsia="hr-HR"/>
        </w:rPr>
      </w:pPr>
      <w:r>
        <w:rPr>
          <w:rFonts w:ascii="Times New Roman" w:eastAsia="Times New Roman" w:hAnsi="Times New Roman" w:cs="Times New Roman"/>
          <w:lang w:eastAsia="hr-HR"/>
        </w:rPr>
        <w:t>huška životinje na druge životinje ili čovjeka ili ih obučava agresivnosti, obučava kućnog ljubimca za borbe i organizira borbe životinja, oglašava ih u svezi s tim organizira klađenje ili sudjeluje u njemu (članak 4. stavak (4) točka 7.)</w:t>
      </w:r>
    </w:p>
    <w:p w14:paraId="5C28A911" w14:textId="43598D82" w:rsidR="00746A1F" w:rsidRPr="00095713" w:rsidRDefault="00746A1F" w:rsidP="009A27A3">
      <w:pPr>
        <w:pStyle w:val="Odlomakpopisa"/>
        <w:numPr>
          <w:ilvl w:val="0"/>
          <w:numId w:val="30"/>
        </w:numPr>
        <w:shd w:val="clear" w:color="auto" w:fill="FFFFFF"/>
        <w:tabs>
          <w:tab w:val="left" w:pos="851"/>
        </w:tabs>
        <w:spacing w:after="0"/>
        <w:jc w:val="both"/>
        <w:textAlignment w:val="baseline"/>
        <w:rPr>
          <w:rFonts w:ascii="Times New Roman" w:eastAsia="Times New Roman" w:hAnsi="Times New Roman" w:cs="Times New Roman"/>
          <w:lang w:eastAsia="hr-HR"/>
        </w:rPr>
      </w:pPr>
      <w:r>
        <w:rPr>
          <w:rFonts w:ascii="Times New Roman" w:eastAsia="Times New Roman" w:hAnsi="Times New Roman" w:cs="Times New Roman"/>
          <w:lang w:eastAsia="hr-HR"/>
        </w:rPr>
        <w:t>daje kućnim ljubimcima hranu ili tvari koje uzrokuju bol, patnju ozlijede, strah ili smrt (članak 4. stavak (4) točka 14.),</w:t>
      </w:r>
    </w:p>
    <w:p w14:paraId="43700AF4" w14:textId="718A8E3A" w:rsidR="008324AE" w:rsidRPr="00095713" w:rsidRDefault="00746A1F" w:rsidP="008324AE">
      <w:pPr>
        <w:pStyle w:val="Bezproreda"/>
        <w:tabs>
          <w:tab w:val="left" w:pos="851"/>
        </w:tabs>
        <w:ind w:left="426"/>
        <w:jc w:val="both"/>
        <w:rPr>
          <w:rFonts w:ascii="Times New Roman" w:hAnsi="Times New Roman" w:cs="Times New Roman"/>
          <w:lang w:eastAsia="hr-HR"/>
        </w:rPr>
      </w:pPr>
      <w:r>
        <w:rPr>
          <w:rFonts w:ascii="Times New Roman" w:hAnsi="Times New Roman" w:cs="Times New Roman"/>
          <w:lang w:eastAsia="hr-HR"/>
        </w:rPr>
        <w:t>5</w:t>
      </w:r>
      <w:r w:rsidR="001818BB" w:rsidRPr="00095713">
        <w:rPr>
          <w:rFonts w:ascii="Times New Roman" w:hAnsi="Times New Roman" w:cs="Times New Roman"/>
          <w:lang w:eastAsia="hr-HR"/>
        </w:rPr>
        <w:t>.</w:t>
      </w:r>
      <w:r w:rsidR="001818BB" w:rsidRPr="00095713">
        <w:rPr>
          <w:rFonts w:ascii="Times New Roman" w:hAnsi="Times New Roman" w:cs="Times New Roman"/>
          <w:lang w:eastAsia="hr-HR"/>
        </w:rPr>
        <w:tab/>
        <w:t xml:space="preserve">trajno drži kućne ljubimce na adresi različitoj od prebivališta ili boravišta posjednika, osim u slučaju kada se radi o psima i radnim psima koji čuvaju neki objekt ili imovinu. Posjednik će se </w:t>
      </w:r>
      <w:r w:rsidR="008324AE" w:rsidRPr="00095713">
        <w:rPr>
          <w:rFonts w:ascii="Times New Roman" w:hAnsi="Times New Roman" w:cs="Times New Roman"/>
          <w:lang w:eastAsia="hr-HR"/>
        </w:rPr>
        <w:t xml:space="preserve">kazniti ukoliko psu ne osigura svakodnevni nadzor (članak </w:t>
      </w:r>
      <w:r w:rsidR="004E3C61">
        <w:rPr>
          <w:rFonts w:ascii="Times New Roman" w:hAnsi="Times New Roman" w:cs="Times New Roman"/>
          <w:lang w:eastAsia="hr-HR"/>
        </w:rPr>
        <w:t>4</w:t>
      </w:r>
      <w:r w:rsidR="008324AE" w:rsidRPr="00095713">
        <w:rPr>
          <w:rFonts w:ascii="Times New Roman" w:hAnsi="Times New Roman" w:cs="Times New Roman"/>
          <w:lang w:eastAsia="hr-HR"/>
        </w:rPr>
        <w:t>., stavak (</w:t>
      </w:r>
      <w:r w:rsidR="004E3C61">
        <w:rPr>
          <w:rFonts w:ascii="Times New Roman" w:hAnsi="Times New Roman" w:cs="Times New Roman"/>
          <w:lang w:eastAsia="hr-HR"/>
        </w:rPr>
        <w:t>4</w:t>
      </w:r>
      <w:r w:rsidR="008324AE" w:rsidRPr="00095713">
        <w:rPr>
          <w:rFonts w:ascii="Times New Roman" w:hAnsi="Times New Roman" w:cs="Times New Roman"/>
          <w:lang w:eastAsia="hr-HR"/>
        </w:rPr>
        <w:t xml:space="preserve">), točka </w:t>
      </w:r>
      <w:r w:rsidR="004E3C61">
        <w:rPr>
          <w:rFonts w:ascii="Times New Roman" w:hAnsi="Times New Roman" w:cs="Times New Roman"/>
          <w:lang w:eastAsia="hr-HR"/>
        </w:rPr>
        <w:t>12</w:t>
      </w:r>
      <w:r w:rsidR="008324AE" w:rsidRPr="00095713">
        <w:rPr>
          <w:rFonts w:ascii="Times New Roman" w:hAnsi="Times New Roman" w:cs="Times New Roman"/>
          <w:lang w:eastAsia="hr-HR"/>
        </w:rPr>
        <w:t>.)</w:t>
      </w:r>
    </w:p>
    <w:p w14:paraId="5213F7D0" w14:textId="0C4E60A5" w:rsidR="00C878C1" w:rsidRPr="00095713" w:rsidRDefault="00746A1F" w:rsidP="00C878C1">
      <w:pPr>
        <w:pStyle w:val="Bezproreda"/>
        <w:tabs>
          <w:tab w:val="left" w:pos="851"/>
        </w:tabs>
        <w:ind w:left="426"/>
        <w:jc w:val="both"/>
        <w:rPr>
          <w:rFonts w:ascii="Times New Roman" w:hAnsi="Times New Roman" w:cs="Times New Roman"/>
          <w:lang w:eastAsia="hr-HR"/>
        </w:rPr>
      </w:pPr>
      <w:r>
        <w:rPr>
          <w:rFonts w:ascii="Times New Roman" w:hAnsi="Times New Roman" w:cs="Times New Roman"/>
          <w:lang w:eastAsia="hr-HR"/>
        </w:rPr>
        <w:t>6</w:t>
      </w:r>
      <w:r w:rsidR="00C878C1" w:rsidRPr="00095713">
        <w:rPr>
          <w:rFonts w:ascii="Times New Roman" w:hAnsi="Times New Roman" w:cs="Times New Roman"/>
          <w:lang w:eastAsia="hr-HR"/>
        </w:rPr>
        <w:t>.</w:t>
      </w:r>
      <w:r w:rsidR="00C878C1" w:rsidRPr="00095713">
        <w:rPr>
          <w:rFonts w:ascii="Times New Roman" w:hAnsi="Times New Roman" w:cs="Times New Roman"/>
          <w:lang w:eastAsia="hr-HR"/>
        </w:rPr>
        <w:tab/>
        <w:t xml:space="preserve">vlasnik opasnog psa ne drži u zatvorenom prostoru iz kojeg ne može pobjeći, a vrata u prostor u kojem se nalazi takav pas nisu zaključana (članak </w:t>
      </w:r>
      <w:r w:rsidR="004E3C61">
        <w:rPr>
          <w:rFonts w:ascii="Times New Roman" w:hAnsi="Times New Roman" w:cs="Times New Roman"/>
          <w:lang w:eastAsia="hr-HR"/>
        </w:rPr>
        <w:t>7</w:t>
      </w:r>
      <w:r w:rsidR="00C878C1" w:rsidRPr="00095713">
        <w:rPr>
          <w:rFonts w:ascii="Times New Roman" w:hAnsi="Times New Roman" w:cs="Times New Roman"/>
          <w:lang w:eastAsia="hr-HR"/>
        </w:rPr>
        <w:t>., stavak (</w:t>
      </w:r>
      <w:r w:rsidR="004E3C61">
        <w:rPr>
          <w:rFonts w:ascii="Times New Roman" w:hAnsi="Times New Roman" w:cs="Times New Roman"/>
          <w:lang w:eastAsia="hr-HR"/>
        </w:rPr>
        <w:t>5</w:t>
      </w:r>
      <w:r w:rsidR="00C878C1" w:rsidRPr="00095713">
        <w:rPr>
          <w:rFonts w:ascii="Times New Roman" w:hAnsi="Times New Roman" w:cs="Times New Roman"/>
          <w:lang w:eastAsia="hr-HR"/>
        </w:rPr>
        <w:t>))</w:t>
      </w:r>
    </w:p>
    <w:p w14:paraId="44C8301B" w14:textId="2F6BEF97" w:rsidR="001818BB" w:rsidRPr="00095713" w:rsidRDefault="00746A1F" w:rsidP="00C878C1">
      <w:pPr>
        <w:pStyle w:val="Bezproreda"/>
        <w:tabs>
          <w:tab w:val="left" w:pos="851"/>
        </w:tabs>
        <w:ind w:left="426"/>
        <w:jc w:val="both"/>
        <w:rPr>
          <w:rFonts w:ascii="Times New Roman" w:hAnsi="Times New Roman" w:cs="Times New Roman"/>
          <w:lang w:eastAsia="hr-HR"/>
        </w:rPr>
      </w:pPr>
      <w:r>
        <w:rPr>
          <w:rFonts w:ascii="Times New Roman" w:hAnsi="Times New Roman" w:cs="Times New Roman"/>
          <w:lang w:eastAsia="hr-HR"/>
        </w:rPr>
        <w:t>7</w:t>
      </w:r>
      <w:r w:rsidR="00C878C1" w:rsidRPr="00095713">
        <w:rPr>
          <w:rFonts w:ascii="Times New Roman" w:hAnsi="Times New Roman" w:cs="Times New Roman"/>
          <w:lang w:eastAsia="hr-HR"/>
        </w:rPr>
        <w:t>.</w:t>
      </w:r>
      <w:r w:rsidR="00C878C1" w:rsidRPr="00095713">
        <w:rPr>
          <w:rFonts w:ascii="Times New Roman" w:hAnsi="Times New Roman" w:cs="Times New Roman"/>
          <w:lang w:eastAsia="hr-HR"/>
        </w:rPr>
        <w:tab/>
        <w:t xml:space="preserve">izvodi opasnog psa na javne površine bez brnjice i povodnika (članak </w:t>
      </w:r>
      <w:r w:rsidR="004E3C61">
        <w:rPr>
          <w:rFonts w:ascii="Times New Roman" w:hAnsi="Times New Roman" w:cs="Times New Roman"/>
          <w:lang w:eastAsia="hr-HR"/>
        </w:rPr>
        <w:t>9</w:t>
      </w:r>
      <w:r w:rsidR="00C878C1" w:rsidRPr="00095713">
        <w:rPr>
          <w:rFonts w:ascii="Times New Roman" w:hAnsi="Times New Roman" w:cs="Times New Roman"/>
          <w:lang w:eastAsia="hr-HR"/>
        </w:rPr>
        <w:t>., stavak (3))</w:t>
      </w:r>
    </w:p>
    <w:p w14:paraId="1C671A4E" w14:textId="3DF88EC0" w:rsidR="00D01D53" w:rsidRPr="00095713" w:rsidRDefault="002D3D45" w:rsidP="002D3D45">
      <w:p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(2)</w:t>
      </w:r>
      <w:r w:rsidRPr="00095713">
        <w:rPr>
          <w:rFonts w:asciiTheme="majorBidi" w:eastAsia="Times New Roman" w:hAnsiTheme="majorBidi" w:cstheme="majorBidi"/>
          <w:lang w:eastAsia="hr-HR"/>
        </w:rPr>
        <w:tab/>
      </w:r>
      <w:r w:rsidR="00D01D53" w:rsidRPr="00095713">
        <w:rPr>
          <w:rFonts w:asciiTheme="majorBidi" w:eastAsia="Times New Roman" w:hAnsiTheme="majorBidi" w:cstheme="majorBidi"/>
          <w:lang w:eastAsia="hr-HR"/>
        </w:rPr>
        <w:t xml:space="preserve">Novčanom kaznom u iznosu od </w:t>
      </w:r>
      <w:r w:rsidR="007412B1" w:rsidRPr="00095713">
        <w:rPr>
          <w:rFonts w:asciiTheme="majorBidi" w:eastAsia="Times New Roman" w:hAnsiTheme="majorBidi" w:cstheme="majorBidi"/>
          <w:lang w:eastAsia="hr-HR"/>
        </w:rPr>
        <w:t>21</w:t>
      </w:r>
      <w:r w:rsidR="00D01D53" w:rsidRPr="00095713">
        <w:rPr>
          <w:rFonts w:asciiTheme="majorBidi" w:eastAsia="Times New Roman" w:hAnsiTheme="majorBidi" w:cstheme="majorBidi"/>
          <w:lang w:eastAsia="hr-HR"/>
        </w:rPr>
        <w:t>0,00 EUR kaznit će se za prekršaj iz stavka (1) fizička osoba obrtnik i osoba koja obavlja drugu samostalnu djelatnost koji je počinila u vezi obavljanja njezina obrta ili druge samostalne djelatnosti.</w:t>
      </w:r>
    </w:p>
    <w:p w14:paraId="0CE3758D" w14:textId="2CCBA38A" w:rsidR="00D01D53" w:rsidRPr="00095713" w:rsidRDefault="00D01D53" w:rsidP="002D3D45">
      <w:p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(3)</w:t>
      </w:r>
      <w:r w:rsidRPr="00095713">
        <w:rPr>
          <w:rFonts w:asciiTheme="majorBidi" w:eastAsia="Times New Roman" w:hAnsiTheme="majorBidi" w:cstheme="majorBidi"/>
          <w:lang w:eastAsia="hr-HR"/>
        </w:rPr>
        <w:tab/>
      </w:r>
      <w:r w:rsidR="002D3D45" w:rsidRPr="00095713">
        <w:rPr>
          <w:rFonts w:asciiTheme="majorBidi" w:eastAsia="Times New Roman" w:hAnsiTheme="majorBidi" w:cstheme="majorBidi"/>
          <w:lang w:eastAsia="hr-HR"/>
        </w:rPr>
        <w:t>Novčanom kaznom od 2</w:t>
      </w:r>
      <w:r w:rsidR="000F56F1" w:rsidRPr="00095713">
        <w:rPr>
          <w:rFonts w:asciiTheme="majorBidi" w:eastAsia="Times New Roman" w:hAnsiTheme="majorBidi" w:cstheme="majorBidi"/>
          <w:lang w:eastAsia="hr-HR"/>
        </w:rPr>
        <w:t>7</w:t>
      </w:r>
      <w:r w:rsidR="002D3D45" w:rsidRPr="00095713">
        <w:rPr>
          <w:rFonts w:asciiTheme="majorBidi" w:eastAsia="Times New Roman" w:hAnsiTheme="majorBidi" w:cstheme="majorBidi"/>
          <w:lang w:eastAsia="hr-HR"/>
        </w:rPr>
        <w:t xml:space="preserve">0,00 EUR kaznit će se za prekršaj iz st. 1. ovog članka pravna osoba. </w:t>
      </w:r>
    </w:p>
    <w:p w14:paraId="570C55AB" w14:textId="1A2D57EA" w:rsidR="00817CE9" w:rsidRPr="00095713" w:rsidRDefault="00D01D53" w:rsidP="002D3D45">
      <w:p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(4)</w:t>
      </w:r>
      <w:r w:rsidRPr="00095713">
        <w:rPr>
          <w:rFonts w:asciiTheme="majorBidi" w:eastAsia="Times New Roman" w:hAnsiTheme="majorBidi" w:cstheme="majorBidi"/>
          <w:lang w:eastAsia="hr-HR"/>
        </w:rPr>
        <w:tab/>
      </w:r>
      <w:r w:rsidR="002D3D45" w:rsidRPr="00095713">
        <w:rPr>
          <w:rFonts w:asciiTheme="majorBidi" w:eastAsia="Times New Roman" w:hAnsiTheme="majorBidi" w:cstheme="majorBidi"/>
          <w:lang w:eastAsia="hr-HR"/>
        </w:rPr>
        <w:t>Novčanom kaznom od 2</w:t>
      </w:r>
      <w:r w:rsidR="004E3C61">
        <w:rPr>
          <w:rFonts w:asciiTheme="majorBidi" w:eastAsia="Times New Roman" w:hAnsiTheme="majorBidi" w:cstheme="majorBidi"/>
          <w:lang w:eastAsia="hr-HR"/>
        </w:rPr>
        <w:t>60</w:t>
      </w:r>
      <w:r w:rsidR="002D3D45" w:rsidRPr="00095713">
        <w:rPr>
          <w:rFonts w:asciiTheme="majorBidi" w:eastAsia="Times New Roman" w:hAnsiTheme="majorBidi" w:cstheme="majorBidi"/>
          <w:lang w:eastAsia="hr-HR"/>
        </w:rPr>
        <w:t>,00 EUR kaznit će se za prekršaj roditelj ili skrbnik osobe koja u vrijeme počinjenja prekršaja iz stavka 1. ovog članka nije navršila četrnaest godina života ako je taj prekršaj u izravnoj vezi s propuštenim nadzorom roditelja ili skrbnika.</w:t>
      </w:r>
    </w:p>
    <w:p w14:paraId="73E4D1D4" w14:textId="77777777" w:rsidR="00370968" w:rsidRPr="00095713" w:rsidRDefault="00370968" w:rsidP="002D3D45">
      <w:pPr>
        <w:shd w:val="clear" w:color="auto" w:fill="FFFFFF"/>
        <w:spacing w:after="0"/>
        <w:jc w:val="both"/>
        <w:textAlignment w:val="baseline"/>
        <w:rPr>
          <w:rFonts w:asciiTheme="majorBidi" w:eastAsia="Times New Roman" w:hAnsiTheme="majorBidi" w:cstheme="majorBidi"/>
          <w:lang w:eastAsia="hr-HR"/>
        </w:rPr>
      </w:pPr>
    </w:p>
    <w:p w14:paraId="358F7663" w14:textId="6FD92672" w:rsidR="009204A6" w:rsidRPr="00095713" w:rsidRDefault="009204A6" w:rsidP="009204A6">
      <w:pPr>
        <w:shd w:val="clear" w:color="auto" w:fill="FFFFFF"/>
        <w:spacing w:after="0"/>
        <w:jc w:val="center"/>
        <w:textAlignment w:val="baseline"/>
        <w:rPr>
          <w:rFonts w:asciiTheme="majorBidi" w:eastAsia="Times New Roman" w:hAnsiTheme="majorBidi" w:cstheme="majorBidi"/>
          <w:lang w:eastAsia="hr-HR"/>
        </w:rPr>
      </w:pPr>
      <w:r w:rsidRPr="00095713">
        <w:rPr>
          <w:rFonts w:asciiTheme="majorBidi" w:eastAsia="Times New Roman" w:hAnsiTheme="majorBidi" w:cstheme="majorBidi"/>
          <w:b/>
          <w:bCs/>
          <w:lang w:eastAsia="hr-HR"/>
        </w:rPr>
        <w:t xml:space="preserve">Članak </w:t>
      </w:r>
      <w:r w:rsidR="002706B8">
        <w:rPr>
          <w:rFonts w:asciiTheme="majorBidi" w:eastAsia="Times New Roman" w:hAnsiTheme="majorBidi" w:cstheme="majorBidi"/>
          <w:b/>
          <w:bCs/>
          <w:lang w:eastAsia="hr-HR"/>
        </w:rPr>
        <w:t>35</w:t>
      </w:r>
      <w:r w:rsidRPr="00095713">
        <w:rPr>
          <w:rFonts w:asciiTheme="majorBidi" w:eastAsia="Times New Roman" w:hAnsiTheme="majorBidi" w:cstheme="majorBidi"/>
          <w:b/>
          <w:bCs/>
          <w:lang w:eastAsia="hr-HR"/>
        </w:rPr>
        <w:t xml:space="preserve">. </w:t>
      </w:r>
    </w:p>
    <w:p w14:paraId="651773E4" w14:textId="2F2AF7D1" w:rsidR="009204A6" w:rsidRPr="00095713" w:rsidRDefault="009204A6" w:rsidP="009A27A3">
      <w:pPr>
        <w:pStyle w:val="Odlomakpopisa"/>
        <w:numPr>
          <w:ilvl w:val="0"/>
          <w:numId w:val="26"/>
        </w:numPr>
        <w:shd w:val="clear" w:color="auto" w:fill="FFFFFF"/>
        <w:spacing w:after="0"/>
        <w:ind w:left="709" w:hanging="709"/>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Novčanom kaznom u iznosu od </w:t>
      </w:r>
      <w:r w:rsidR="00A83E18" w:rsidRPr="00095713">
        <w:rPr>
          <w:rFonts w:asciiTheme="majorBidi" w:eastAsia="Times New Roman" w:hAnsiTheme="majorBidi" w:cstheme="majorBidi"/>
          <w:lang w:eastAsia="hr-HR"/>
        </w:rPr>
        <w:t>2</w:t>
      </w:r>
      <w:r w:rsidR="004E3C61">
        <w:rPr>
          <w:rFonts w:asciiTheme="majorBidi" w:eastAsia="Times New Roman" w:hAnsiTheme="majorBidi" w:cstheme="majorBidi"/>
          <w:lang w:eastAsia="hr-HR"/>
        </w:rPr>
        <w:t>60</w:t>
      </w:r>
      <w:r w:rsidR="00A83E18" w:rsidRPr="00095713">
        <w:rPr>
          <w:rFonts w:asciiTheme="majorBidi" w:eastAsia="Times New Roman" w:hAnsiTheme="majorBidi" w:cstheme="majorBidi"/>
          <w:lang w:eastAsia="hr-HR"/>
        </w:rPr>
        <w:t xml:space="preserve">,00 </w:t>
      </w:r>
      <w:r w:rsidRPr="00095713">
        <w:rPr>
          <w:rFonts w:asciiTheme="majorBidi" w:eastAsia="Times New Roman" w:hAnsiTheme="majorBidi" w:cstheme="majorBidi"/>
          <w:lang w:eastAsia="hr-HR"/>
        </w:rPr>
        <w:t>EUR kaznit će se za prekršaj fizička osoba i odgovorna osoba u pravnoj osobi</w:t>
      </w:r>
      <w:r w:rsidR="00817CE9" w:rsidRPr="00095713">
        <w:rPr>
          <w:rFonts w:asciiTheme="majorBidi" w:eastAsia="Times New Roman" w:hAnsiTheme="majorBidi" w:cstheme="majorBidi"/>
          <w:lang w:eastAsia="hr-HR"/>
        </w:rPr>
        <w:t>,</w:t>
      </w:r>
      <w:r w:rsidRPr="00095713">
        <w:rPr>
          <w:rFonts w:asciiTheme="majorBidi" w:eastAsia="Times New Roman" w:hAnsiTheme="majorBidi" w:cstheme="majorBidi"/>
          <w:lang w:eastAsia="hr-HR"/>
        </w:rPr>
        <w:t xml:space="preserve"> ako </w:t>
      </w:r>
      <w:r w:rsidR="00D10ECD" w:rsidRPr="00095713">
        <w:rPr>
          <w:rFonts w:asciiTheme="majorBidi" w:eastAsia="Times New Roman" w:hAnsiTheme="majorBidi" w:cstheme="majorBidi"/>
          <w:lang w:eastAsia="hr-HR"/>
        </w:rPr>
        <w:t>pušta</w:t>
      </w:r>
      <w:r w:rsidRPr="00095713">
        <w:rPr>
          <w:rFonts w:asciiTheme="majorBidi" w:eastAsia="Times New Roman" w:hAnsiTheme="majorBidi" w:cstheme="majorBidi"/>
          <w:lang w:eastAsia="hr-HR"/>
        </w:rPr>
        <w:t xml:space="preserve"> domaće životinje</w:t>
      </w:r>
      <w:r w:rsidR="00D10ECD" w:rsidRPr="00095713">
        <w:rPr>
          <w:rFonts w:asciiTheme="majorBidi" w:eastAsia="Times New Roman" w:hAnsiTheme="majorBidi" w:cstheme="majorBidi"/>
          <w:lang w:eastAsia="hr-HR"/>
        </w:rPr>
        <w:t xml:space="preserve"> bez nadzora</w:t>
      </w:r>
      <w:r w:rsidRPr="00095713">
        <w:rPr>
          <w:rFonts w:asciiTheme="majorBidi" w:eastAsia="Times New Roman" w:hAnsiTheme="majorBidi" w:cstheme="majorBidi"/>
          <w:lang w:eastAsia="hr-HR"/>
        </w:rPr>
        <w:t xml:space="preserve"> na tuđe nekretnine (čl</w:t>
      </w:r>
      <w:r w:rsidR="001B545F" w:rsidRPr="00095713">
        <w:rPr>
          <w:rFonts w:asciiTheme="majorBidi" w:eastAsia="Times New Roman" w:hAnsiTheme="majorBidi" w:cstheme="majorBidi"/>
          <w:lang w:eastAsia="hr-HR"/>
        </w:rPr>
        <w:t>anak</w:t>
      </w:r>
      <w:r w:rsidRPr="00095713">
        <w:rPr>
          <w:rFonts w:asciiTheme="majorBidi" w:eastAsia="Times New Roman" w:hAnsiTheme="majorBidi" w:cstheme="majorBidi"/>
          <w:lang w:eastAsia="hr-HR"/>
        </w:rPr>
        <w:t xml:space="preserve"> </w:t>
      </w:r>
      <w:r w:rsidR="004E3C61">
        <w:rPr>
          <w:rFonts w:asciiTheme="majorBidi" w:eastAsia="Times New Roman" w:hAnsiTheme="majorBidi" w:cstheme="majorBidi"/>
          <w:lang w:eastAsia="hr-HR"/>
        </w:rPr>
        <w:t>24</w:t>
      </w:r>
      <w:r w:rsidRPr="00095713">
        <w:rPr>
          <w:rFonts w:asciiTheme="majorBidi" w:eastAsia="Times New Roman" w:hAnsiTheme="majorBidi" w:cstheme="majorBidi"/>
          <w:lang w:eastAsia="hr-HR"/>
        </w:rPr>
        <w:t>.)</w:t>
      </w:r>
      <w:r w:rsidR="009D7D04" w:rsidRPr="00095713">
        <w:rPr>
          <w:rFonts w:asciiTheme="majorBidi" w:eastAsia="Times New Roman" w:hAnsiTheme="majorBidi" w:cstheme="majorBidi"/>
          <w:lang w:eastAsia="hr-HR"/>
        </w:rPr>
        <w:t>.</w:t>
      </w:r>
    </w:p>
    <w:p w14:paraId="29A1C73F" w14:textId="64EA564C" w:rsidR="00817CE9" w:rsidRPr="00095713" w:rsidRDefault="00817CE9" w:rsidP="009A27A3">
      <w:pPr>
        <w:pStyle w:val="Odlomakpopisa"/>
        <w:numPr>
          <w:ilvl w:val="0"/>
          <w:numId w:val="26"/>
        </w:numPr>
        <w:shd w:val="clear" w:color="auto" w:fill="FFFFFF"/>
        <w:spacing w:after="0"/>
        <w:ind w:left="709" w:hanging="709"/>
        <w:jc w:val="both"/>
        <w:textAlignment w:val="baseline"/>
        <w:rPr>
          <w:rFonts w:asciiTheme="majorBidi" w:eastAsia="Times New Roman" w:hAnsiTheme="majorBidi" w:cstheme="majorBidi"/>
          <w:lang w:eastAsia="hr-HR"/>
        </w:rPr>
      </w:pPr>
      <w:r w:rsidRPr="00095713">
        <w:rPr>
          <w:rFonts w:ascii="Times New Roman" w:eastAsia="Aptos" w:hAnsi="Times New Roman" w:cs="Times New Roman"/>
          <w:lang w:eastAsia="hr-HR"/>
        </w:rPr>
        <w:t>Novčanom kaznom u iznosu od 660,00 EUR kaznit će se za prekršaj iz stavka (1) fizička osoba obrtnik i osoba koja obavlja drugu samostalnu djelatnost koji je počinila u vezi obavljanja njezina obrta ili druge samostalne djelatnosti</w:t>
      </w:r>
      <w:r w:rsidR="009D7D04" w:rsidRPr="00095713">
        <w:rPr>
          <w:rFonts w:ascii="Times New Roman" w:eastAsia="Aptos" w:hAnsi="Times New Roman" w:cs="Times New Roman"/>
          <w:lang w:eastAsia="hr-HR"/>
        </w:rPr>
        <w:t>.</w:t>
      </w:r>
    </w:p>
    <w:p w14:paraId="768968C8" w14:textId="4CA5D708" w:rsidR="00A70E5F" w:rsidRPr="00095713" w:rsidRDefault="009204A6" w:rsidP="009A27A3">
      <w:pPr>
        <w:pStyle w:val="Odlomakpopisa"/>
        <w:numPr>
          <w:ilvl w:val="0"/>
          <w:numId w:val="26"/>
        </w:numPr>
        <w:shd w:val="clear" w:color="auto" w:fill="FFFFFF"/>
        <w:spacing w:after="0"/>
        <w:ind w:left="709" w:hanging="709"/>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 xml:space="preserve">Novčanom kaznom od </w:t>
      </w:r>
      <w:r w:rsidR="006808EC" w:rsidRPr="00095713">
        <w:rPr>
          <w:rFonts w:asciiTheme="majorBidi" w:eastAsia="Times New Roman" w:hAnsiTheme="majorBidi" w:cstheme="majorBidi"/>
          <w:lang w:eastAsia="hr-HR"/>
        </w:rPr>
        <w:t>1</w:t>
      </w:r>
      <w:r w:rsidR="001B4970" w:rsidRPr="00095713">
        <w:rPr>
          <w:rFonts w:asciiTheme="majorBidi" w:eastAsia="Times New Roman" w:hAnsiTheme="majorBidi" w:cstheme="majorBidi"/>
          <w:lang w:eastAsia="hr-HR"/>
        </w:rPr>
        <w:t>.</w:t>
      </w:r>
      <w:r w:rsidR="006808EC" w:rsidRPr="00095713">
        <w:rPr>
          <w:rFonts w:asciiTheme="majorBidi" w:eastAsia="Times New Roman" w:hAnsiTheme="majorBidi" w:cstheme="majorBidi"/>
          <w:lang w:eastAsia="hr-HR"/>
        </w:rPr>
        <w:t>2</w:t>
      </w:r>
      <w:r w:rsidRPr="00095713">
        <w:rPr>
          <w:rFonts w:asciiTheme="majorBidi" w:eastAsia="Times New Roman" w:hAnsiTheme="majorBidi" w:cstheme="majorBidi"/>
          <w:lang w:eastAsia="hr-HR"/>
        </w:rPr>
        <w:t>00,00 EUR kaznit će se za prekršaj iz stavka (1) ovog članka pravna osoba</w:t>
      </w:r>
      <w:r w:rsidR="00F65C96" w:rsidRPr="00095713">
        <w:rPr>
          <w:rFonts w:asciiTheme="majorBidi" w:eastAsia="Times New Roman" w:hAnsiTheme="majorBidi" w:cstheme="majorBidi"/>
          <w:lang w:eastAsia="hr-HR"/>
        </w:rPr>
        <w:t>.</w:t>
      </w:r>
    </w:p>
    <w:p w14:paraId="32921281" w14:textId="77777777" w:rsidR="00746A1F" w:rsidRPr="00095713" w:rsidRDefault="00746A1F" w:rsidP="009204A6">
      <w:pPr>
        <w:shd w:val="clear" w:color="auto" w:fill="FFFFFF"/>
        <w:spacing w:after="0"/>
        <w:jc w:val="both"/>
        <w:textAlignment w:val="baseline"/>
        <w:rPr>
          <w:rFonts w:asciiTheme="majorBidi" w:eastAsia="Times New Roman" w:hAnsiTheme="majorBidi" w:cstheme="majorBidi"/>
          <w:lang w:eastAsia="hr-HR"/>
        </w:rPr>
      </w:pPr>
    </w:p>
    <w:p w14:paraId="7CA441CA" w14:textId="50156A25" w:rsidR="00037E36" w:rsidRPr="00095713" w:rsidRDefault="00037E36" w:rsidP="009A27A3">
      <w:pPr>
        <w:pStyle w:val="Odlomakpopisa"/>
        <w:numPr>
          <w:ilvl w:val="0"/>
          <w:numId w:val="1"/>
        </w:numPr>
        <w:shd w:val="clear" w:color="auto" w:fill="FFFFFF"/>
        <w:spacing w:after="0"/>
        <w:ind w:left="709" w:hanging="709"/>
        <w:jc w:val="both"/>
        <w:textAlignment w:val="baseline"/>
        <w:rPr>
          <w:rFonts w:asciiTheme="majorBidi" w:eastAsia="Times New Roman" w:hAnsiTheme="majorBidi" w:cstheme="majorBidi"/>
          <w:b/>
          <w:bCs/>
          <w:lang w:eastAsia="hr-HR"/>
        </w:rPr>
      </w:pPr>
      <w:r w:rsidRPr="00095713">
        <w:rPr>
          <w:rFonts w:asciiTheme="majorBidi" w:eastAsia="Times New Roman" w:hAnsiTheme="majorBidi" w:cstheme="majorBidi"/>
          <w:b/>
          <w:bCs/>
          <w:lang w:eastAsia="hr-HR"/>
        </w:rPr>
        <w:t xml:space="preserve">ZAVRŠNE ODREDBE </w:t>
      </w:r>
    </w:p>
    <w:p w14:paraId="751B0131" w14:textId="77777777" w:rsidR="00037E36" w:rsidRPr="00095713" w:rsidRDefault="00037E36" w:rsidP="00882C78">
      <w:pPr>
        <w:shd w:val="clear" w:color="auto" w:fill="FFFFFF"/>
        <w:spacing w:after="0"/>
        <w:ind w:left="709" w:hanging="709"/>
        <w:jc w:val="both"/>
        <w:textAlignment w:val="baseline"/>
        <w:rPr>
          <w:rFonts w:asciiTheme="majorBidi" w:eastAsia="Times New Roman" w:hAnsiTheme="majorBidi" w:cstheme="majorBidi"/>
          <w:b/>
          <w:bCs/>
          <w:lang w:eastAsia="hr-HR"/>
        </w:rPr>
      </w:pPr>
    </w:p>
    <w:p w14:paraId="5586EBB5" w14:textId="58E9D2A0" w:rsidR="00037E36" w:rsidRPr="00095713" w:rsidRDefault="00037E36" w:rsidP="00882C78">
      <w:pPr>
        <w:shd w:val="clear" w:color="auto" w:fill="FFFFFF"/>
        <w:spacing w:after="0"/>
        <w:ind w:left="709" w:hanging="709"/>
        <w:jc w:val="center"/>
        <w:textAlignment w:val="baseline"/>
        <w:rPr>
          <w:rFonts w:asciiTheme="majorBidi" w:eastAsia="Times New Roman" w:hAnsiTheme="majorBidi" w:cstheme="majorBidi"/>
          <w:b/>
          <w:bCs/>
          <w:lang w:eastAsia="hr-HR"/>
        </w:rPr>
      </w:pPr>
      <w:r w:rsidRPr="00095713">
        <w:rPr>
          <w:rFonts w:asciiTheme="majorBidi" w:eastAsia="Times New Roman" w:hAnsiTheme="majorBidi" w:cstheme="majorBidi"/>
          <w:b/>
          <w:bCs/>
          <w:lang w:eastAsia="hr-HR"/>
        </w:rPr>
        <w:t xml:space="preserve">Članak </w:t>
      </w:r>
      <w:r w:rsidR="002706B8">
        <w:rPr>
          <w:rFonts w:asciiTheme="majorBidi" w:eastAsia="Times New Roman" w:hAnsiTheme="majorBidi" w:cstheme="majorBidi"/>
          <w:b/>
          <w:bCs/>
          <w:lang w:eastAsia="hr-HR"/>
        </w:rPr>
        <w:t>36</w:t>
      </w:r>
      <w:r w:rsidRPr="00095713">
        <w:rPr>
          <w:rFonts w:asciiTheme="majorBidi" w:eastAsia="Times New Roman" w:hAnsiTheme="majorBidi" w:cstheme="majorBidi"/>
          <w:b/>
          <w:bCs/>
          <w:lang w:eastAsia="hr-HR"/>
        </w:rPr>
        <w:t>.</w:t>
      </w:r>
    </w:p>
    <w:p w14:paraId="124B2387" w14:textId="2747DD99" w:rsidR="00037E36" w:rsidRPr="00095713" w:rsidRDefault="00037E36" w:rsidP="00882C78">
      <w:p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b/>
          <w:bCs/>
          <w:lang w:eastAsia="hr-HR"/>
        </w:rPr>
        <w:tab/>
      </w:r>
      <w:r w:rsidRPr="00095713">
        <w:rPr>
          <w:rFonts w:asciiTheme="majorBidi" w:eastAsia="Times New Roman" w:hAnsiTheme="majorBidi" w:cstheme="majorBidi"/>
          <w:lang w:eastAsia="hr-HR"/>
        </w:rPr>
        <w:t>Danom stupanja na snagu ove Odluke prestaje važiti Odluka o kućnim ljubimcima, napuštenim ili izgubljenim životinjama te divljim životinjama (</w:t>
      </w:r>
      <w:r w:rsidR="008F25CE">
        <w:rPr>
          <w:rFonts w:asciiTheme="majorBidi" w:eastAsia="Times New Roman" w:hAnsiTheme="majorBidi" w:cstheme="majorBidi"/>
          <w:lang w:eastAsia="hr-HR"/>
        </w:rPr>
        <w:t>„Službeni g</w:t>
      </w:r>
      <w:r w:rsidRPr="00095713">
        <w:rPr>
          <w:rFonts w:asciiTheme="majorBidi" w:eastAsia="Times New Roman" w:hAnsiTheme="majorBidi" w:cstheme="majorBidi"/>
          <w:lang w:eastAsia="hr-HR"/>
        </w:rPr>
        <w:t xml:space="preserve">lasnik Grada </w:t>
      </w:r>
      <w:r w:rsidR="002706B8">
        <w:rPr>
          <w:rFonts w:asciiTheme="majorBidi" w:eastAsia="Times New Roman" w:hAnsiTheme="majorBidi" w:cstheme="majorBidi"/>
          <w:lang w:eastAsia="hr-HR"/>
        </w:rPr>
        <w:t>Slatine</w:t>
      </w:r>
      <w:r w:rsidR="008F25CE">
        <w:rPr>
          <w:rFonts w:asciiTheme="majorBidi" w:eastAsia="Times New Roman" w:hAnsiTheme="majorBidi" w:cstheme="majorBidi"/>
          <w:lang w:eastAsia="hr-HR"/>
        </w:rPr>
        <w:t>“, broj,</w:t>
      </w:r>
      <w:r w:rsidRPr="00095713">
        <w:rPr>
          <w:rFonts w:asciiTheme="majorBidi" w:eastAsia="Times New Roman" w:hAnsiTheme="majorBidi" w:cstheme="majorBidi"/>
          <w:lang w:eastAsia="hr-HR"/>
        </w:rPr>
        <w:t xml:space="preserve"> </w:t>
      </w:r>
      <w:r w:rsidR="008F25CE">
        <w:rPr>
          <w:rFonts w:asciiTheme="majorBidi" w:eastAsia="Times New Roman" w:hAnsiTheme="majorBidi" w:cstheme="majorBidi"/>
          <w:lang w:eastAsia="hr-HR"/>
        </w:rPr>
        <w:t>0</w:t>
      </w:r>
      <w:r w:rsidR="002706B8">
        <w:rPr>
          <w:rFonts w:asciiTheme="majorBidi" w:eastAsia="Times New Roman" w:hAnsiTheme="majorBidi" w:cstheme="majorBidi"/>
          <w:lang w:eastAsia="hr-HR"/>
        </w:rPr>
        <w:t>3</w:t>
      </w:r>
      <w:r w:rsidR="008F25CE">
        <w:rPr>
          <w:rFonts w:asciiTheme="majorBidi" w:eastAsia="Times New Roman" w:hAnsiTheme="majorBidi" w:cstheme="majorBidi"/>
          <w:lang w:eastAsia="hr-HR"/>
        </w:rPr>
        <w:t>/</w:t>
      </w:r>
      <w:r w:rsidRPr="00095713">
        <w:rPr>
          <w:rFonts w:asciiTheme="majorBidi" w:eastAsia="Times New Roman" w:hAnsiTheme="majorBidi" w:cstheme="majorBidi"/>
          <w:lang w:eastAsia="hr-HR"/>
        </w:rPr>
        <w:t xml:space="preserve">18). </w:t>
      </w:r>
    </w:p>
    <w:p w14:paraId="42930021" w14:textId="6CF98827" w:rsidR="00817CE9" w:rsidRPr="00095713" w:rsidRDefault="00817CE9" w:rsidP="00537817">
      <w:pPr>
        <w:shd w:val="clear" w:color="auto" w:fill="FFFFFF"/>
        <w:spacing w:after="0"/>
        <w:jc w:val="both"/>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ab/>
      </w:r>
    </w:p>
    <w:p w14:paraId="61F8D466" w14:textId="757181D3" w:rsidR="00832E49" w:rsidRPr="00095713" w:rsidRDefault="00832E49" w:rsidP="00882C78">
      <w:pPr>
        <w:shd w:val="clear" w:color="auto" w:fill="FFFFFF"/>
        <w:spacing w:after="0"/>
        <w:jc w:val="both"/>
        <w:textAlignment w:val="baseline"/>
        <w:rPr>
          <w:rFonts w:asciiTheme="majorBidi" w:eastAsia="Times New Roman" w:hAnsiTheme="majorBidi" w:cstheme="majorBidi"/>
          <w:lang w:eastAsia="hr-HR"/>
        </w:rPr>
      </w:pPr>
    </w:p>
    <w:p w14:paraId="2659E94D" w14:textId="623B61C1" w:rsidR="00037E36" w:rsidRPr="00095713" w:rsidRDefault="00037E36" w:rsidP="00882C78">
      <w:pPr>
        <w:shd w:val="clear" w:color="auto" w:fill="FFFFFF"/>
        <w:spacing w:after="0"/>
        <w:jc w:val="center"/>
        <w:textAlignment w:val="baseline"/>
        <w:rPr>
          <w:rFonts w:asciiTheme="majorBidi" w:eastAsia="Times New Roman" w:hAnsiTheme="majorBidi" w:cstheme="majorBidi"/>
          <w:b/>
          <w:bCs/>
          <w:lang w:eastAsia="hr-HR"/>
        </w:rPr>
      </w:pPr>
      <w:r w:rsidRPr="00095713">
        <w:rPr>
          <w:rFonts w:asciiTheme="majorBidi" w:eastAsia="Times New Roman" w:hAnsiTheme="majorBidi" w:cstheme="majorBidi"/>
          <w:b/>
          <w:bCs/>
          <w:lang w:eastAsia="hr-HR"/>
        </w:rPr>
        <w:t xml:space="preserve">Članak </w:t>
      </w:r>
      <w:r w:rsidR="002706B8">
        <w:rPr>
          <w:rFonts w:asciiTheme="majorBidi" w:eastAsia="Times New Roman" w:hAnsiTheme="majorBidi" w:cstheme="majorBidi"/>
          <w:b/>
          <w:bCs/>
          <w:lang w:eastAsia="hr-HR"/>
        </w:rPr>
        <w:t>37</w:t>
      </w:r>
      <w:r w:rsidRPr="00095713">
        <w:rPr>
          <w:rFonts w:asciiTheme="majorBidi" w:eastAsia="Times New Roman" w:hAnsiTheme="majorBidi" w:cstheme="majorBidi"/>
          <w:b/>
          <w:bCs/>
          <w:lang w:eastAsia="hr-HR"/>
        </w:rPr>
        <w:t xml:space="preserve">. </w:t>
      </w:r>
    </w:p>
    <w:p w14:paraId="74C6F638" w14:textId="0ED09DCB" w:rsidR="00037E36" w:rsidRPr="00095713" w:rsidRDefault="00037E36" w:rsidP="00882C78">
      <w:pPr>
        <w:shd w:val="clear" w:color="auto" w:fill="FFFFFF"/>
        <w:spacing w:after="0"/>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ab/>
        <w:t xml:space="preserve">Ova Odluka stupa na snagu osmog dana od dana objave u </w:t>
      </w:r>
      <w:r w:rsidR="00706EC0">
        <w:rPr>
          <w:rFonts w:asciiTheme="majorBidi" w:eastAsia="Times New Roman" w:hAnsiTheme="majorBidi" w:cstheme="majorBidi"/>
          <w:lang w:eastAsia="hr-HR"/>
        </w:rPr>
        <w:t>Službenom g</w:t>
      </w:r>
      <w:r w:rsidRPr="00095713">
        <w:rPr>
          <w:rFonts w:asciiTheme="majorBidi" w:eastAsia="Times New Roman" w:hAnsiTheme="majorBidi" w:cstheme="majorBidi"/>
          <w:lang w:eastAsia="hr-HR"/>
        </w:rPr>
        <w:t xml:space="preserve">lasniku Grada </w:t>
      </w:r>
      <w:r w:rsidR="002706B8">
        <w:rPr>
          <w:rFonts w:asciiTheme="majorBidi" w:eastAsia="Times New Roman" w:hAnsiTheme="majorBidi" w:cstheme="majorBidi"/>
          <w:lang w:eastAsia="hr-HR"/>
        </w:rPr>
        <w:t>Slatine</w:t>
      </w:r>
      <w:r w:rsidRPr="00095713">
        <w:rPr>
          <w:rFonts w:asciiTheme="majorBidi" w:eastAsia="Times New Roman" w:hAnsiTheme="majorBidi" w:cstheme="majorBidi"/>
          <w:lang w:eastAsia="hr-HR"/>
        </w:rPr>
        <w:t xml:space="preserve">. </w:t>
      </w:r>
    </w:p>
    <w:p w14:paraId="17B55B84" w14:textId="77777777" w:rsidR="00037E36" w:rsidRPr="00095713" w:rsidRDefault="00037E36" w:rsidP="00882C78">
      <w:pPr>
        <w:shd w:val="clear" w:color="auto" w:fill="FFFFFF"/>
        <w:spacing w:after="0"/>
        <w:jc w:val="both"/>
        <w:textAlignment w:val="baseline"/>
        <w:rPr>
          <w:rFonts w:asciiTheme="majorBidi" w:eastAsia="Times New Roman" w:hAnsiTheme="majorBidi" w:cstheme="majorBidi"/>
          <w:lang w:eastAsia="hr-HR"/>
        </w:rPr>
      </w:pPr>
    </w:p>
    <w:p w14:paraId="43534D9A" w14:textId="77777777" w:rsidR="00037E36" w:rsidRPr="00095713" w:rsidRDefault="00037E36" w:rsidP="00882C78">
      <w:pPr>
        <w:shd w:val="clear" w:color="auto" w:fill="FFFFFF"/>
        <w:spacing w:after="0"/>
        <w:jc w:val="both"/>
        <w:textAlignment w:val="baseline"/>
        <w:rPr>
          <w:rFonts w:asciiTheme="majorBidi" w:eastAsia="Times New Roman" w:hAnsiTheme="majorBidi" w:cstheme="majorBidi"/>
          <w:lang w:eastAsia="hr-HR"/>
        </w:rPr>
      </w:pPr>
    </w:p>
    <w:p w14:paraId="18A9E118" w14:textId="76EC737D" w:rsidR="00037E36" w:rsidRPr="00095713" w:rsidRDefault="00037E36" w:rsidP="00882C78">
      <w:pPr>
        <w:shd w:val="clear" w:color="auto" w:fill="FFFFFF"/>
        <w:spacing w:after="0"/>
        <w:jc w:val="right"/>
        <w:textAlignment w:val="baseline"/>
        <w:rPr>
          <w:rFonts w:asciiTheme="majorBidi" w:eastAsia="Times New Roman" w:hAnsiTheme="majorBidi" w:cstheme="majorBidi"/>
          <w:lang w:eastAsia="hr-HR"/>
        </w:rPr>
      </w:pPr>
      <w:r w:rsidRPr="00095713">
        <w:rPr>
          <w:rFonts w:asciiTheme="majorBidi" w:eastAsia="Times New Roman" w:hAnsiTheme="majorBidi" w:cstheme="majorBidi"/>
          <w:lang w:eastAsia="hr-HR"/>
        </w:rPr>
        <w:t>PREDSJEDNIK GRADSKOG VIJEĆA:</w:t>
      </w:r>
    </w:p>
    <w:p w14:paraId="5A521C64" w14:textId="77777777" w:rsidR="00882C78" w:rsidRPr="00095713" w:rsidRDefault="00882C78" w:rsidP="00882C78">
      <w:pPr>
        <w:shd w:val="clear" w:color="auto" w:fill="FFFFFF"/>
        <w:spacing w:after="0"/>
        <w:jc w:val="right"/>
        <w:textAlignment w:val="baseline"/>
        <w:rPr>
          <w:rFonts w:asciiTheme="majorBidi" w:eastAsia="Times New Roman" w:hAnsiTheme="majorBidi" w:cstheme="majorBidi"/>
          <w:lang w:eastAsia="hr-HR"/>
        </w:rPr>
      </w:pPr>
    </w:p>
    <w:p w14:paraId="4C17A8AC" w14:textId="2F26DB55" w:rsidR="00882C78" w:rsidRPr="00095713" w:rsidRDefault="002706B8" w:rsidP="002706B8">
      <w:pPr>
        <w:shd w:val="clear" w:color="auto" w:fill="FFFFFF"/>
        <w:spacing w:after="0"/>
        <w:jc w:val="center"/>
        <w:textAlignment w:val="baseline"/>
        <w:rPr>
          <w:rFonts w:asciiTheme="majorBidi" w:eastAsia="Times New Roman" w:hAnsiTheme="majorBidi" w:cstheme="majorBidi"/>
          <w:lang w:eastAsia="hr-HR"/>
        </w:rPr>
      </w:pPr>
      <w:r>
        <w:rPr>
          <w:rFonts w:asciiTheme="majorBidi" w:hAnsiTheme="majorBidi" w:cstheme="majorBidi"/>
        </w:rPr>
        <w:t xml:space="preserve">                                                                                                       Luka Repić</w:t>
      </w:r>
      <w:r w:rsidR="00DA14BF">
        <w:rPr>
          <w:rFonts w:asciiTheme="majorBidi" w:hAnsiTheme="majorBidi" w:cstheme="majorBidi"/>
        </w:rPr>
        <w:t>,</w:t>
      </w:r>
      <w:r>
        <w:rPr>
          <w:rFonts w:asciiTheme="majorBidi" w:hAnsiTheme="majorBidi" w:cstheme="majorBidi"/>
        </w:rPr>
        <w:t xml:space="preserve"> </w:t>
      </w:r>
      <w:proofErr w:type="spellStart"/>
      <w:r>
        <w:rPr>
          <w:rFonts w:asciiTheme="majorBidi" w:hAnsiTheme="majorBidi" w:cstheme="majorBidi"/>
        </w:rPr>
        <w:t>mag.ing.agr</w:t>
      </w:r>
      <w:proofErr w:type="spellEnd"/>
      <w:r>
        <w:rPr>
          <w:rFonts w:asciiTheme="majorBidi" w:hAnsiTheme="majorBidi" w:cstheme="majorBidi"/>
        </w:rPr>
        <w:t>.</w:t>
      </w:r>
    </w:p>
    <w:sectPr w:rsidR="00882C78" w:rsidRPr="00095713" w:rsidSect="00CA73B7">
      <w:footerReference w:type="default" r:id="rId11"/>
      <w:headerReference w:type="first" r:id="rId12"/>
      <w:footerReference w:type="first" r:id="rId13"/>
      <w:pgSz w:w="11906" w:h="16838"/>
      <w:pgMar w:top="993" w:right="1417" w:bottom="851" w:left="141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9D9F24" w14:textId="77777777" w:rsidR="006008D7" w:rsidRPr="00DF2549" w:rsidRDefault="006008D7" w:rsidP="00883CD4">
      <w:pPr>
        <w:spacing w:after="0" w:line="240" w:lineRule="auto"/>
      </w:pPr>
      <w:r w:rsidRPr="00DF2549">
        <w:separator/>
      </w:r>
    </w:p>
  </w:endnote>
  <w:endnote w:type="continuationSeparator" w:id="0">
    <w:p w14:paraId="18F5FF65" w14:textId="77777777" w:rsidR="006008D7" w:rsidRPr="00DF2549" w:rsidRDefault="006008D7" w:rsidP="00883CD4">
      <w:pPr>
        <w:spacing w:after="0" w:line="240" w:lineRule="auto"/>
      </w:pPr>
      <w:r w:rsidRPr="00DF25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erif">
    <w:altName w:val="Cambria"/>
    <w:charset w:val="00"/>
    <w:family w:val="roman"/>
    <w:pitch w:val="variable"/>
    <w:sig w:usb0="E00002FF" w:usb1="500078FF" w:usb2="00000029"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5226104"/>
      <w:docPartObj>
        <w:docPartGallery w:val="Page Numbers (Bottom of Page)"/>
        <w:docPartUnique/>
      </w:docPartObj>
    </w:sdtPr>
    <w:sdtEndPr/>
    <w:sdtContent>
      <w:p w14:paraId="6F743667" w14:textId="4CC40440" w:rsidR="00350E3A" w:rsidRPr="00DF2549" w:rsidRDefault="00350E3A">
        <w:pPr>
          <w:pStyle w:val="Podnoje"/>
          <w:jc w:val="right"/>
        </w:pPr>
        <w:r w:rsidRPr="00DF2549">
          <w:fldChar w:fldCharType="begin"/>
        </w:r>
        <w:r w:rsidRPr="00DF2549">
          <w:instrText xml:space="preserve"> PAGE   \* MERGEFORMAT </w:instrText>
        </w:r>
        <w:r w:rsidRPr="00DF2549">
          <w:fldChar w:fldCharType="separate"/>
        </w:r>
        <w:r w:rsidR="00C05D4B">
          <w:rPr>
            <w:noProof/>
          </w:rPr>
          <w:t>14</w:t>
        </w:r>
        <w:r w:rsidRPr="00DF2549">
          <w:fldChar w:fldCharType="end"/>
        </w:r>
      </w:p>
    </w:sdtContent>
  </w:sdt>
  <w:p w14:paraId="25274AFB" w14:textId="77777777" w:rsidR="00350E3A" w:rsidRPr="00DF2549" w:rsidRDefault="00350E3A">
    <w:pPr>
      <w:pStyle w:val="Podnoj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8450476"/>
      <w:docPartObj>
        <w:docPartGallery w:val="Page Numbers (Bottom of Page)"/>
        <w:docPartUnique/>
      </w:docPartObj>
    </w:sdtPr>
    <w:sdtEndPr/>
    <w:sdtContent>
      <w:p w14:paraId="1A6F46E1" w14:textId="21C622EA" w:rsidR="00EC6063" w:rsidRPr="00DF2549" w:rsidRDefault="00EC6063">
        <w:pPr>
          <w:pStyle w:val="Podnoje"/>
          <w:jc w:val="right"/>
        </w:pPr>
        <w:r w:rsidRPr="00DF2549">
          <w:fldChar w:fldCharType="begin"/>
        </w:r>
        <w:r w:rsidRPr="00DF2549">
          <w:instrText xml:space="preserve"> PAGE   \* MERGEFORMAT </w:instrText>
        </w:r>
        <w:r w:rsidRPr="00DF2549">
          <w:fldChar w:fldCharType="separate"/>
        </w:r>
        <w:r w:rsidR="00C05D4B">
          <w:rPr>
            <w:noProof/>
          </w:rPr>
          <w:t>1</w:t>
        </w:r>
        <w:r w:rsidRPr="00DF2549">
          <w:fldChar w:fldCharType="end"/>
        </w:r>
      </w:p>
    </w:sdtContent>
  </w:sdt>
  <w:p w14:paraId="11A1C57B" w14:textId="77777777" w:rsidR="00047DED" w:rsidRPr="00DF2549" w:rsidRDefault="00047DED" w:rsidP="00047DED">
    <w:pPr>
      <w:pStyle w:val="Zaglavl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499462" w14:textId="77777777" w:rsidR="006008D7" w:rsidRPr="00DF2549" w:rsidRDefault="006008D7" w:rsidP="00883CD4">
      <w:pPr>
        <w:spacing w:after="0" w:line="240" w:lineRule="auto"/>
      </w:pPr>
      <w:r w:rsidRPr="00DF2549">
        <w:separator/>
      </w:r>
    </w:p>
  </w:footnote>
  <w:footnote w:type="continuationSeparator" w:id="0">
    <w:p w14:paraId="3ED6AA34" w14:textId="77777777" w:rsidR="006008D7" w:rsidRPr="00DF2549" w:rsidRDefault="006008D7" w:rsidP="00883CD4">
      <w:pPr>
        <w:spacing w:after="0" w:line="240" w:lineRule="auto"/>
      </w:pPr>
      <w:r w:rsidRPr="00DF2549">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Reetkatablice"/>
      <w:tblW w:w="90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2"/>
      <w:gridCol w:w="6140"/>
    </w:tblGrid>
    <w:tr w:rsidR="00B94E5B" w:rsidRPr="00DF2549" w14:paraId="2C0A26E4" w14:textId="77777777" w:rsidTr="004607BD">
      <w:trPr>
        <w:trHeight w:hRule="exact" w:val="328"/>
      </w:trPr>
      <w:tc>
        <w:tcPr>
          <w:tcW w:w="2862" w:type="dxa"/>
          <w:vAlign w:val="center"/>
        </w:tcPr>
        <w:p w14:paraId="001DC8F8" w14:textId="77777777" w:rsidR="00B94E5B" w:rsidRPr="00DF2549" w:rsidRDefault="00B94E5B" w:rsidP="00B94E5B">
          <w:pPr>
            <w:autoSpaceDE w:val="0"/>
            <w:autoSpaceDN w:val="0"/>
            <w:adjustRightInd w:val="0"/>
            <w:rPr>
              <w:rFonts w:ascii="Times New Roman" w:hAnsi="Times New Roman" w:cs="Times New Roman"/>
            </w:rPr>
          </w:pPr>
        </w:p>
      </w:tc>
      <w:tc>
        <w:tcPr>
          <w:tcW w:w="6140" w:type="dxa"/>
          <w:vMerge w:val="restart"/>
          <w:vAlign w:val="center"/>
        </w:tcPr>
        <w:p w14:paraId="11B37131" w14:textId="3C633204" w:rsidR="00B94E5B" w:rsidRPr="00DF2549" w:rsidRDefault="00B94E5B" w:rsidP="00B94E5B">
          <w:pPr>
            <w:autoSpaceDE w:val="0"/>
            <w:autoSpaceDN w:val="0"/>
            <w:adjustRightInd w:val="0"/>
            <w:spacing w:before="120"/>
            <w:jc w:val="right"/>
            <w:rPr>
              <w:rFonts w:ascii="Times New Roman" w:hAnsi="Times New Roman" w:cs="Times New Roman"/>
              <w:sz w:val="18"/>
              <w:szCs w:val="18"/>
            </w:rPr>
          </w:pPr>
        </w:p>
      </w:tc>
    </w:tr>
    <w:tr w:rsidR="00B94E5B" w:rsidRPr="00DF2549" w14:paraId="083BCD08" w14:textId="77777777" w:rsidTr="004607BD">
      <w:trPr>
        <w:trHeight w:val="127"/>
      </w:trPr>
      <w:tc>
        <w:tcPr>
          <w:tcW w:w="2862" w:type="dxa"/>
          <w:vAlign w:val="bottom"/>
        </w:tcPr>
        <w:p w14:paraId="1C82C29E" w14:textId="6AA11693" w:rsidR="00B94E5B" w:rsidRPr="00DF2549" w:rsidRDefault="00B94E5B" w:rsidP="00B94E5B">
          <w:pPr>
            <w:autoSpaceDE w:val="0"/>
            <w:autoSpaceDN w:val="0"/>
            <w:adjustRightInd w:val="0"/>
            <w:spacing w:before="240"/>
            <w:rPr>
              <w:rFonts w:ascii="Times New Roman" w:hAnsi="Times New Roman" w:cs="Times New Roman"/>
            </w:rPr>
          </w:pPr>
        </w:p>
      </w:tc>
      <w:tc>
        <w:tcPr>
          <w:tcW w:w="6140" w:type="dxa"/>
          <w:vMerge/>
          <w:vAlign w:val="center"/>
        </w:tcPr>
        <w:p w14:paraId="5F70DF85" w14:textId="77777777" w:rsidR="00B94E5B" w:rsidRPr="00DF2549" w:rsidRDefault="00B94E5B" w:rsidP="00B94E5B">
          <w:pPr>
            <w:autoSpaceDE w:val="0"/>
            <w:autoSpaceDN w:val="0"/>
            <w:adjustRightInd w:val="0"/>
            <w:spacing w:before="240"/>
            <w:rPr>
              <w:rFonts w:ascii="Times New Roman" w:hAnsi="Times New Roman" w:cs="Times New Roman"/>
              <w:color w:val="000000"/>
              <w:sz w:val="18"/>
              <w:szCs w:val="20"/>
            </w:rPr>
          </w:pPr>
        </w:p>
      </w:tc>
    </w:tr>
  </w:tbl>
  <w:p w14:paraId="79356BF7" w14:textId="77777777" w:rsidR="00B94E5B" w:rsidRPr="00DF2549" w:rsidRDefault="00B94E5B">
    <w:pPr>
      <w:pStyle w:val="Zaglavlj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E1F26"/>
    <w:multiLevelType w:val="hybridMultilevel"/>
    <w:tmpl w:val="D5BE5892"/>
    <w:lvl w:ilvl="0" w:tplc="8AC074A2">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 w15:restartNumberingAfterBreak="0">
    <w:nsid w:val="07696FA8"/>
    <w:multiLevelType w:val="hybridMultilevel"/>
    <w:tmpl w:val="C46E4A68"/>
    <w:lvl w:ilvl="0" w:tplc="B194EF02">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 w15:restartNumberingAfterBreak="0">
    <w:nsid w:val="0AC27846"/>
    <w:multiLevelType w:val="hybridMultilevel"/>
    <w:tmpl w:val="A7B2E660"/>
    <w:lvl w:ilvl="0" w:tplc="C0A05B30">
      <w:start w:val="1"/>
      <w:numFmt w:val="decimal"/>
      <w:lvlText w:val="(%1)"/>
      <w:lvlJc w:val="left"/>
      <w:pPr>
        <w:ind w:left="502" w:hanging="360"/>
      </w:pPr>
      <w:rPr>
        <w:rFonts w:hint="default"/>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3" w15:restartNumberingAfterBreak="0">
    <w:nsid w:val="0B5D1E98"/>
    <w:multiLevelType w:val="hybridMultilevel"/>
    <w:tmpl w:val="4B5A264A"/>
    <w:lvl w:ilvl="0" w:tplc="649638BE">
      <w:start w:val="1"/>
      <w:numFmt w:val="decimal"/>
      <w:lvlText w:val="%1."/>
      <w:lvlJc w:val="left"/>
      <w:pPr>
        <w:ind w:left="861" w:hanging="435"/>
      </w:pPr>
      <w:rPr>
        <w:rFonts w:asciiTheme="majorBidi" w:hAnsiTheme="majorBidi" w:cstheme="majorBidi" w:hint="default"/>
      </w:rPr>
    </w:lvl>
    <w:lvl w:ilvl="1" w:tplc="041A0019" w:tentative="1">
      <w:start w:val="1"/>
      <w:numFmt w:val="lowerLetter"/>
      <w:lvlText w:val="%2."/>
      <w:lvlJc w:val="left"/>
      <w:pPr>
        <w:ind w:left="1506" w:hanging="360"/>
      </w:pPr>
    </w:lvl>
    <w:lvl w:ilvl="2" w:tplc="041A001B" w:tentative="1">
      <w:start w:val="1"/>
      <w:numFmt w:val="lowerRoman"/>
      <w:lvlText w:val="%3."/>
      <w:lvlJc w:val="right"/>
      <w:pPr>
        <w:ind w:left="2226" w:hanging="180"/>
      </w:pPr>
    </w:lvl>
    <w:lvl w:ilvl="3" w:tplc="041A000F" w:tentative="1">
      <w:start w:val="1"/>
      <w:numFmt w:val="decimal"/>
      <w:lvlText w:val="%4."/>
      <w:lvlJc w:val="left"/>
      <w:pPr>
        <w:ind w:left="2946" w:hanging="360"/>
      </w:pPr>
    </w:lvl>
    <w:lvl w:ilvl="4" w:tplc="041A0019" w:tentative="1">
      <w:start w:val="1"/>
      <w:numFmt w:val="lowerLetter"/>
      <w:lvlText w:val="%5."/>
      <w:lvlJc w:val="left"/>
      <w:pPr>
        <w:ind w:left="3666" w:hanging="360"/>
      </w:pPr>
    </w:lvl>
    <w:lvl w:ilvl="5" w:tplc="041A001B" w:tentative="1">
      <w:start w:val="1"/>
      <w:numFmt w:val="lowerRoman"/>
      <w:lvlText w:val="%6."/>
      <w:lvlJc w:val="right"/>
      <w:pPr>
        <w:ind w:left="4386" w:hanging="180"/>
      </w:pPr>
    </w:lvl>
    <w:lvl w:ilvl="6" w:tplc="041A000F" w:tentative="1">
      <w:start w:val="1"/>
      <w:numFmt w:val="decimal"/>
      <w:lvlText w:val="%7."/>
      <w:lvlJc w:val="left"/>
      <w:pPr>
        <w:ind w:left="5106" w:hanging="360"/>
      </w:pPr>
    </w:lvl>
    <w:lvl w:ilvl="7" w:tplc="041A0019" w:tentative="1">
      <w:start w:val="1"/>
      <w:numFmt w:val="lowerLetter"/>
      <w:lvlText w:val="%8."/>
      <w:lvlJc w:val="left"/>
      <w:pPr>
        <w:ind w:left="5826" w:hanging="360"/>
      </w:pPr>
    </w:lvl>
    <w:lvl w:ilvl="8" w:tplc="041A001B" w:tentative="1">
      <w:start w:val="1"/>
      <w:numFmt w:val="lowerRoman"/>
      <w:lvlText w:val="%9."/>
      <w:lvlJc w:val="right"/>
      <w:pPr>
        <w:ind w:left="6546" w:hanging="180"/>
      </w:pPr>
    </w:lvl>
  </w:abstractNum>
  <w:abstractNum w:abstractNumId="4" w15:restartNumberingAfterBreak="0">
    <w:nsid w:val="0B950845"/>
    <w:multiLevelType w:val="hybridMultilevel"/>
    <w:tmpl w:val="44A83496"/>
    <w:lvl w:ilvl="0" w:tplc="C18CD23A">
      <w:start w:val="1"/>
      <w:numFmt w:val="decimal"/>
      <w:lvlText w:val="(%1)"/>
      <w:lvlJc w:val="left"/>
      <w:pPr>
        <w:ind w:left="1068" w:hanging="360"/>
      </w:pPr>
      <w:rPr>
        <w:rFonts w:hint="default"/>
        <w:b w:val="0"/>
        <w:bCs/>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5" w15:restartNumberingAfterBreak="0">
    <w:nsid w:val="0D5E09F2"/>
    <w:multiLevelType w:val="hybridMultilevel"/>
    <w:tmpl w:val="4488749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DA9353D"/>
    <w:multiLevelType w:val="hybridMultilevel"/>
    <w:tmpl w:val="44F286EC"/>
    <w:lvl w:ilvl="0" w:tplc="338E46CA">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7" w15:restartNumberingAfterBreak="0">
    <w:nsid w:val="11C1445F"/>
    <w:multiLevelType w:val="hybridMultilevel"/>
    <w:tmpl w:val="CCCA1D82"/>
    <w:lvl w:ilvl="0" w:tplc="06A6515C">
      <w:start w:val="1"/>
      <w:numFmt w:val="decimal"/>
      <w:lvlText w:val="(%1)"/>
      <w:lvlJc w:val="left"/>
      <w:pPr>
        <w:ind w:left="360" w:hanging="360"/>
      </w:pPr>
      <w:rPr>
        <w:rFonts w:hint="default"/>
      </w:rPr>
    </w:lvl>
    <w:lvl w:ilvl="1" w:tplc="041A0019">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8" w15:restartNumberingAfterBreak="0">
    <w:nsid w:val="1B873F27"/>
    <w:multiLevelType w:val="hybridMultilevel"/>
    <w:tmpl w:val="98DE026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1B14474"/>
    <w:multiLevelType w:val="hybridMultilevel"/>
    <w:tmpl w:val="BFD280B2"/>
    <w:lvl w:ilvl="0" w:tplc="023AA3F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7104F64"/>
    <w:multiLevelType w:val="hybridMultilevel"/>
    <w:tmpl w:val="DF9CF032"/>
    <w:lvl w:ilvl="0" w:tplc="041A000F">
      <w:start w:val="1"/>
      <w:numFmt w:val="decimal"/>
      <w:lvlText w:val="%1."/>
      <w:lvlJc w:val="left"/>
      <w:pPr>
        <w:ind w:left="928"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1" w15:restartNumberingAfterBreak="0">
    <w:nsid w:val="2A7E55DA"/>
    <w:multiLevelType w:val="hybridMultilevel"/>
    <w:tmpl w:val="24C046D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B842BD2"/>
    <w:multiLevelType w:val="hybridMultilevel"/>
    <w:tmpl w:val="568CA744"/>
    <w:lvl w:ilvl="0" w:tplc="87566ECE">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06438CE"/>
    <w:multiLevelType w:val="hybridMultilevel"/>
    <w:tmpl w:val="490CB028"/>
    <w:lvl w:ilvl="0" w:tplc="26A0414A">
      <w:start w:val="2"/>
      <w:numFmt w:val="bullet"/>
      <w:lvlText w:val="-"/>
      <w:lvlJc w:val="left"/>
      <w:pPr>
        <w:ind w:left="1068" w:hanging="360"/>
      </w:pPr>
      <w:rPr>
        <w:rFonts w:ascii="Times New Roman" w:eastAsia="Times New Roman"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4" w15:restartNumberingAfterBreak="0">
    <w:nsid w:val="33EF1CD5"/>
    <w:multiLevelType w:val="hybridMultilevel"/>
    <w:tmpl w:val="C8FCE3A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371553EA"/>
    <w:multiLevelType w:val="hybridMultilevel"/>
    <w:tmpl w:val="559252EE"/>
    <w:lvl w:ilvl="0" w:tplc="4C1C4DCE">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6" w15:restartNumberingAfterBreak="0">
    <w:nsid w:val="43636659"/>
    <w:multiLevelType w:val="hybridMultilevel"/>
    <w:tmpl w:val="9A785CAE"/>
    <w:lvl w:ilvl="0" w:tplc="1250DA42">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7" w15:restartNumberingAfterBreak="0">
    <w:nsid w:val="4634054D"/>
    <w:multiLevelType w:val="hybridMultilevel"/>
    <w:tmpl w:val="4A5C0644"/>
    <w:lvl w:ilvl="0" w:tplc="57469824">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8" w15:restartNumberingAfterBreak="0">
    <w:nsid w:val="46BD7F4F"/>
    <w:multiLevelType w:val="hybridMultilevel"/>
    <w:tmpl w:val="B05E7646"/>
    <w:lvl w:ilvl="0" w:tplc="023AA3FE">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9" w15:restartNumberingAfterBreak="0">
    <w:nsid w:val="501B6632"/>
    <w:multiLevelType w:val="hybridMultilevel"/>
    <w:tmpl w:val="641C09FC"/>
    <w:lvl w:ilvl="0" w:tplc="F59CFBB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524D1175"/>
    <w:multiLevelType w:val="hybridMultilevel"/>
    <w:tmpl w:val="0DEE9F3C"/>
    <w:lvl w:ilvl="0" w:tplc="05D28732">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1" w15:restartNumberingAfterBreak="0">
    <w:nsid w:val="58F2140A"/>
    <w:multiLevelType w:val="multilevel"/>
    <w:tmpl w:val="BFF21930"/>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0BE1CD1"/>
    <w:multiLevelType w:val="hybridMultilevel"/>
    <w:tmpl w:val="A73E6DD0"/>
    <w:lvl w:ilvl="0" w:tplc="164235D6">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3" w15:restartNumberingAfterBreak="0">
    <w:nsid w:val="63BD1DEA"/>
    <w:multiLevelType w:val="hybridMultilevel"/>
    <w:tmpl w:val="A1FA979C"/>
    <w:lvl w:ilvl="0" w:tplc="36968382">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4" w15:restartNumberingAfterBreak="0">
    <w:nsid w:val="6A981E1C"/>
    <w:multiLevelType w:val="hybridMultilevel"/>
    <w:tmpl w:val="F41EBF1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70250C07"/>
    <w:multiLevelType w:val="hybridMultilevel"/>
    <w:tmpl w:val="B1D0308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744F5986"/>
    <w:multiLevelType w:val="hybridMultilevel"/>
    <w:tmpl w:val="FCF4DF76"/>
    <w:lvl w:ilvl="0" w:tplc="E402A57C">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7" w15:restartNumberingAfterBreak="0">
    <w:nsid w:val="7A69507D"/>
    <w:multiLevelType w:val="hybridMultilevel"/>
    <w:tmpl w:val="0E7645EE"/>
    <w:lvl w:ilvl="0" w:tplc="36968382">
      <w:start w:val="1"/>
      <w:numFmt w:val="decimal"/>
      <w:lvlText w:val="(%1)"/>
      <w:lvlJc w:val="left"/>
      <w:pPr>
        <w:ind w:left="1068"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7AD472A7"/>
    <w:multiLevelType w:val="hybridMultilevel"/>
    <w:tmpl w:val="48FA24CA"/>
    <w:lvl w:ilvl="0" w:tplc="5CF8020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7DAB4C00"/>
    <w:multiLevelType w:val="hybridMultilevel"/>
    <w:tmpl w:val="CEC0177E"/>
    <w:lvl w:ilvl="0" w:tplc="3202FF1E">
      <w:start w:val="1"/>
      <w:numFmt w:val="upperRoman"/>
      <w:lvlText w:val="%1."/>
      <w:lvlJc w:val="left"/>
      <w:pPr>
        <w:ind w:left="1080" w:hanging="720"/>
      </w:pPr>
      <w:rPr>
        <w:rFonts w:ascii="Noto Serif" w:hAnsi="Noto Serif" w:cs="Noto Serif" w:hint="default"/>
        <w:b/>
        <w:color w:val="333333"/>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9"/>
  </w:num>
  <w:num w:numId="2">
    <w:abstractNumId w:val="21"/>
  </w:num>
  <w:num w:numId="3">
    <w:abstractNumId w:val="11"/>
  </w:num>
  <w:num w:numId="4">
    <w:abstractNumId w:val="24"/>
  </w:num>
  <w:num w:numId="5">
    <w:abstractNumId w:val="5"/>
  </w:num>
  <w:num w:numId="6">
    <w:abstractNumId w:val="25"/>
  </w:num>
  <w:num w:numId="7">
    <w:abstractNumId w:val="18"/>
  </w:num>
  <w:num w:numId="8">
    <w:abstractNumId w:val="28"/>
  </w:num>
  <w:num w:numId="9">
    <w:abstractNumId w:val="23"/>
  </w:num>
  <w:num w:numId="10">
    <w:abstractNumId w:val="7"/>
  </w:num>
  <w:num w:numId="11">
    <w:abstractNumId w:val="20"/>
  </w:num>
  <w:num w:numId="12">
    <w:abstractNumId w:val="1"/>
  </w:num>
  <w:num w:numId="13">
    <w:abstractNumId w:val="6"/>
  </w:num>
  <w:num w:numId="14">
    <w:abstractNumId w:val="0"/>
  </w:num>
  <w:num w:numId="15">
    <w:abstractNumId w:val="17"/>
  </w:num>
  <w:num w:numId="16">
    <w:abstractNumId w:val="22"/>
  </w:num>
  <w:num w:numId="17">
    <w:abstractNumId w:val="26"/>
  </w:num>
  <w:num w:numId="18">
    <w:abstractNumId w:val="15"/>
  </w:num>
  <w:num w:numId="19">
    <w:abstractNumId w:val="4"/>
  </w:num>
  <w:num w:numId="20">
    <w:abstractNumId w:val="16"/>
  </w:num>
  <w:num w:numId="21">
    <w:abstractNumId w:val="13"/>
  </w:num>
  <w:num w:numId="22">
    <w:abstractNumId w:val="9"/>
  </w:num>
  <w:num w:numId="23">
    <w:abstractNumId w:val="14"/>
  </w:num>
  <w:num w:numId="24">
    <w:abstractNumId w:val="10"/>
  </w:num>
  <w:num w:numId="25">
    <w:abstractNumId w:val="19"/>
  </w:num>
  <w:num w:numId="26">
    <w:abstractNumId w:val="2"/>
  </w:num>
  <w:num w:numId="27">
    <w:abstractNumId w:val="27"/>
  </w:num>
  <w:num w:numId="28">
    <w:abstractNumId w:val="12"/>
  </w:num>
  <w:num w:numId="29">
    <w:abstractNumId w:val="8"/>
  </w:num>
  <w:num w:numId="30">
    <w:abstractNumId w:val="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6D4"/>
    <w:rsid w:val="00000F06"/>
    <w:rsid w:val="0000106D"/>
    <w:rsid w:val="00001B78"/>
    <w:rsid w:val="00001C2C"/>
    <w:rsid w:val="00003DD5"/>
    <w:rsid w:val="0000526C"/>
    <w:rsid w:val="000062B6"/>
    <w:rsid w:val="000073AB"/>
    <w:rsid w:val="0001044E"/>
    <w:rsid w:val="000108BC"/>
    <w:rsid w:val="00011283"/>
    <w:rsid w:val="0001214E"/>
    <w:rsid w:val="00013161"/>
    <w:rsid w:val="00014035"/>
    <w:rsid w:val="00017E51"/>
    <w:rsid w:val="00020902"/>
    <w:rsid w:val="000210AE"/>
    <w:rsid w:val="00021331"/>
    <w:rsid w:val="00021B49"/>
    <w:rsid w:val="000239A7"/>
    <w:rsid w:val="0002452F"/>
    <w:rsid w:val="00025B5B"/>
    <w:rsid w:val="00025D18"/>
    <w:rsid w:val="0002707E"/>
    <w:rsid w:val="0002738B"/>
    <w:rsid w:val="00027698"/>
    <w:rsid w:val="00030475"/>
    <w:rsid w:val="000310E1"/>
    <w:rsid w:val="0003195C"/>
    <w:rsid w:val="00031B6F"/>
    <w:rsid w:val="00031F68"/>
    <w:rsid w:val="000334AE"/>
    <w:rsid w:val="000377C1"/>
    <w:rsid w:val="000378BD"/>
    <w:rsid w:val="00037CE8"/>
    <w:rsid w:val="00037E36"/>
    <w:rsid w:val="00037EAA"/>
    <w:rsid w:val="000402DC"/>
    <w:rsid w:val="00040964"/>
    <w:rsid w:val="000423FE"/>
    <w:rsid w:val="00042A3A"/>
    <w:rsid w:val="000431FE"/>
    <w:rsid w:val="00043319"/>
    <w:rsid w:val="00043939"/>
    <w:rsid w:val="00044225"/>
    <w:rsid w:val="00044E2C"/>
    <w:rsid w:val="00045DE7"/>
    <w:rsid w:val="00046299"/>
    <w:rsid w:val="0004633D"/>
    <w:rsid w:val="00046A23"/>
    <w:rsid w:val="00047116"/>
    <w:rsid w:val="00047DED"/>
    <w:rsid w:val="0005018B"/>
    <w:rsid w:val="00050D67"/>
    <w:rsid w:val="000511D1"/>
    <w:rsid w:val="0005219D"/>
    <w:rsid w:val="000526EC"/>
    <w:rsid w:val="000527F9"/>
    <w:rsid w:val="00052F84"/>
    <w:rsid w:val="00053270"/>
    <w:rsid w:val="000535BE"/>
    <w:rsid w:val="000546E6"/>
    <w:rsid w:val="000547A0"/>
    <w:rsid w:val="00056186"/>
    <w:rsid w:val="000566A7"/>
    <w:rsid w:val="00056F6A"/>
    <w:rsid w:val="000574BE"/>
    <w:rsid w:val="00057C03"/>
    <w:rsid w:val="00060050"/>
    <w:rsid w:val="00060709"/>
    <w:rsid w:val="00060D9B"/>
    <w:rsid w:val="000610AA"/>
    <w:rsid w:val="000612DB"/>
    <w:rsid w:val="00061B6E"/>
    <w:rsid w:val="00061F7A"/>
    <w:rsid w:val="000622AB"/>
    <w:rsid w:val="00062725"/>
    <w:rsid w:val="00063538"/>
    <w:rsid w:val="0006394D"/>
    <w:rsid w:val="00064853"/>
    <w:rsid w:val="00066051"/>
    <w:rsid w:val="00066423"/>
    <w:rsid w:val="00066506"/>
    <w:rsid w:val="000666C2"/>
    <w:rsid w:val="00067B83"/>
    <w:rsid w:val="00067BC5"/>
    <w:rsid w:val="00067E00"/>
    <w:rsid w:val="00071883"/>
    <w:rsid w:val="00071C66"/>
    <w:rsid w:val="00072097"/>
    <w:rsid w:val="00072144"/>
    <w:rsid w:val="00072A36"/>
    <w:rsid w:val="00073E5C"/>
    <w:rsid w:val="000741EA"/>
    <w:rsid w:val="000768EA"/>
    <w:rsid w:val="00076925"/>
    <w:rsid w:val="000771EE"/>
    <w:rsid w:val="0007795D"/>
    <w:rsid w:val="00080729"/>
    <w:rsid w:val="000808F0"/>
    <w:rsid w:val="00080AEB"/>
    <w:rsid w:val="000811E3"/>
    <w:rsid w:val="00081842"/>
    <w:rsid w:val="00081DB4"/>
    <w:rsid w:val="00082372"/>
    <w:rsid w:val="0008382D"/>
    <w:rsid w:val="0008509F"/>
    <w:rsid w:val="00085AEA"/>
    <w:rsid w:val="00085C93"/>
    <w:rsid w:val="000861F0"/>
    <w:rsid w:val="000866E4"/>
    <w:rsid w:val="000866F3"/>
    <w:rsid w:val="00086C79"/>
    <w:rsid w:val="0008786F"/>
    <w:rsid w:val="00091A01"/>
    <w:rsid w:val="00091C20"/>
    <w:rsid w:val="00091E12"/>
    <w:rsid w:val="00093511"/>
    <w:rsid w:val="00093761"/>
    <w:rsid w:val="00093793"/>
    <w:rsid w:val="0009405A"/>
    <w:rsid w:val="00095417"/>
    <w:rsid w:val="000956D3"/>
    <w:rsid w:val="00095713"/>
    <w:rsid w:val="0009653C"/>
    <w:rsid w:val="000977A7"/>
    <w:rsid w:val="000A11CB"/>
    <w:rsid w:val="000A1A03"/>
    <w:rsid w:val="000A55D2"/>
    <w:rsid w:val="000A5B78"/>
    <w:rsid w:val="000A60AB"/>
    <w:rsid w:val="000A62DF"/>
    <w:rsid w:val="000A71D3"/>
    <w:rsid w:val="000B077A"/>
    <w:rsid w:val="000B0BC3"/>
    <w:rsid w:val="000B1E75"/>
    <w:rsid w:val="000B3813"/>
    <w:rsid w:val="000B3ACC"/>
    <w:rsid w:val="000B3C7C"/>
    <w:rsid w:val="000B420D"/>
    <w:rsid w:val="000B4CE8"/>
    <w:rsid w:val="000B5EBA"/>
    <w:rsid w:val="000B5FDC"/>
    <w:rsid w:val="000B6387"/>
    <w:rsid w:val="000B6873"/>
    <w:rsid w:val="000B7D72"/>
    <w:rsid w:val="000B7ED3"/>
    <w:rsid w:val="000C0199"/>
    <w:rsid w:val="000C2B25"/>
    <w:rsid w:val="000C301F"/>
    <w:rsid w:val="000C3168"/>
    <w:rsid w:val="000C3E6F"/>
    <w:rsid w:val="000C3F74"/>
    <w:rsid w:val="000C43D2"/>
    <w:rsid w:val="000C4AC6"/>
    <w:rsid w:val="000C5C76"/>
    <w:rsid w:val="000D015A"/>
    <w:rsid w:val="000D0726"/>
    <w:rsid w:val="000D0BB5"/>
    <w:rsid w:val="000D11CC"/>
    <w:rsid w:val="000D3659"/>
    <w:rsid w:val="000D36F1"/>
    <w:rsid w:val="000D44F7"/>
    <w:rsid w:val="000D4C62"/>
    <w:rsid w:val="000D642F"/>
    <w:rsid w:val="000D6540"/>
    <w:rsid w:val="000E01D5"/>
    <w:rsid w:val="000E1F99"/>
    <w:rsid w:val="000E32C6"/>
    <w:rsid w:val="000E441B"/>
    <w:rsid w:val="000E4A3A"/>
    <w:rsid w:val="000E6481"/>
    <w:rsid w:val="000E67F5"/>
    <w:rsid w:val="000F28A2"/>
    <w:rsid w:val="000F2F32"/>
    <w:rsid w:val="000F315D"/>
    <w:rsid w:val="000F4243"/>
    <w:rsid w:val="000F56F1"/>
    <w:rsid w:val="000F5A1A"/>
    <w:rsid w:val="000F6435"/>
    <w:rsid w:val="000F6FEB"/>
    <w:rsid w:val="0010077F"/>
    <w:rsid w:val="00100A08"/>
    <w:rsid w:val="00100C1D"/>
    <w:rsid w:val="00101A48"/>
    <w:rsid w:val="0010231E"/>
    <w:rsid w:val="001033F2"/>
    <w:rsid w:val="00103BDE"/>
    <w:rsid w:val="00104235"/>
    <w:rsid w:val="001045C5"/>
    <w:rsid w:val="00104623"/>
    <w:rsid w:val="0010507C"/>
    <w:rsid w:val="001105AC"/>
    <w:rsid w:val="00111162"/>
    <w:rsid w:val="00115AD4"/>
    <w:rsid w:val="00115C68"/>
    <w:rsid w:val="0011603D"/>
    <w:rsid w:val="001169E7"/>
    <w:rsid w:val="00117064"/>
    <w:rsid w:val="00120C6E"/>
    <w:rsid w:val="0012245C"/>
    <w:rsid w:val="0012246E"/>
    <w:rsid w:val="00123278"/>
    <w:rsid w:val="00123390"/>
    <w:rsid w:val="00123986"/>
    <w:rsid w:val="00124CC4"/>
    <w:rsid w:val="00124F7C"/>
    <w:rsid w:val="00125980"/>
    <w:rsid w:val="001262F3"/>
    <w:rsid w:val="00127891"/>
    <w:rsid w:val="00132FBE"/>
    <w:rsid w:val="00134110"/>
    <w:rsid w:val="0013447C"/>
    <w:rsid w:val="0013604B"/>
    <w:rsid w:val="00136D77"/>
    <w:rsid w:val="0013702A"/>
    <w:rsid w:val="00140765"/>
    <w:rsid w:val="001408FA"/>
    <w:rsid w:val="00140CC8"/>
    <w:rsid w:val="001418B7"/>
    <w:rsid w:val="00142A16"/>
    <w:rsid w:val="00142A63"/>
    <w:rsid w:val="0014369C"/>
    <w:rsid w:val="00143E5F"/>
    <w:rsid w:val="00144A73"/>
    <w:rsid w:val="0014570D"/>
    <w:rsid w:val="00146D2B"/>
    <w:rsid w:val="00146ECC"/>
    <w:rsid w:val="001507E4"/>
    <w:rsid w:val="00150EEA"/>
    <w:rsid w:val="00151F63"/>
    <w:rsid w:val="001524AA"/>
    <w:rsid w:val="00152611"/>
    <w:rsid w:val="00154D4F"/>
    <w:rsid w:val="00155557"/>
    <w:rsid w:val="00155E6E"/>
    <w:rsid w:val="00156135"/>
    <w:rsid w:val="00156503"/>
    <w:rsid w:val="00156849"/>
    <w:rsid w:val="00157F21"/>
    <w:rsid w:val="00160724"/>
    <w:rsid w:val="001612CB"/>
    <w:rsid w:val="00162B97"/>
    <w:rsid w:val="00163074"/>
    <w:rsid w:val="00163A0F"/>
    <w:rsid w:val="00163E03"/>
    <w:rsid w:val="00164322"/>
    <w:rsid w:val="00164623"/>
    <w:rsid w:val="00164A0F"/>
    <w:rsid w:val="00164BB3"/>
    <w:rsid w:val="001667FA"/>
    <w:rsid w:val="00166D1E"/>
    <w:rsid w:val="00167A54"/>
    <w:rsid w:val="00170290"/>
    <w:rsid w:val="00170A67"/>
    <w:rsid w:val="00171D67"/>
    <w:rsid w:val="00172A5B"/>
    <w:rsid w:val="00172E12"/>
    <w:rsid w:val="00173A75"/>
    <w:rsid w:val="00173FAE"/>
    <w:rsid w:val="00174C1A"/>
    <w:rsid w:val="00174E8C"/>
    <w:rsid w:val="001777CE"/>
    <w:rsid w:val="001800CF"/>
    <w:rsid w:val="00180A11"/>
    <w:rsid w:val="00180D25"/>
    <w:rsid w:val="00180E8F"/>
    <w:rsid w:val="001818BB"/>
    <w:rsid w:val="00181B1B"/>
    <w:rsid w:val="00181B37"/>
    <w:rsid w:val="00181C9B"/>
    <w:rsid w:val="00183187"/>
    <w:rsid w:val="00186332"/>
    <w:rsid w:val="001874D0"/>
    <w:rsid w:val="0019014A"/>
    <w:rsid w:val="00191636"/>
    <w:rsid w:val="0019233B"/>
    <w:rsid w:val="001926E2"/>
    <w:rsid w:val="00192701"/>
    <w:rsid w:val="0019274C"/>
    <w:rsid w:val="00192AE9"/>
    <w:rsid w:val="00192E37"/>
    <w:rsid w:val="00193F47"/>
    <w:rsid w:val="00196A33"/>
    <w:rsid w:val="00196DED"/>
    <w:rsid w:val="0019742E"/>
    <w:rsid w:val="001A049A"/>
    <w:rsid w:val="001A05BC"/>
    <w:rsid w:val="001A084B"/>
    <w:rsid w:val="001A097B"/>
    <w:rsid w:val="001A0BFE"/>
    <w:rsid w:val="001A10AD"/>
    <w:rsid w:val="001A17D9"/>
    <w:rsid w:val="001A2151"/>
    <w:rsid w:val="001A2588"/>
    <w:rsid w:val="001A2793"/>
    <w:rsid w:val="001A2C80"/>
    <w:rsid w:val="001A32D1"/>
    <w:rsid w:val="001A45FC"/>
    <w:rsid w:val="001A5952"/>
    <w:rsid w:val="001A5C8F"/>
    <w:rsid w:val="001A6218"/>
    <w:rsid w:val="001A63E0"/>
    <w:rsid w:val="001A65B3"/>
    <w:rsid w:val="001A7CE7"/>
    <w:rsid w:val="001B067D"/>
    <w:rsid w:val="001B096F"/>
    <w:rsid w:val="001B1594"/>
    <w:rsid w:val="001B1C58"/>
    <w:rsid w:val="001B24C0"/>
    <w:rsid w:val="001B2A03"/>
    <w:rsid w:val="001B3032"/>
    <w:rsid w:val="001B32B8"/>
    <w:rsid w:val="001B4970"/>
    <w:rsid w:val="001B545F"/>
    <w:rsid w:val="001B69DB"/>
    <w:rsid w:val="001B69F9"/>
    <w:rsid w:val="001B7155"/>
    <w:rsid w:val="001C188C"/>
    <w:rsid w:val="001C2430"/>
    <w:rsid w:val="001C37C3"/>
    <w:rsid w:val="001C3CEB"/>
    <w:rsid w:val="001C5A5C"/>
    <w:rsid w:val="001C5E26"/>
    <w:rsid w:val="001C6285"/>
    <w:rsid w:val="001C6E34"/>
    <w:rsid w:val="001C791C"/>
    <w:rsid w:val="001C7CE8"/>
    <w:rsid w:val="001C7EDE"/>
    <w:rsid w:val="001D040C"/>
    <w:rsid w:val="001D136B"/>
    <w:rsid w:val="001D1C1E"/>
    <w:rsid w:val="001D1D96"/>
    <w:rsid w:val="001D1F3B"/>
    <w:rsid w:val="001D2674"/>
    <w:rsid w:val="001D33B3"/>
    <w:rsid w:val="001D3FD5"/>
    <w:rsid w:val="001D40EE"/>
    <w:rsid w:val="001D43C2"/>
    <w:rsid w:val="001D50CA"/>
    <w:rsid w:val="001D53AA"/>
    <w:rsid w:val="001D60C3"/>
    <w:rsid w:val="001D625C"/>
    <w:rsid w:val="001D66F3"/>
    <w:rsid w:val="001D6857"/>
    <w:rsid w:val="001E4940"/>
    <w:rsid w:val="001E51E0"/>
    <w:rsid w:val="001F0C28"/>
    <w:rsid w:val="001F0C86"/>
    <w:rsid w:val="001F1190"/>
    <w:rsid w:val="001F128D"/>
    <w:rsid w:val="001F1766"/>
    <w:rsid w:val="001F2059"/>
    <w:rsid w:val="001F2747"/>
    <w:rsid w:val="001F2759"/>
    <w:rsid w:val="001F2B16"/>
    <w:rsid w:val="001F3266"/>
    <w:rsid w:val="001F412F"/>
    <w:rsid w:val="001F76D3"/>
    <w:rsid w:val="001F785B"/>
    <w:rsid w:val="00200FD7"/>
    <w:rsid w:val="00201467"/>
    <w:rsid w:val="00203797"/>
    <w:rsid w:val="00203C65"/>
    <w:rsid w:val="00204786"/>
    <w:rsid w:val="00204CEB"/>
    <w:rsid w:val="0020582A"/>
    <w:rsid w:val="00206176"/>
    <w:rsid w:val="00206C55"/>
    <w:rsid w:val="0020756A"/>
    <w:rsid w:val="00210CAA"/>
    <w:rsid w:val="002123A3"/>
    <w:rsid w:val="00214819"/>
    <w:rsid w:val="002150C8"/>
    <w:rsid w:val="00216510"/>
    <w:rsid w:val="002165A4"/>
    <w:rsid w:val="00216BB5"/>
    <w:rsid w:val="002213D5"/>
    <w:rsid w:val="002225BC"/>
    <w:rsid w:val="0022298D"/>
    <w:rsid w:val="00222D2E"/>
    <w:rsid w:val="00223637"/>
    <w:rsid w:val="00224356"/>
    <w:rsid w:val="0022440B"/>
    <w:rsid w:val="00224B1C"/>
    <w:rsid w:val="00224F93"/>
    <w:rsid w:val="002263F8"/>
    <w:rsid w:val="00226430"/>
    <w:rsid w:val="002279D7"/>
    <w:rsid w:val="00231212"/>
    <w:rsid w:val="002319D4"/>
    <w:rsid w:val="00231EF2"/>
    <w:rsid w:val="00232E2E"/>
    <w:rsid w:val="00233E0F"/>
    <w:rsid w:val="00235A71"/>
    <w:rsid w:val="00235CC9"/>
    <w:rsid w:val="00240073"/>
    <w:rsid w:val="0024032F"/>
    <w:rsid w:val="00240814"/>
    <w:rsid w:val="00240B3E"/>
    <w:rsid w:val="00240B95"/>
    <w:rsid w:val="00240C49"/>
    <w:rsid w:val="00240D81"/>
    <w:rsid w:val="00240F32"/>
    <w:rsid w:val="002421AD"/>
    <w:rsid w:val="002443D5"/>
    <w:rsid w:val="00245356"/>
    <w:rsid w:val="0024672C"/>
    <w:rsid w:val="0024678F"/>
    <w:rsid w:val="0024750C"/>
    <w:rsid w:val="00247E28"/>
    <w:rsid w:val="002503BE"/>
    <w:rsid w:val="0025249A"/>
    <w:rsid w:val="00252FBC"/>
    <w:rsid w:val="002532A5"/>
    <w:rsid w:val="00253B7F"/>
    <w:rsid w:val="00253D28"/>
    <w:rsid w:val="00253D44"/>
    <w:rsid w:val="00255417"/>
    <w:rsid w:val="00255AAF"/>
    <w:rsid w:val="00257322"/>
    <w:rsid w:val="00257D0A"/>
    <w:rsid w:val="0026120A"/>
    <w:rsid w:val="0026129A"/>
    <w:rsid w:val="002614A0"/>
    <w:rsid w:val="002639A1"/>
    <w:rsid w:val="00263C85"/>
    <w:rsid w:val="0026416F"/>
    <w:rsid w:val="0026481C"/>
    <w:rsid w:val="0026507B"/>
    <w:rsid w:val="0026516C"/>
    <w:rsid w:val="00265A46"/>
    <w:rsid w:val="00266812"/>
    <w:rsid w:val="002669EF"/>
    <w:rsid w:val="00266FD7"/>
    <w:rsid w:val="002706B8"/>
    <w:rsid w:val="00270AF6"/>
    <w:rsid w:val="00270C26"/>
    <w:rsid w:val="0027107A"/>
    <w:rsid w:val="00271B21"/>
    <w:rsid w:val="0027305E"/>
    <w:rsid w:val="002730C3"/>
    <w:rsid w:val="00273851"/>
    <w:rsid w:val="00273E8A"/>
    <w:rsid w:val="00274580"/>
    <w:rsid w:val="00274618"/>
    <w:rsid w:val="002747EE"/>
    <w:rsid w:val="0027508C"/>
    <w:rsid w:val="002751D3"/>
    <w:rsid w:val="00275E65"/>
    <w:rsid w:val="00276702"/>
    <w:rsid w:val="00276F75"/>
    <w:rsid w:val="0027708D"/>
    <w:rsid w:val="00277109"/>
    <w:rsid w:val="0027789E"/>
    <w:rsid w:val="00277AE8"/>
    <w:rsid w:val="002801AF"/>
    <w:rsid w:val="00280E20"/>
    <w:rsid w:val="0028108A"/>
    <w:rsid w:val="00281B54"/>
    <w:rsid w:val="00282954"/>
    <w:rsid w:val="00282BC2"/>
    <w:rsid w:val="00282E02"/>
    <w:rsid w:val="00283A79"/>
    <w:rsid w:val="00283FD3"/>
    <w:rsid w:val="00284CB6"/>
    <w:rsid w:val="0028561F"/>
    <w:rsid w:val="002856CD"/>
    <w:rsid w:val="00286084"/>
    <w:rsid w:val="00286B86"/>
    <w:rsid w:val="00290221"/>
    <w:rsid w:val="00290644"/>
    <w:rsid w:val="0029144A"/>
    <w:rsid w:val="00291948"/>
    <w:rsid w:val="00291EA2"/>
    <w:rsid w:val="00293D17"/>
    <w:rsid w:val="00294A3B"/>
    <w:rsid w:val="00294C2F"/>
    <w:rsid w:val="00294F04"/>
    <w:rsid w:val="00295006"/>
    <w:rsid w:val="002961BB"/>
    <w:rsid w:val="00296607"/>
    <w:rsid w:val="00296D1F"/>
    <w:rsid w:val="00297174"/>
    <w:rsid w:val="00297418"/>
    <w:rsid w:val="002A01FE"/>
    <w:rsid w:val="002A0C8E"/>
    <w:rsid w:val="002A108E"/>
    <w:rsid w:val="002A144F"/>
    <w:rsid w:val="002A24DE"/>
    <w:rsid w:val="002A25E5"/>
    <w:rsid w:val="002A34A3"/>
    <w:rsid w:val="002A37BB"/>
    <w:rsid w:val="002A4A37"/>
    <w:rsid w:val="002A53E8"/>
    <w:rsid w:val="002A5D9B"/>
    <w:rsid w:val="002A719C"/>
    <w:rsid w:val="002B0E66"/>
    <w:rsid w:val="002B1E21"/>
    <w:rsid w:val="002B2DCC"/>
    <w:rsid w:val="002B34E3"/>
    <w:rsid w:val="002B38B0"/>
    <w:rsid w:val="002B3B44"/>
    <w:rsid w:val="002B4367"/>
    <w:rsid w:val="002B476A"/>
    <w:rsid w:val="002B66E3"/>
    <w:rsid w:val="002C035E"/>
    <w:rsid w:val="002C11D9"/>
    <w:rsid w:val="002C2531"/>
    <w:rsid w:val="002C2FA8"/>
    <w:rsid w:val="002C31F8"/>
    <w:rsid w:val="002C3D95"/>
    <w:rsid w:val="002C4BB6"/>
    <w:rsid w:val="002C5A00"/>
    <w:rsid w:val="002C6129"/>
    <w:rsid w:val="002C661F"/>
    <w:rsid w:val="002D022E"/>
    <w:rsid w:val="002D0AFE"/>
    <w:rsid w:val="002D0E05"/>
    <w:rsid w:val="002D0E0B"/>
    <w:rsid w:val="002D17FD"/>
    <w:rsid w:val="002D1C56"/>
    <w:rsid w:val="002D1DEA"/>
    <w:rsid w:val="002D229A"/>
    <w:rsid w:val="002D3B85"/>
    <w:rsid w:val="002D3D45"/>
    <w:rsid w:val="002D4BF0"/>
    <w:rsid w:val="002D5759"/>
    <w:rsid w:val="002E1467"/>
    <w:rsid w:val="002E1EF5"/>
    <w:rsid w:val="002E38A0"/>
    <w:rsid w:val="002E4252"/>
    <w:rsid w:val="002E4EFA"/>
    <w:rsid w:val="002E630E"/>
    <w:rsid w:val="002E6CEF"/>
    <w:rsid w:val="002E7D62"/>
    <w:rsid w:val="002F0B5B"/>
    <w:rsid w:val="002F18DF"/>
    <w:rsid w:val="002F294E"/>
    <w:rsid w:val="002F2C9F"/>
    <w:rsid w:val="002F2E9E"/>
    <w:rsid w:val="002F393D"/>
    <w:rsid w:val="002F3997"/>
    <w:rsid w:val="002F44D4"/>
    <w:rsid w:val="002F4617"/>
    <w:rsid w:val="002F4E94"/>
    <w:rsid w:val="002F5400"/>
    <w:rsid w:val="002F57D5"/>
    <w:rsid w:val="002F5FF7"/>
    <w:rsid w:val="003011AB"/>
    <w:rsid w:val="00301CD0"/>
    <w:rsid w:val="00302FA2"/>
    <w:rsid w:val="0030378E"/>
    <w:rsid w:val="003054B9"/>
    <w:rsid w:val="00305A2D"/>
    <w:rsid w:val="00307B51"/>
    <w:rsid w:val="003114A3"/>
    <w:rsid w:val="003114FE"/>
    <w:rsid w:val="00311783"/>
    <w:rsid w:val="0031184F"/>
    <w:rsid w:val="00311EDD"/>
    <w:rsid w:val="003121A7"/>
    <w:rsid w:val="00312390"/>
    <w:rsid w:val="0031249B"/>
    <w:rsid w:val="00312EF3"/>
    <w:rsid w:val="0031421B"/>
    <w:rsid w:val="0031427A"/>
    <w:rsid w:val="003146A2"/>
    <w:rsid w:val="00314DC0"/>
    <w:rsid w:val="00316D86"/>
    <w:rsid w:val="00316DBE"/>
    <w:rsid w:val="003170A1"/>
    <w:rsid w:val="0031752F"/>
    <w:rsid w:val="003178D1"/>
    <w:rsid w:val="003203B2"/>
    <w:rsid w:val="003204C1"/>
    <w:rsid w:val="00321EFB"/>
    <w:rsid w:val="00322C62"/>
    <w:rsid w:val="00322F75"/>
    <w:rsid w:val="0032382A"/>
    <w:rsid w:val="00326438"/>
    <w:rsid w:val="00326DD7"/>
    <w:rsid w:val="00326F99"/>
    <w:rsid w:val="00327A63"/>
    <w:rsid w:val="00327E57"/>
    <w:rsid w:val="00330D5D"/>
    <w:rsid w:val="00331148"/>
    <w:rsid w:val="00331277"/>
    <w:rsid w:val="00332BF1"/>
    <w:rsid w:val="00333688"/>
    <w:rsid w:val="0033371E"/>
    <w:rsid w:val="00335375"/>
    <w:rsid w:val="00335F37"/>
    <w:rsid w:val="003366BB"/>
    <w:rsid w:val="003377D5"/>
    <w:rsid w:val="00337BA4"/>
    <w:rsid w:val="00337D13"/>
    <w:rsid w:val="00340A78"/>
    <w:rsid w:val="0034296D"/>
    <w:rsid w:val="00342C02"/>
    <w:rsid w:val="00343231"/>
    <w:rsid w:val="00343B0B"/>
    <w:rsid w:val="00344608"/>
    <w:rsid w:val="00344736"/>
    <w:rsid w:val="00345220"/>
    <w:rsid w:val="003452C9"/>
    <w:rsid w:val="00345CD0"/>
    <w:rsid w:val="00347032"/>
    <w:rsid w:val="00347817"/>
    <w:rsid w:val="00350E3A"/>
    <w:rsid w:val="0035125A"/>
    <w:rsid w:val="003513C9"/>
    <w:rsid w:val="00352845"/>
    <w:rsid w:val="00353C0F"/>
    <w:rsid w:val="00353DF5"/>
    <w:rsid w:val="00355ECD"/>
    <w:rsid w:val="00357DF3"/>
    <w:rsid w:val="00361BD8"/>
    <w:rsid w:val="0036221B"/>
    <w:rsid w:val="00362480"/>
    <w:rsid w:val="00362B78"/>
    <w:rsid w:val="003639AF"/>
    <w:rsid w:val="00363CE1"/>
    <w:rsid w:val="0036496B"/>
    <w:rsid w:val="003655C2"/>
    <w:rsid w:val="00365D20"/>
    <w:rsid w:val="00366599"/>
    <w:rsid w:val="00367D12"/>
    <w:rsid w:val="00370968"/>
    <w:rsid w:val="00371A12"/>
    <w:rsid w:val="00372C69"/>
    <w:rsid w:val="00373568"/>
    <w:rsid w:val="00373F56"/>
    <w:rsid w:val="00375655"/>
    <w:rsid w:val="00375C7A"/>
    <w:rsid w:val="003771C3"/>
    <w:rsid w:val="00380074"/>
    <w:rsid w:val="00380CE2"/>
    <w:rsid w:val="00381914"/>
    <w:rsid w:val="00382033"/>
    <w:rsid w:val="00382E4B"/>
    <w:rsid w:val="0038312C"/>
    <w:rsid w:val="003844ED"/>
    <w:rsid w:val="00384901"/>
    <w:rsid w:val="00384967"/>
    <w:rsid w:val="00385DF1"/>
    <w:rsid w:val="00386B05"/>
    <w:rsid w:val="00386BF0"/>
    <w:rsid w:val="003873EE"/>
    <w:rsid w:val="003909B3"/>
    <w:rsid w:val="00390E01"/>
    <w:rsid w:val="00391FDE"/>
    <w:rsid w:val="00393BEE"/>
    <w:rsid w:val="003948AD"/>
    <w:rsid w:val="003948C1"/>
    <w:rsid w:val="00394A48"/>
    <w:rsid w:val="0039510B"/>
    <w:rsid w:val="00395482"/>
    <w:rsid w:val="00395F0E"/>
    <w:rsid w:val="003975C8"/>
    <w:rsid w:val="00397E58"/>
    <w:rsid w:val="003A03C1"/>
    <w:rsid w:val="003A2FEB"/>
    <w:rsid w:val="003A39A4"/>
    <w:rsid w:val="003A45F3"/>
    <w:rsid w:val="003A4DE4"/>
    <w:rsid w:val="003A639F"/>
    <w:rsid w:val="003B0DC7"/>
    <w:rsid w:val="003B27C1"/>
    <w:rsid w:val="003B28F4"/>
    <w:rsid w:val="003B2978"/>
    <w:rsid w:val="003B3E14"/>
    <w:rsid w:val="003B7024"/>
    <w:rsid w:val="003B7FDB"/>
    <w:rsid w:val="003C2D7A"/>
    <w:rsid w:val="003C39FB"/>
    <w:rsid w:val="003C435F"/>
    <w:rsid w:val="003C5586"/>
    <w:rsid w:val="003C6406"/>
    <w:rsid w:val="003C6B04"/>
    <w:rsid w:val="003C7EF7"/>
    <w:rsid w:val="003D0433"/>
    <w:rsid w:val="003D1178"/>
    <w:rsid w:val="003D2172"/>
    <w:rsid w:val="003D26E4"/>
    <w:rsid w:val="003D34CC"/>
    <w:rsid w:val="003D3B8E"/>
    <w:rsid w:val="003D4AAC"/>
    <w:rsid w:val="003D4DD8"/>
    <w:rsid w:val="003D5B7F"/>
    <w:rsid w:val="003D6F9C"/>
    <w:rsid w:val="003D7890"/>
    <w:rsid w:val="003E0176"/>
    <w:rsid w:val="003E357C"/>
    <w:rsid w:val="003E3958"/>
    <w:rsid w:val="003E423A"/>
    <w:rsid w:val="003E5284"/>
    <w:rsid w:val="003E567D"/>
    <w:rsid w:val="003E5A45"/>
    <w:rsid w:val="003E711F"/>
    <w:rsid w:val="003F0169"/>
    <w:rsid w:val="003F092F"/>
    <w:rsid w:val="003F0D01"/>
    <w:rsid w:val="003F14C4"/>
    <w:rsid w:val="003F14F4"/>
    <w:rsid w:val="003F2CD3"/>
    <w:rsid w:val="003F484B"/>
    <w:rsid w:val="003F5207"/>
    <w:rsid w:val="003F52D7"/>
    <w:rsid w:val="003F5B75"/>
    <w:rsid w:val="003F5B7E"/>
    <w:rsid w:val="003F6053"/>
    <w:rsid w:val="003F63F5"/>
    <w:rsid w:val="003F7A4E"/>
    <w:rsid w:val="00402234"/>
    <w:rsid w:val="0040275D"/>
    <w:rsid w:val="00402D16"/>
    <w:rsid w:val="00403D71"/>
    <w:rsid w:val="00404077"/>
    <w:rsid w:val="0040421F"/>
    <w:rsid w:val="00404A0E"/>
    <w:rsid w:val="004056CF"/>
    <w:rsid w:val="0040581A"/>
    <w:rsid w:val="00407E00"/>
    <w:rsid w:val="0041103B"/>
    <w:rsid w:val="004112F4"/>
    <w:rsid w:val="00411319"/>
    <w:rsid w:val="00413411"/>
    <w:rsid w:val="00413684"/>
    <w:rsid w:val="00413FA9"/>
    <w:rsid w:val="00415379"/>
    <w:rsid w:val="0041595B"/>
    <w:rsid w:val="00416A9F"/>
    <w:rsid w:val="00416B59"/>
    <w:rsid w:val="00417687"/>
    <w:rsid w:val="00420A60"/>
    <w:rsid w:val="00421770"/>
    <w:rsid w:val="004229AA"/>
    <w:rsid w:val="00422BCC"/>
    <w:rsid w:val="00422FF6"/>
    <w:rsid w:val="00423C2E"/>
    <w:rsid w:val="00423F02"/>
    <w:rsid w:val="00424AE4"/>
    <w:rsid w:val="0042522E"/>
    <w:rsid w:val="0042599D"/>
    <w:rsid w:val="00425E1B"/>
    <w:rsid w:val="00425E68"/>
    <w:rsid w:val="00426D9A"/>
    <w:rsid w:val="004271A4"/>
    <w:rsid w:val="00433CBD"/>
    <w:rsid w:val="0043460E"/>
    <w:rsid w:val="004347B3"/>
    <w:rsid w:val="0043504A"/>
    <w:rsid w:val="00435855"/>
    <w:rsid w:val="00436015"/>
    <w:rsid w:val="004361B4"/>
    <w:rsid w:val="00436311"/>
    <w:rsid w:val="004368EC"/>
    <w:rsid w:val="00436A4D"/>
    <w:rsid w:val="00437096"/>
    <w:rsid w:val="004371D6"/>
    <w:rsid w:val="00437A30"/>
    <w:rsid w:val="00440343"/>
    <w:rsid w:val="00442728"/>
    <w:rsid w:val="00442F5F"/>
    <w:rsid w:val="00443821"/>
    <w:rsid w:val="00443FDE"/>
    <w:rsid w:val="00445187"/>
    <w:rsid w:val="004454E1"/>
    <w:rsid w:val="00447EC5"/>
    <w:rsid w:val="00451B17"/>
    <w:rsid w:val="0045223F"/>
    <w:rsid w:val="004546DC"/>
    <w:rsid w:val="00455393"/>
    <w:rsid w:val="00455E17"/>
    <w:rsid w:val="00456DA1"/>
    <w:rsid w:val="00457299"/>
    <w:rsid w:val="004572B2"/>
    <w:rsid w:val="00457BD4"/>
    <w:rsid w:val="00460260"/>
    <w:rsid w:val="004607BD"/>
    <w:rsid w:val="00462101"/>
    <w:rsid w:val="00464FA7"/>
    <w:rsid w:val="00466272"/>
    <w:rsid w:val="004676E8"/>
    <w:rsid w:val="00470F69"/>
    <w:rsid w:val="00470FCA"/>
    <w:rsid w:val="004758F3"/>
    <w:rsid w:val="00477FEC"/>
    <w:rsid w:val="004800D3"/>
    <w:rsid w:val="00480BB0"/>
    <w:rsid w:val="00481D7E"/>
    <w:rsid w:val="00482B2F"/>
    <w:rsid w:val="004831D8"/>
    <w:rsid w:val="00483493"/>
    <w:rsid w:val="00483A77"/>
    <w:rsid w:val="00483C9A"/>
    <w:rsid w:val="00483F1D"/>
    <w:rsid w:val="0048429F"/>
    <w:rsid w:val="00484A07"/>
    <w:rsid w:val="00484E3C"/>
    <w:rsid w:val="00486AC8"/>
    <w:rsid w:val="00487AB0"/>
    <w:rsid w:val="004922D7"/>
    <w:rsid w:val="00492F46"/>
    <w:rsid w:val="00493320"/>
    <w:rsid w:val="0049372D"/>
    <w:rsid w:val="00494B19"/>
    <w:rsid w:val="004957C7"/>
    <w:rsid w:val="00495FF2"/>
    <w:rsid w:val="00496455"/>
    <w:rsid w:val="00496DFB"/>
    <w:rsid w:val="00496F4A"/>
    <w:rsid w:val="00497F48"/>
    <w:rsid w:val="004A0447"/>
    <w:rsid w:val="004A0670"/>
    <w:rsid w:val="004A076B"/>
    <w:rsid w:val="004A2F5A"/>
    <w:rsid w:val="004A35CC"/>
    <w:rsid w:val="004A3EBF"/>
    <w:rsid w:val="004A54CA"/>
    <w:rsid w:val="004A6EA8"/>
    <w:rsid w:val="004B0372"/>
    <w:rsid w:val="004B047A"/>
    <w:rsid w:val="004B0AD0"/>
    <w:rsid w:val="004B133F"/>
    <w:rsid w:val="004B1E3C"/>
    <w:rsid w:val="004B250D"/>
    <w:rsid w:val="004B552C"/>
    <w:rsid w:val="004B5B79"/>
    <w:rsid w:val="004B7532"/>
    <w:rsid w:val="004C1336"/>
    <w:rsid w:val="004C1A79"/>
    <w:rsid w:val="004C1DB6"/>
    <w:rsid w:val="004C22C7"/>
    <w:rsid w:val="004C3C09"/>
    <w:rsid w:val="004C43D3"/>
    <w:rsid w:val="004C4A74"/>
    <w:rsid w:val="004C4FFA"/>
    <w:rsid w:val="004C5C6F"/>
    <w:rsid w:val="004C60C7"/>
    <w:rsid w:val="004C619B"/>
    <w:rsid w:val="004C7179"/>
    <w:rsid w:val="004C746F"/>
    <w:rsid w:val="004D040E"/>
    <w:rsid w:val="004D1971"/>
    <w:rsid w:val="004D2A48"/>
    <w:rsid w:val="004D3160"/>
    <w:rsid w:val="004D3FC8"/>
    <w:rsid w:val="004D438D"/>
    <w:rsid w:val="004D4A2E"/>
    <w:rsid w:val="004D5043"/>
    <w:rsid w:val="004D65E5"/>
    <w:rsid w:val="004D6B96"/>
    <w:rsid w:val="004E0D64"/>
    <w:rsid w:val="004E0DD1"/>
    <w:rsid w:val="004E13E6"/>
    <w:rsid w:val="004E18F2"/>
    <w:rsid w:val="004E1F76"/>
    <w:rsid w:val="004E2370"/>
    <w:rsid w:val="004E3C61"/>
    <w:rsid w:val="004E4056"/>
    <w:rsid w:val="004E409F"/>
    <w:rsid w:val="004E5B76"/>
    <w:rsid w:val="004E5F25"/>
    <w:rsid w:val="004E68F4"/>
    <w:rsid w:val="004E6CCE"/>
    <w:rsid w:val="004E7C19"/>
    <w:rsid w:val="004F04EF"/>
    <w:rsid w:val="004F1314"/>
    <w:rsid w:val="004F32F6"/>
    <w:rsid w:val="004F4BFE"/>
    <w:rsid w:val="004F4F22"/>
    <w:rsid w:val="004F5810"/>
    <w:rsid w:val="004F5DDD"/>
    <w:rsid w:val="004F5E82"/>
    <w:rsid w:val="004F62AB"/>
    <w:rsid w:val="004F6F95"/>
    <w:rsid w:val="004F74FD"/>
    <w:rsid w:val="004F75E9"/>
    <w:rsid w:val="00500256"/>
    <w:rsid w:val="0050052E"/>
    <w:rsid w:val="00500F6C"/>
    <w:rsid w:val="0050135D"/>
    <w:rsid w:val="00501D23"/>
    <w:rsid w:val="00501DAB"/>
    <w:rsid w:val="0050263E"/>
    <w:rsid w:val="00502996"/>
    <w:rsid w:val="00502C04"/>
    <w:rsid w:val="0050345D"/>
    <w:rsid w:val="00506ADF"/>
    <w:rsid w:val="00506C60"/>
    <w:rsid w:val="00507F3E"/>
    <w:rsid w:val="005116B5"/>
    <w:rsid w:val="00511C34"/>
    <w:rsid w:val="00514533"/>
    <w:rsid w:val="00514666"/>
    <w:rsid w:val="0051483F"/>
    <w:rsid w:val="00514E99"/>
    <w:rsid w:val="00514F68"/>
    <w:rsid w:val="0051595D"/>
    <w:rsid w:val="005159D0"/>
    <w:rsid w:val="00515A0F"/>
    <w:rsid w:val="0051613B"/>
    <w:rsid w:val="0051785A"/>
    <w:rsid w:val="00517F5A"/>
    <w:rsid w:val="005204FE"/>
    <w:rsid w:val="005211BC"/>
    <w:rsid w:val="0052172A"/>
    <w:rsid w:val="00522A2F"/>
    <w:rsid w:val="00522A5A"/>
    <w:rsid w:val="00523926"/>
    <w:rsid w:val="005272FE"/>
    <w:rsid w:val="00527FA2"/>
    <w:rsid w:val="005301CA"/>
    <w:rsid w:val="00531571"/>
    <w:rsid w:val="0053290B"/>
    <w:rsid w:val="00532A10"/>
    <w:rsid w:val="00533259"/>
    <w:rsid w:val="005332C8"/>
    <w:rsid w:val="00534321"/>
    <w:rsid w:val="0053585E"/>
    <w:rsid w:val="00535F40"/>
    <w:rsid w:val="005372E6"/>
    <w:rsid w:val="00537817"/>
    <w:rsid w:val="00540FC5"/>
    <w:rsid w:val="005418F8"/>
    <w:rsid w:val="00542CDF"/>
    <w:rsid w:val="00543454"/>
    <w:rsid w:val="00543F02"/>
    <w:rsid w:val="005449C9"/>
    <w:rsid w:val="00544C1A"/>
    <w:rsid w:val="00545144"/>
    <w:rsid w:val="005455AE"/>
    <w:rsid w:val="00545A1A"/>
    <w:rsid w:val="00545F53"/>
    <w:rsid w:val="00545FC2"/>
    <w:rsid w:val="00546872"/>
    <w:rsid w:val="00546FD3"/>
    <w:rsid w:val="00547A2B"/>
    <w:rsid w:val="00547E05"/>
    <w:rsid w:val="005514AA"/>
    <w:rsid w:val="005525A7"/>
    <w:rsid w:val="0055437B"/>
    <w:rsid w:val="00555378"/>
    <w:rsid w:val="00555C11"/>
    <w:rsid w:val="00555E45"/>
    <w:rsid w:val="005565D2"/>
    <w:rsid w:val="005569FB"/>
    <w:rsid w:val="00557C0C"/>
    <w:rsid w:val="00557FAF"/>
    <w:rsid w:val="00561389"/>
    <w:rsid w:val="005613F6"/>
    <w:rsid w:val="00561E89"/>
    <w:rsid w:val="0056396F"/>
    <w:rsid w:val="00564D9D"/>
    <w:rsid w:val="005650CD"/>
    <w:rsid w:val="005658E1"/>
    <w:rsid w:val="00565C8A"/>
    <w:rsid w:val="00566089"/>
    <w:rsid w:val="00566CE0"/>
    <w:rsid w:val="00566CE2"/>
    <w:rsid w:val="00567FF7"/>
    <w:rsid w:val="005702A3"/>
    <w:rsid w:val="00570572"/>
    <w:rsid w:val="00570B5F"/>
    <w:rsid w:val="005711F7"/>
    <w:rsid w:val="0057158B"/>
    <w:rsid w:val="00572C75"/>
    <w:rsid w:val="005732DC"/>
    <w:rsid w:val="00573883"/>
    <w:rsid w:val="00573E72"/>
    <w:rsid w:val="0057466A"/>
    <w:rsid w:val="00574F8D"/>
    <w:rsid w:val="00575312"/>
    <w:rsid w:val="00577CF8"/>
    <w:rsid w:val="00580066"/>
    <w:rsid w:val="00580CD3"/>
    <w:rsid w:val="005817E0"/>
    <w:rsid w:val="00581AF0"/>
    <w:rsid w:val="00581B32"/>
    <w:rsid w:val="00581F86"/>
    <w:rsid w:val="00582C40"/>
    <w:rsid w:val="00582C7A"/>
    <w:rsid w:val="005836A8"/>
    <w:rsid w:val="0058374B"/>
    <w:rsid w:val="00583856"/>
    <w:rsid w:val="00584D03"/>
    <w:rsid w:val="00584FA0"/>
    <w:rsid w:val="00585BE7"/>
    <w:rsid w:val="00585FFF"/>
    <w:rsid w:val="00586575"/>
    <w:rsid w:val="00586C4D"/>
    <w:rsid w:val="00590128"/>
    <w:rsid w:val="005904F2"/>
    <w:rsid w:val="00590BBB"/>
    <w:rsid w:val="00590E86"/>
    <w:rsid w:val="005911F1"/>
    <w:rsid w:val="0059208E"/>
    <w:rsid w:val="00592658"/>
    <w:rsid w:val="00593914"/>
    <w:rsid w:val="00593C92"/>
    <w:rsid w:val="005947D7"/>
    <w:rsid w:val="00594CEA"/>
    <w:rsid w:val="005950AE"/>
    <w:rsid w:val="0059712A"/>
    <w:rsid w:val="00597789"/>
    <w:rsid w:val="005A04AD"/>
    <w:rsid w:val="005A0764"/>
    <w:rsid w:val="005A0ED0"/>
    <w:rsid w:val="005A12FD"/>
    <w:rsid w:val="005A2001"/>
    <w:rsid w:val="005A25DE"/>
    <w:rsid w:val="005A29C0"/>
    <w:rsid w:val="005A2A68"/>
    <w:rsid w:val="005A3212"/>
    <w:rsid w:val="005A36AD"/>
    <w:rsid w:val="005A3C18"/>
    <w:rsid w:val="005A4525"/>
    <w:rsid w:val="005A6D74"/>
    <w:rsid w:val="005B0D5A"/>
    <w:rsid w:val="005B10AC"/>
    <w:rsid w:val="005B1302"/>
    <w:rsid w:val="005B19A1"/>
    <w:rsid w:val="005B1BBC"/>
    <w:rsid w:val="005B3E08"/>
    <w:rsid w:val="005B53A3"/>
    <w:rsid w:val="005B6392"/>
    <w:rsid w:val="005B75B5"/>
    <w:rsid w:val="005C09B2"/>
    <w:rsid w:val="005C0D09"/>
    <w:rsid w:val="005C0D41"/>
    <w:rsid w:val="005C2867"/>
    <w:rsid w:val="005C39B4"/>
    <w:rsid w:val="005C491B"/>
    <w:rsid w:val="005C6585"/>
    <w:rsid w:val="005C6C2D"/>
    <w:rsid w:val="005C6D02"/>
    <w:rsid w:val="005C7729"/>
    <w:rsid w:val="005D0639"/>
    <w:rsid w:val="005D0BC1"/>
    <w:rsid w:val="005D149D"/>
    <w:rsid w:val="005D1CA9"/>
    <w:rsid w:val="005D246D"/>
    <w:rsid w:val="005D4346"/>
    <w:rsid w:val="005D460F"/>
    <w:rsid w:val="005D5108"/>
    <w:rsid w:val="005D5E01"/>
    <w:rsid w:val="005D6A2A"/>
    <w:rsid w:val="005D71A9"/>
    <w:rsid w:val="005D7473"/>
    <w:rsid w:val="005D7C2F"/>
    <w:rsid w:val="005E0457"/>
    <w:rsid w:val="005E0D9D"/>
    <w:rsid w:val="005E1605"/>
    <w:rsid w:val="005E1CC5"/>
    <w:rsid w:val="005E2656"/>
    <w:rsid w:val="005E3438"/>
    <w:rsid w:val="005E3F91"/>
    <w:rsid w:val="005E44E3"/>
    <w:rsid w:val="005E465C"/>
    <w:rsid w:val="005E6783"/>
    <w:rsid w:val="005E6C5C"/>
    <w:rsid w:val="005E6FB1"/>
    <w:rsid w:val="005F055B"/>
    <w:rsid w:val="005F0A1F"/>
    <w:rsid w:val="005F0B6F"/>
    <w:rsid w:val="005F1216"/>
    <w:rsid w:val="005F16BA"/>
    <w:rsid w:val="005F1726"/>
    <w:rsid w:val="005F2029"/>
    <w:rsid w:val="005F3C97"/>
    <w:rsid w:val="005F3F2B"/>
    <w:rsid w:val="005F40B6"/>
    <w:rsid w:val="005F4766"/>
    <w:rsid w:val="005F4EB6"/>
    <w:rsid w:val="005F655D"/>
    <w:rsid w:val="005F6992"/>
    <w:rsid w:val="005F70C2"/>
    <w:rsid w:val="005F7578"/>
    <w:rsid w:val="0060005C"/>
    <w:rsid w:val="006008D7"/>
    <w:rsid w:val="00600971"/>
    <w:rsid w:val="00601328"/>
    <w:rsid w:val="0060336E"/>
    <w:rsid w:val="00603676"/>
    <w:rsid w:val="006036BB"/>
    <w:rsid w:val="006048B3"/>
    <w:rsid w:val="00605A3D"/>
    <w:rsid w:val="006064F4"/>
    <w:rsid w:val="00606719"/>
    <w:rsid w:val="00607C66"/>
    <w:rsid w:val="006104C0"/>
    <w:rsid w:val="0061178D"/>
    <w:rsid w:val="00611EFC"/>
    <w:rsid w:val="00613614"/>
    <w:rsid w:val="00613BE7"/>
    <w:rsid w:val="006140B3"/>
    <w:rsid w:val="00614898"/>
    <w:rsid w:val="00614C0F"/>
    <w:rsid w:val="00614EAE"/>
    <w:rsid w:val="00615BF1"/>
    <w:rsid w:val="0061733E"/>
    <w:rsid w:val="00617B6B"/>
    <w:rsid w:val="006208AF"/>
    <w:rsid w:val="00620FD2"/>
    <w:rsid w:val="00621CD7"/>
    <w:rsid w:val="0062209A"/>
    <w:rsid w:val="00622332"/>
    <w:rsid w:val="00623A23"/>
    <w:rsid w:val="00623DAA"/>
    <w:rsid w:val="006248D8"/>
    <w:rsid w:val="00624A2B"/>
    <w:rsid w:val="006253BC"/>
    <w:rsid w:val="00625651"/>
    <w:rsid w:val="00626FF9"/>
    <w:rsid w:val="006276BA"/>
    <w:rsid w:val="00627712"/>
    <w:rsid w:val="00631C41"/>
    <w:rsid w:val="00631D32"/>
    <w:rsid w:val="006326EA"/>
    <w:rsid w:val="00632961"/>
    <w:rsid w:val="006334B5"/>
    <w:rsid w:val="006346E6"/>
    <w:rsid w:val="0063591C"/>
    <w:rsid w:val="0063630F"/>
    <w:rsid w:val="0063685D"/>
    <w:rsid w:val="00641934"/>
    <w:rsid w:val="00642278"/>
    <w:rsid w:val="006425A8"/>
    <w:rsid w:val="00643D53"/>
    <w:rsid w:val="00644E16"/>
    <w:rsid w:val="00644F48"/>
    <w:rsid w:val="006468DC"/>
    <w:rsid w:val="00646D7D"/>
    <w:rsid w:val="00647443"/>
    <w:rsid w:val="00647579"/>
    <w:rsid w:val="006477F0"/>
    <w:rsid w:val="00647BB6"/>
    <w:rsid w:val="00647D3E"/>
    <w:rsid w:val="00650747"/>
    <w:rsid w:val="00653533"/>
    <w:rsid w:val="006549AE"/>
    <w:rsid w:val="006551BA"/>
    <w:rsid w:val="006562E0"/>
    <w:rsid w:val="00657493"/>
    <w:rsid w:val="0066062D"/>
    <w:rsid w:val="006613F1"/>
    <w:rsid w:val="006624F8"/>
    <w:rsid w:val="006637F1"/>
    <w:rsid w:val="006639B8"/>
    <w:rsid w:val="00663E54"/>
    <w:rsid w:val="00665020"/>
    <w:rsid w:val="006651FC"/>
    <w:rsid w:val="006662C1"/>
    <w:rsid w:val="00666B8F"/>
    <w:rsid w:val="006677CB"/>
    <w:rsid w:val="00667A1A"/>
    <w:rsid w:val="0067046B"/>
    <w:rsid w:val="00670F2E"/>
    <w:rsid w:val="006720B4"/>
    <w:rsid w:val="00672438"/>
    <w:rsid w:val="00672CED"/>
    <w:rsid w:val="00673033"/>
    <w:rsid w:val="00673569"/>
    <w:rsid w:val="0067376F"/>
    <w:rsid w:val="00674830"/>
    <w:rsid w:val="00674AB4"/>
    <w:rsid w:val="00674EF8"/>
    <w:rsid w:val="00675004"/>
    <w:rsid w:val="0067509B"/>
    <w:rsid w:val="00675358"/>
    <w:rsid w:val="006766ED"/>
    <w:rsid w:val="00676B11"/>
    <w:rsid w:val="0067726D"/>
    <w:rsid w:val="006774E0"/>
    <w:rsid w:val="0067757A"/>
    <w:rsid w:val="00677D34"/>
    <w:rsid w:val="006802CC"/>
    <w:rsid w:val="006808EC"/>
    <w:rsid w:val="00681496"/>
    <w:rsid w:val="006826F9"/>
    <w:rsid w:val="00684A05"/>
    <w:rsid w:val="00685CEC"/>
    <w:rsid w:val="00685E5F"/>
    <w:rsid w:val="006900CE"/>
    <w:rsid w:val="00692835"/>
    <w:rsid w:val="006929E4"/>
    <w:rsid w:val="00692C73"/>
    <w:rsid w:val="0069326C"/>
    <w:rsid w:val="0069482B"/>
    <w:rsid w:val="006948B1"/>
    <w:rsid w:val="00695BEE"/>
    <w:rsid w:val="00696CE8"/>
    <w:rsid w:val="00696E95"/>
    <w:rsid w:val="00697EF4"/>
    <w:rsid w:val="006A433F"/>
    <w:rsid w:val="006A5DCB"/>
    <w:rsid w:val="006A70FC"/>
    <w:rsid w:val="006A7490"/>
    <w:rsid w:val="006B12E7"/>
    <w:rsid w:val="006B1383"/>
    <w:rsid w:val="006B1AC1"/>
    <w:rsid w:val="006B30F4"/>
    <w:rsid w:val="006B401C"/>
    <w:rsid w:val="006B55E7"/>
    <w:rsid w:val="006B6A96"/>
    <w:rsid w:val="006B7372"/>
    <w:rsid w:val="006C34EB"/>
    <w:rsid w:val="006C398E"/>
    <w:rsid w:val="006C3B2E"/>
    <w:rsid w:val="006C4620"/>
    <w:rsid w:val="006C4DDB"/>
    <w:rsid w:val="006C5A18"/>
    <w:rsid w:val="006C6A82"/>
    <w:rsid w:val="006C7191"/>
    <w:rsid w:val="006C7AE0"/>
    <w:rsid w:val="006C7E4B"/>
    <w:rsid w:val="006D0062"/>
    <w:rsid w:val="006D0911"/>
    <w:rsid w:val="006D0D32"/>
    <w:rsid w:val="006D139C"/>
    <w:rsid w:val="006D335D"/>
    <w:rsid w:val="006D3C59"/>
    <w:rsid w:val="006D5AEF"/>
    <w:rsid w:val="006D7FBD"/>
    <w:rsid w:val="006E1D91"/>
    <w:rsid w:val="006E2A13"/>
    <w:rsid w:val="006E31AF"/>
    <w:rsid w:val="006E4425"/>
    <w:rsid w:val="006E4765"/>
    <w:rsid w:val="006E4A06"/>
    <w:rsid w:val="006E4DC2"/>
    <w:rsid w:val="006E5144"/>
    <w:rsid w:val="006E5992"/>
    <w:rsid w:val="006E62EF"/>
    <w:rsid w:val="006E76B0"/>
    <w:rsid w:val="006F044D"/>
    <w:rsid w:val="006F1333"/>
    <w:rsid w:val="006F2372"/>
    <w:rsid w:val="006F24CD"/>
    <w:rsid w:val="006F30DC"/>
    <w:rsid w:val="006F3952"/>
    <w:rsid w:val="006F44CD"/>
    <w:rsid w:val="006F5D92"/>
    <w:rsid w:val="006F643E"/>
    <w:rsid w:val="006F6AC6"/>
    <w:rsid w:val="006F6E5A"/>
    <w:rsid w:val="006F6F30"/>
    <w:rsid w:val="006F7371"/>
    <w:rsid w:val="006F756F"/>
    <w:rsid w:val="007010A1"/>
    <w:rsid w:val="007012B1"/>
    <w:rsid w:val="007028AA"/>
    <w:rsid w:val="007068CF"/>
    <w:rsid w:val="00706EC0"/>
    <w:rsid w:val="007073C7"/>
    <w:rsid w:val="00707961"/>
    <w:rsid w:val="00711E1C"/>
    <w:rsid w:val="0071222E"/>
    <w:rsid w:val="007131F7"/>
    <w:rsid w:val="00713258"/>
    <w:rsid w:val="00713735"/>
    <w:rsid w:val="00713869"/>
    <w:rsid w:val="00713E56"/>
    <w:rsid w:val="00713E99"/>
    <w:rsid w:val="007146C3"/>
    <w:rsid w:val="0071484B"/>
    <w:rsid w:val="00714A77"/>
    <w:rsid w:val="00714BAB"/>
    <w:rsid w:val="00715184"/>
    <w:rsid w:val="0071532D"/>
    <w:rsid w:val="00717B73"/>
    <w:rsid w:val="00721E39"/>
    <w:rsid w:val="007224C1"/>
    <w:rsid w:val="00723445"/>
    <w:rsid w:val="007242A5"/>
    <w:rsid w:val="00725494"/>
    <w:rsid w:val="0072558B"/>
    <w:rsid w:val="007259B0"/>
    <w:rsid w:val="00726F1C"/>
    <w:rsid w:val="0072712E"/>
    <w:rsid w:val="007277AA"/>
    <w:rsid w:val="00730C28"/>
    <w:rsid w:val="007317B5"/>
    <w:rsid w:val="00731BBE"/>
    <w:rsid w:val="00733168"/>
    <w:rsid w:val="00736377"/>
    <w:rsid w:val="007366E1"/>
    <w:rsid w:val="00736859"/>
    <w:rsid w:val="00737CA7"/>
    <w:rsid w:val="00740180"/>
    <w:rsid w:val="007412B1"/>
    <w:rsid w:val="00741924"/>
    <w:rsid w:val="00741CA0"/>
    <w:rsid w:val="00741D19"/>
    <w:rsid w:val="00741D92"/>
    <w:rsid w:val="00741F68"/>
    <w:rsid w:val="007420B3"/>
    <w:rsid w:val="00742809"/>
    <w:rsid w:val="00743702"/>
    <w:rsid w:val="00743A0F"/>
    <w:rsid w:val="00744F9E"/>
    <w:rsid w:val="00745261"/>
    <w:rsid w:val="00745674"/>
    <w:rsid w:val="00746A1F"/>
    <w:rsid w:val="0074726A"/>
    <w:rsid w:val="00747355"/>
    <w:rsid w:val="00747D17"/>
    <w:rsid w:val="00747F3B"/>
    <w:rsid w:val="00750C1B"/>
    <w:rsid w:val="00750E43"/>
    <w:rsid w:val="00750E9D"/>
    <w:rsid w:val="007518DF"/>
    <w:rsid w:val="00753D58"/>
    <w:rsid w:val="00754749"/>
    <w:rsid w:val="00754EA0"/>
    <w:rsid w:val="00755FC0"/>
    <w:rsid w:val="007609BD"/>
    <w:rsid w:val="00760C9C"/>
    <w:rsid w:val="00761489"/>
    <w:rsid w:val="00762B13"/>
    <w:rsid w:val="007633D2"/>
    <w:rsid w:val="00763B13"/>
    <w:rsid w:val="00763C8B"/>
    <w:rsid w:val="00763F43"/>
    <w:rsid w:val="007642DD"/>
    <w:rsid w:val="007648E8"/>
    <w:rsid w:val="00765362"/>
    <w:rsid w:val="00770F3F"/>
    <w:rsid w:val="007714AD"/>
    <w:rsid w:val="007737C0"/>
    <w:rsid w:val="00774C6E"/>
    <w:rsid w:val="00774D4B"/>
    <w:rsid w:val="0077506C"/>
    <w:rsid w:val="0077595E"/>
    <w:rsid w:val="00775E61"/>
    <w:rsid w:val="007773DE"/>
    <w:rsid w:val="00777569"/>
    <w:rsid w:val="00780338"/>
    <w:rsid w:val="00783488"/>
    <w:rsid w:val="00783A4A"/>
    <w:rsid w:val="00783D56"/>
    <w:rsid w:val="007848BC"/>
    <w:rsid w:val="00784A1E"/>
    <w:rsid w:val="0078524B"/>
    <w:rsid w:val="00786877"/>
    <w:rsid w:val="00791F65"/>
    <w:rsid w:val="007922EF"/>
    <w:rsid w:val="007929D9"/>
    <w:rsid w:val="007933B1"/>
    <w:rsid w:val="00794233"/>
    <w:rsid w:val="0079510B"/>
    <w:rsid w:val="0079572B"/>
    <w:rsid w:val="0079606C"/>
    <w:rsid w:val="00797718"/>
    <w:rsid w:val="00797782"/>
    <w:rsid w:val="007A0CB2"/>
    <w:rsid w:val="007A11C6"/>
    <w:rsid w:val="007A1D57"/>
    <w:rsid w:val="007A208E"/>
    <w:rsid w:val="007A2DDF"/>
    <w:rsid w:val="007A36DD"/>
    <w:rsid w:val="007A3CD5"/>
    <w:rsid w:val="007A4E72"/>
    <w:rsid w:val="007A5E9C"/>
    <w:rsid w:val="007A6630"/>
    <w:rsid w:val="007B00DA"/>
    <w:rsid w:val="007B0B80"/>
    <w:rsid w:val="007B28CB"/>
    <w:rsid w:val="007B2BB7"/>
    <w:rsid w:val="007B2D14"/>
    <w:rsid w:val="007B5A34"/>
    <w:rsid w:val="007B5B86"/>
    <w:rsid w:val="007B5F1B"/>
    <w:rsid w:val="007B64A8"/>
    <w:rsid w:val="007B73C8"/>
    <w:rsid w:val="007B76F8"/>
    <w:rsid w:val="007C0BA8"/>
    <w:rsid w:val="007C2A14"/>
    <w:rsid w:val="007C30A2"/>
    <w:rsid w:val="007C3454"/>
    <w:rsid w:val="007C3C4F"/>
    <w:rsid w:val="007C462C"/>
    <w:rsid w:val="007C492B"/>
    <w:rsid w:val="007C5F02"/>
    <w:rsid w:val="007C7DA5"/>
    <w:rsid w:val="007D005D"/>
    <w:rsid w:val="007D07BC"/>
    <w:rsid w:val="007D0B5D"/>
    <w:rsid w:val="007D23F1"/>
    <w:rsid w:val="007D2779"/>
    <w:rsid w:val="007D30E6"/>
    <w:rsid w:val="007D310F"/>
    <w:rsid w:val="007D3BDB"/>
    <w:rsid w:val="007D40F7"/>
    <w:rsid w:val="007D4286"/>
    <w:rsid w:val="007D6324"/>
    <w:rsid w:val="007D6A86"/>
    <w:rsid w:val="007D786E"/>
    <w:rsid w:val="007E01FD"/>
    <w:rsid w:val="007E0355"/>
    <w:rsid w:val="007E3B8C"/>
    <w:rsid w:val="007E4310"/>
    <w:rsid w:val="007E512D"/>
    <w:rsid w:val="007E543B"/>
    <w:rsid w:val="007E603A"/>
    <w:rsid w:val="007E6A3A"/>
    <w:rsid w:val="007E788E"/>
    <w:rsid w:val="007E7B2D"/>
    <w:rsid w:val="007E7CDC"/>
    <w:rsid w:val="007F08E2"/>
    <w:rsid w:val="007F1024"/>
    <w:rsid w:val="007F1A50"/>
    <w:rsid w:val="007F201E"/>
    <w:rsid w:val="007F2FBC"/>
    <w:rsid w:val="007F36A9"/>
    <w:rsid w:val="007F3A39"/>
    <w:rsid w:val="007F3CD2"/>
    <w:rsid w:val="007F6D53"/>
    <w:rsid w:val="007F7709"/>
    <w:rsid w:val="007F7CA7"/>
    <w:rsid w:val="00800812"/>
    <w:rsid w:val="0080092F"/>
    <w:rsid w:val="0080234A"/>
    <w:rsid w:val="008027F9"/>
    <w:rsid w:val="0080347A"/>
    <w:rsid w:val="00803994"/>
    <w:rsid w:val="00803F42"/>
    <w:rsid w:val="00803FE8"/>
    <w:rsid w:val="008041FD"/>
    <w:rsid w:val="0080475B"/>
    <w:rsid w:val="008047DF"/>
    <w:rsid w:val="00804C71"/>
    <w:rsid w:val="00804F57"/>
    <w:rsid w:val="0080543B"/>
    <w:rsid w:val="00805538"/>
    <w:rsid w:val="008057D6"/>
    <w:rsid w:val="00805F98"/>
    <w:rsid w:val="00806255"/>
    <w:rsid w:val="0080656F"/>
    <w:rsid w:val="00806C15"/>
    <w:rsid w:val="00810274"/>
    <w:rsid w:val="00810302"/>
    <w:rsid w:val="00810553"/>
    <w:rsid w:val="00812019"/>
    <w:rsid w:val="008120D0"/>
    <w:rsid w:val="00812FE4"/>
    <w:rsid w:val="008150B6"/>
    <w:rsid w:val="0081512E"/>
    <w:rsid w:val="0081536A"/>
    <w:rsid w:val="00816B10"/>
    <w:rsid w:val="0081702A"/>
    <w:rsid w:val="00817CE9"/>
    <w:rsid w:val="008208D8"/>
    <w:rsid w:val="00820D79"/>
    <w:rsid w:val="0082184D"/>
    <w:rsid w:val="008219F7"/>
    <w:rsid w:val="00821A75"/>
    <w:rsid w:val="008224F1"/>
    <w:rsid w:val="00822845"/>
    <w:rsid w:val="0082292B"/>
    <w:rsid w:val="00822EFD"/>
    <w:rsid w:val="00822FCA"/>
    <w:rsid w:val="00822FE6"/>
    <w:rsid w:val="0082375C"/>
    <w:rsid w:val="008244C1"/>
    <w:rsid w:val="00826C9E"/>
    <w:rsid w:val="0082710E"/>
    <w:rsid w:val="00830570"/>
    <w:rsid w:val="00830FB2"/>
    <w:rsid w:val="00831CC4"/>
    <w:rsid w:val="008324AE"/>
    <w:rsid w:val="00832619"/>
    <w:rsid w:val="00832A56"/>
    <w:rsid w:val="00832E49"/>
    <w:rsid w:val="00836F9B"/>
    <w:rsid w:val="00837B43"/>
    <w:rsid w:val="00837CBF"/>
    <w:rsid w:val="008414A9"/>
    <w:rsid w:val="008418CD"/>
    <w:rsid w:val="00842424"/>
    <w:rsid w:val="0084245D"/>
    <w:rsid w:val="00842E31"/>
    <w:rsid w:val="00843F9C"/>
    <w:rsid w:val="00846235"/>
    <w:rsid w:val="0084674D"/>
    <w:rsid w:val="00846A4D"/>
    <w:rsid w:val="00846FF7"/>
    <w:rsid w:val="00847EF4"/>
    <w:rsid w:val="008513E9"/>
    <w:rsid w:val="008516D4"/>
    <w:rsid w:val="008526AF"/>
    <w:rsid w:val="00853B78"/>
    <w:rsid w:val="008540CF"/>
    <w:rsid w:val="00854472"/>
    <w:rsid w:val="00854522"/>
    <w:rsid w:val="00854DC9"/>
    <w:rsid w:val="008569E7"/>
    <w:rsid w:val="00860DA7"/>
    <w:rsid w:val="00862793"/>
    <w:rsid w:val="00862F68"/>
    <w:rsid w:val="008630F0"/>
    <w:rsid w:val="00863E04"/>
    <w:rsid w:val="0086502A"/>
    <w:rsid w:val="0086530C"/>
    <w:rsid w:val="00865887"/>
    <w:rsid w:val="0086621D"/>
    <w:rsid w:val="008672AE"/>
    <w:rsid w:val="00870181"/>
    <w:rsid w:val="00870AA5"/>
    <w:rsid w:val="008710B1"/>
    <w:rsid w:val="00873877"/>
    <w:rsid w:val="0087393D"/>
    <w:rsid w:val="008761EB"/>
    <w:rsid w:val="0087745C"/>
    <w:rsid w:val="0087767D"/>
    <w:rsid w:val="00880345"/>
    <w:rsid w:val="0088126E"/>
    <w:rsid w:val="00882432"/>
    <w:rsid w:val="00882C78"/>
    <w:rsid w:val="00882F56"/>
    <w:rsid w:val="00883087"/>
    <w:rsid w:val="00883CD4"/>
    <w:rsid w:val="0088623E"/>
    <w:rsid w:val="00887810"/>
    <w:rsid w:val="00892C15"/>
    <w:rsid w:val="008936D0"/>
    <w:rsid w:val="00893934"/>
    <w:rsid w:val="0089420A"/>
    <w:rsid w:val="00896411"/>
    <w:rsid w:val="00897489"/>
    <w:rsid w:val="00897EBB"/>
    <w:rsid w:val="00897F6A"/>
    <w:rsid w:val="008A0172"/>
    <w:rsid w:val="008A0418"/>
    <w:rsid w:val="008A04D4"/>
    <w:rsid w:val="008A0804"/>
    <w:rsid w:val="008A11D0"/>
    <w:rsid w:val="008A1B29"/>
    <w:rsid w:val="008A2132"/>
    <w:rsid w:val="008A408C"/>
    <w:rsid w:val="008A45A4"/>
    <w:rsid w:val="008A4D11"/>
    <w:rsid w:val="008A6F6E"/>
    <w:rsid w:val="008A6F72"/>
    <w:rsid w:val="008A742E"/>
    <w:rsid w:val="008A7C9B"/>
    <w:rsid w:val="008B0159"/>
    <w:rsid w:val="008B03C2"/>
    <w:rsid w:val="008B17BE"/>
    <w:rsid w:val="008B2753"/>
    <w:rsid w:val="008B364A"/>
    <w:rsid w:val="008B4B72"/>
    <w:rsid w:val="008B567B"/>
    <w:rsid w:val="008B61BD"/>
    <w:rsid w:val="008B7D39"/>
    <w:rsid w:val="008C2BFA"/>
    <w:rsid w:val="008C3C22"/>
    <w:rsid w:val="008C43E3"/>
    <w:rsid w:val="008C4A73"/>
    <w:rsid w:val="008C4B89"/>
    <w:rsid w:val="008C5076"/>
    <w:rsid w:val="008C518E"/>
    <w:rsid w:val="008C6941"/>
    <w:rsid w:val="008C69C7"/>
    <w:rsid w:val="008C7264"/>
    <w:rsid w:val="008C7424"/>
    <w:rsid w:val="008C7F18"/>
    <w:rsid w:val="008D09DB"/>
    <w:rsid w:val="008D1DE1"/>
    <w:rsid w:val="008D2836"/>
    <w:rsid w:val="008D2C22"/>
    <w:rsid w:val="008D31A5"/>
    <w:rsid w:val="008D43F7"/>
    <w:rsid w:val="008D5B2F"/>
    <w:rsid w:val="008D78AB"/>
    <w:rsid w:val="008E15F1"/>
    <w:rsid w:val="008E3586"/>
    <w:rsid w:val="008E41DE"/>
    <w:rsid w:val="008E58CA"/>
    <w:rsid w:val="008E5967"/>
    <w:rsid w:val="008E5D09"/>
    <w:rsid w:val="008E72D2"/>
    <w:rsid w:val="008E7340"/>
    <w:rsid w:val="008E7BA9"/>
    <w:rsid w:val="008E7CDE"/>
    <w:rsid w:val="008E7E66"/>
    <w:rsid w:val="008F0055"/>
    <w:rsid w:val="008F1589"/>
    <w:rsid w:val="008F1824"/>
    <w:rsid w:val="008F1A36"/>
    <w:rsid w:val="008F1F68"/>
    <w:rsid w:val="008F2093"/>
    <w:rsid w:val="008F25CE"/>
    <w:rsid w:val="008F2877"/>
    <w:rsid w:val="008F2FE1"/>
    <w:rsid w:val="008F37D9"/>
    <w:rsid w:val="008F4030"/>
    <w:rsid w:val="008F4595"/>
    <w:rsid w:val="008F461B"/>
    <w:rsid w:val="008F4C5C"/>
    <w:rsid w:val="008F5644"/>
    <w:rsid w:val="008F6529"/>
    <w:rsid w:val="008F65D2"/>
    <w:rsid w:val="008F703C"/>
    <w:rsid w:val="008F74B6"/>
    <w:rsid w:val="008F74E5"/>
    <w:rsid w:val="00900967"/>
    <w:rsid w:val="009044BD"/>
    <w:rsid w:val="00904AB0"/>
    <w:rsid w:val="009078F9"/>
    <w:rsid w:val="00910378"/>
    <w:rsid w:val="00910FCB"/>
    <w:rsid w:val="009110A8"/>
    <w:rsid w:val="00912703"/>
    <w:rsid w:val="009129F9"/>
    <w:rsid w:val="00913490"/>
    <w:rsid w:val="009136D3"/>
    <w:rsid w:val="0091380F"/>
    <w:rsid w:val="00914C54"/>
    <w:rsid w:val="00915726"/>
    <w:rsid w:val="00916599"/>
    <w:rsid w:val="00920414"/>
    <w:rsid w:val="009204A6"/>
    <w:rsid w:val="00923072"/>
    <w:rsid w:val="00923BAD"/>
    <w:rsid w:val="00930E56"/>
    <w:rsid w:val="009333F1"/>
    <w:rsid w:val="00933C7A"/>
    <w:rsid w:val="00933D90"/>
    <w:rsid w:val="00934801"/>
    <w:rsid w:val="00934BF5"/>
    <w:rsid w:val="009356FC"/>
    <w:rsid w:val="0093667F"/>
    <w:rsid w:val="00936E9D"/>
    <w:rsid w:val="00937912"/>
    <w:rsid w:val="00937977"/>
    <w:rsid w:val="0093797C"/>
    <w:rsid w:val="00940BF4"/>
    <w:rsid w:val="00941D66"/>
    <w:rsid w:val="00942468"/>
    <w:rsid w:val="00942C5C"/>
    <w:rsid w:val="00944162"/>
    <w:rsid w:val="009444BE"/>
    <w:rsid w:val="0094766C"/>
    <w:rsid w:val="00947739"/>
    <w:rsid w:val="00950407"/>
    <w:rsid w:val="009510E4"/>
    <w:rsid w:val="009513C8"/>
    <w:rsid w:val="0095205E"/>
    <w:rsid w:val="00952530"/>
    <w:rsid w:val="00952BE7"/>
    <w:rsid w:val="00953045"/>
    <w:rsid w:val="00956D5E"/>
    <w:rsid w:val="009575DD"/>
    <w:rsid w:val="009601FD"/>
    <w:rsid w:val="00960BD8"/>
    <w:rsid w:val="00960C91"/>
    <w:rsid w:val="009613FB"/>
    <w:rsid w:val="00962354"/>
    <w:rsid w:val="00963C8F"/>
    <w:rsid w:val="00964761"/>
    <w:rsid w:val="009661BD"/>
    <w:rsid w:val="00966240"/>
    <w:rsid w:val="0096795D"/>
    <w:rsid w:val="00970636"/>
    <w:rsid w:val="009710D9"/>
    <w:rsid w:val="009723E6"/>
    <w:rsid w:val="00972ED2"/>
    <w:rsid w:val="00974257"/>
    <w:rsid w:val="00974322"/>
    <w:rsid w:val="0097454C"/>
    <w:rsid w:val="0097540C"/>
    <w:rsid w:val="0097552C"/>
    <w:rsid w:val="0097587C"/>
    <w:rsid w:val="00975CA7"/>
    <w:rsid w:val="00976944"/>
    <w:rsid w:val="0097777A"/>
    <w:rsid w:val="00977F22"/>
    <w:rsid w:val="0098099A"/>
    <w:rsid w:val="009809E7"/>
    <w:rsid w:val="0098191C"/>
    <w:rsid w:val="00981FED"/>
    <w:rsid w:val="009827C4"/>
    <w:rsid w:val="00982FF0"/>
    <w:rsid w:val="0098421F"/>
    <w:rsid w:val="00985E58"/>
    <w:rsid w:val="0098736C"/>
    <w:rsid w:val="00990513"/>
    <w:rsid w:val="00990CE0"/>
    <w:rsid w:val="00990E67"/>
    <w:rsid w:val="009914E2"/>
    <w:rsid w:val="00992B2D"/>
    <w:rsid w:val="00992FB0"/>
    <w:rsid w:val="0099430A"/>
    <w:rsid w:val="0099471D"/>
    <w:rsid w:val="00994AC4"/>
    <w:rsid w:val="00995147"/>
    <w:rsid w:val="009956D9"/>
    <w:rsid w:val="00995AA7"/>
    <w:rsid w:val="00996450"/>
    <w:rsid w:val="00997054"/>
    <w:rsid w:val="009973CB"/>
    <w:rsid w:val="009A0A69"/>
    <w:rsid w:val="009A2753"/>
    <w:rsid w:val="009A27A3"/>
    <w:rsid w:val="009A2CFD"/>
    <w:rsid w:val="009A3226"/>
    <w:rsid w:val="009A3E26"/>
    <w:rsid w:val="009A47E6"/>
    <w:rsid w:val="009A54E2"/>
    <w:rsid w:val="009A5A26"/>
    <w:rsid w:val="009A5A36"/>
    <w:rsid w:val="009A678A"/>
    <w:rsid w:val="009B1746"/>
    <w:rsid w:val="009B25CA"/>
    <w:rsid w:val="009B25F7"/>
    <w:rsid w:val="009B2D8E"/>
    <w:rsid w:val="009B3E4B"/>
    <w:rsid w:val="009B45EF"/>
    <w:rsid w:val="009B4C0C"/>
    <w:rsid w:val="009B5773"/>
    <w:rsid w:val="009B5A3D"/>
    <w:rsid w:val="009B5FA3"/>
    <w:rsid w:val="009B76DA"/>
    <w:rsid w:val="009C0281"/>
    <w:rsid w:val="009C0436"/>
    <w:rsid w:val="009C252F"/>
    <w:rsid w:val="009C50B2"/>
    <w:rsid w:val="009C51EF"/>
    <w:rsid w:val="009C60E7"/>
    <w:rsid w:val="009C6DB7"/>
    <w:rsid w:val="009C6FA5"/>
    <w:rsid w:val="009C7C06"/>
    <w:rsid w:val="009D0F0A"/>
    <w:rsid w:val="009D2A26"/>
    <w:rsid w:val="009D3A7D"/>
    <w:rsid w:val="009D3B7A"/>
    <w:rsid w:val="009D46E2"/>
    <w:rsid w:val="009D4B02"/>
    <w:rsid w:val="009D4B65"/>
    <w:rsid w:val="009D52B2"/>
    <w:rsid w:val="009D5351"/>
    <w:rsid w:val="009D542C"/>
    <w:rsid w:val="009D5DED"/>
    <w:rsid w:val="009D7D04"/>
    <w:rsid w:val="009E0C13"/>
    <w:rsid w:val="009E1A65"/>
    <w:rsid w:val="009E335B"/>
    <w:rsid w:val="009E37B0"/>
    <w:rsid w:val="009E402B"/>
    <w:rsid w:val="009E47C2"/>
    <w:rsid w:val="009E49EE"/>
    <w:rsid w:val="009E59D5"/>
    <w:rsid w:val="009E7487"/>
    <w:rsid w:val="009E7772"/>
    <w:rsid w:val="009E7AAA"/>
    <w:rsid w:val="009E7E76"/>
    <w:rsid w:val="009F066D"/>
    <w:rsid w:val="009F0A78"/>
    <w:rsid w:val="009F1503"/>
    <w:rsid w:val="009F2085"/>
    <w:rsid w:val="009F2A7F"/>
    <w:rsid w:val="009F520F"/>
    <w:rsid w:val="009F5909"/>
    <w:rsid w:val="009F5E7F"/>
    <w:rsid w:val="009F5FA6"/>
    <w:rsid w:val="009F6DA4"/>
    <w:rsid w:val="00A00C3A"/>
    <w:rsid w:val="00A011EC"/>
    <w:rsid w:val="00A022B0"/>
    <w:rsid w:val="00A0362C"/>
    <w:rsid w:val="00A03BCD"/>
    <w:rsid w:val="00A0648E"/>
    <w:rsid w:val="00A0737B"/>
    <w:rsid w:val="00A07592"/>
    <w:rsid w:val="00A10164"/>
    <w:rsid w:val="00A101A0"/>
    <w:rsid w:val="00A10267"/>
    <w:rsid w:val="00A10427"/>
    <w:rsid w:val="00A10E2D"/>
    <w:rsid w:val="00A11756"/>
    <w:rsid w:val="00A12038"/>
    <w:rsid w:val="00A125BE"/>
    <w:rsid w:val="00A125CD"/>
    <w:rsid w:val="00A12F89"/>
    <w:rsid w:val="00A13B10"/>
    <w:rsid w:val="00A145D8"/>
    <w:rsid w:val="00A14DD4"/>
    <w:rsid w:val="00A15E2A"/>
    <w:rsid w:val="00A15E75"/>
    <w:rsid w:val="00A20034"/>
    <w:rsid w:val="00A20666"/>
    <w:rsid w:val="00A20E12"/>
    <w:rsid w:val="00A231C1"/>
    <w:rsid w:val="00A23958"/>
    <w:rsid w:val="00A23B17"/>
    <w:rsid w:val="00A23E1A"/>
    <w:rsid w:val="00A23F05"/>
    <w:rsid w:val="00A23FCE"/>
    <w:rsid w:val="00A2407B"/>
    <w:rsid w:val="00A2426E"/>
    <w:rsid w:val="00A25E34"/>
    <w:rsid w:val="00A25E6F"/>
    <w:rsid w:val="00A267A7"/>
    <w:rsid w:val="00A30DA9"/>
    <w:rsid w:val="00A31D51"/>
    <w:rsid w:val="00A32B9E"/>
    <w:rsid w:val="00A33002"/>
    <w:rsid w:val="00A330A5"/>
    <w:rsid w:val="00A35E31"/>
    <w:rsid w:val="00A36A9C"/>
    <w:rsid w:val="00A37184"/>
    <w:rsid w:val="00A41421"/>
    <w:rsid w:val="00A41B66"/>
    <w:rsid w:val="00A41CC0"/>
    <w:rsid w:val="00A42B19"/>
    <w:rsid w:val="00A43650"/>
    <w:rsid w:val="00A43892"/>
    <w:rsid w:val="00A446FB"/>
    <w:rsid w:val="00A45313"/>
    <w:rsid w:val="00A4639F"/>
    <w:rsid w:val="00A469F6"/>
    <w:rsid w:val="00A46D36"/>
    <w:rsid w:val="00A47B06"/>
    <w:rsid w:val="00A51159"/>
    <w:rsid w:val="00A5298C"/>
    <w:rsid w:val="00A531F5"/>
    <w:rsid w:val="00A542E8"/>
    <w:rsid w:val="00A544AA"/>
    <w:rsid w:val="00A550F3"/>
    <w:rsid w:val="00A552B2"/>
    <w:rsid w:val="00A555AB"/>
    <w:rsid w:val="00A56A98"/>
    <w:rsid w:val="00A605CB"/>
    <w:rsid w:val="00A607E3"/>
    <w:rsid w:val="00A610D7"/>
    <w:rsid w:val="00A61520"/>
    <w:rsid w:val="00A619BC"/>
    <w:rsid w:val="00A61F8B"/>
    <w:rsid w:val="00A6410D"/>
    <w:rsid w:val="00A64FDD"/>
    <w:rsid w:val="00A65036"/>
    <w:rsid w:val="00A656C1"/>
    <w:rsid w:val="00A657A6"/>
    <w:rsid w:val="00A659D6"/>
    <w:rsid w:val="00A65CED"/>
    <w:rsid w:val="00A66AC4"/>
    <w:rsid w:val="00A673B2"/>
    <w:rsid w:val="00A706F3"/>
    <w:rsid w:val="00A70E5F"/>
    <w:rsid w:val="00A718B7"/>
    <w:rsid w:val="00A7221E"/>
    <w:rsid w:val="00A74B04"/>
    <w:rsid w:val="00A74EB2"/>
    <w:rsid w:val="00A754F8"/>
    <w:rsid w:val="00A76017"/>
    <w:rsid w:val="00A7727C"/>
    <w:rsid w:val="00A7794A"/>
    <w:rsid w:val="00A80894"/>
    <w:rsid w:val="00A80FD8"/>
    <w:rsid w:val="00A8131E"/>
    <w:rsid w:val="00A814E5"/>
    <w:rsid w:val="00A81853"/>
    <w:rsid w:val="00A81DAB"/>
    <w:rsid w:val="00A827A5"/>
    <w:rsid w:val="00A82B90"/>
    <w:rsid w:val="00A82BFA"/>
    <w:rsid w:val="00A83B6B"/>
    <w:rsid w:val="00A83D80"/>
    <w:rsid w:val="00A83E18"/>
    <w:rsid w:val="00A86EE3"/>
    <w:rsid w:val="00A87220"/>
    <w:rsid w:val="00A87323"/>
    <w:rsid w:val="00A87B71"/>
    <w:rsid w:val="00A87F35"/>
    <w:rsid w:val="00A87FDC"/>
    <w:rsid w:val="00A90289"/>
    <w:rsid w:val="00A9034C"/>
    <w:rsid w:val="00A90C59"/>
    <w:rsid w:val="00A91D26"/>
    <w:rsid w:val="00A932ED"/>
    <w:rsid w:val="00A93A39"/>
    <w:rsid w:val="00A93C50"/>
    <w:rsid w:val="00A94728"/>
    <w:rsid w:val="00A9534A"/>
    <w:rsid w:val="00AA0940"/>
    <w:rsid w:val="00AA1071"/>
    <w:rsid w:val="00AA17C7"/>
    <w:rsid w:val="00AA1CCD"/>
    <w:rsid w:val="00AA2562"/>
    <w:rsid w:val="00AA2F9A"/>
    <w:rsid w:val="00AA3725"/>
    <w:rsid w:val="00AA373E"/>
    <w:rsid w:val="00AA510D"/>
    <w:rsid w:val="00AA5915"/>
    <w:rsid w:val="00AA6FB7"/>
    <w:rsid w:val="00AB0261"/>
    <w:rsid w:val="00AB09AB"/>
    <w:rsid w:val="00AB0D23"/>
    <w:rsid w:val="00AB17D3"/>
    <w:rsid w:val="00AB2292"/>
    <w:rsid w:val="00AB25A1"/>
    <w:rsid w:val="00AB30FA"/>
    <w:rsid w:val="00AB3DF8"/>
    <w:rsid w:val="00AB552F"/>
    <w:rsid w:val="00AB56B6"/>
    <w:rsid w:val="00AB6FF9"/>
    <w:rsid w:val="00AB79AA"/>
    <w:rsid w:val="00AB7BC7"/>
    <w:rsid w:val="00AC06AB"/>
    <w:rsid w:val="00AC09B9"/>
    <w:rsid w:val="00AC1326"/>
    <w:rsid w:val="00AC2BDF"/>
    <w:rsid w:val="00AC328D"/>
    <w:rsid w:val="00AC5036"/>
    <w:rsid w:val="00AC586B"/>
    <w:rsid w:val="00AC5D8B"/>
    <w:rsid w:val="00AC6157"/>
    <w:rsid w:val="00AC698F"/>
    <w:rsid w:val="00AC6CB9"/>
    <w:rsid w:val="00AC75AD"/>
    <w:rsid w:val="00AC7B54"/>
    <w:rsid w:val="00AC7D91"/>
    <w:rsid w:val="00AC7DA1"/>
    <w:rsid w:val="00AC7F20"/>
    <w:rsid w:val="00AD264A"/>
    <w:rsid w:val="00AD28BE"/>
    <w:rsid w:val="00AD2A26"/>
    <w:rsid w:val="00AD2C13"/>
    <w:rsid w:val="00AD3EC0"/>
    <w:rsid w:val="00AD6708"/>
    <w:rsid w:val="00AD76D3"/>
    <w:rsid w:val="00AD7807"/>
    <w:rsid w:val="00AE0055"/>
    <w:rsid w:val="00AE1D59"/>
    <w:rsid w:val="00AE2358"/>
    <w:rsid w:val="00AE41DF"/>
    <w:rsid w:val="00AE4467"/>
    <w:rsid w:val="00AE4CCD"/>
    <w:rsid w:val="00AE75A6"/>
    <w:rsid w:val="00AE785B"/>
    <w:rsid w:val="00AE789C"/>
    <w:rsid w:val="00AF033A"/>
    <w:rsid w:val="00AF0704"/>
    <w:rsid w:val="00AF0FAA"/>
    <w:rsid w:val="00AF102A"/>
    <w:rsid w:val="00AF2D42"/>
    <w:rsid w:val="00AF2EA6"/>
    <w:rsid w:val="00AF3AD4"/>
    <w:rsid w:val="00AF4958"/>
    <w:rsid w:val="00AF5A06"/>
    <w:rsid w:val="00AF614A"/>
    <w:rsid w:val="00AF629A"/>
    <w:rsid w:val="00AF70CB"/>
    <w:rsid w:val="00AF70FB"/>
    <w:rsid w:val="00AF79D3"/>
    <w:rsid w:val="00B003DB"/>
    <w:rsid w:val="00B043C9"/>
    <w:rsid w:val="00B0503D"/>
    <w:rsid w:val="00B07783"/>
    <w:rsid w:val="00B10187"/>
    <w:rsid w:val="00B10501"/>
    <w:rsid w:val="00B1088C"/>
    <w:rsid w:val="00B11973"/>
    <w:rsid w:val="00B11BCE"/>
    <w:rsid w:val="00B1286B"/>
    <w:rsid w:val="00B12D17"/>
    <w:rsid w:val="00B141EC"/>
    <w:rsid w:val="00B14227"/>
    <w:rsid w:val="00B146C2"/>
    <w:rsid w:val="00B147A7"/>
    <w:rsid w:val="00B14AC7"/>
    <w:rsid w:val="00B154BA"/>
    <w:rsid w:val="00B1689C"/>
    <w:rsid w:val="00B16F36"/>
    <w:rsid w:val="00B1746C"/>
    <w:rsid w:val="00B20066"/>
    <w:rsid w:val="00B20AB8"/>
    <w:rsid w:val="00B22950"/>
    <w:rsid w:val="00B23281"/>
    <w:rsid w:val="00B23361"/>
    <w:rsid w:val="00B23370"/>
    <w:rsid w:val="00B24836"/>
    <w:rsid w:val="00B2494E"/>
    <w:rsid w:val="00B2719F"/>
    <w:rsid w:val="00B30A62"/>
    <w:rsid w:val="00B31571"/>
    <w:rsid w:val="00B32DCC"/>
    <w:rsid w:val="00B33D80"/>
    <w:rsid w:val="00B342CF"/>
    <w:rsid w:val="00B346D7"/>
    <w:rsid w:val="00B34D74"/>
    <w:rsid w:val="00B35371"/>
    <w:rsid w:val="00B35552"/>
    <w:rsid w:val="00B36BE8"/>
    <w:rsid w:val="00B36FD3"/>
    <w:rsid w:val="00B375BF"/>
    <w:rsid w:val="00B378CE"/>
    <w:rsid w:val="00B37E3D"/>
    <w:rsid w:val="00B40D1C"/>
    <w:rsid w:val="00B4106D"/>
    <w:rsid w:val="00B4116A"/>
    <w:rsid w:val="00B41513"/>
    <w:rsid w:val="00B41CFF"/>
    <w:rsid w:val="00B43384"/>
    <w:rsid w:val="00B43A13"/>
    <w:rsid w:val="00B44473"/>
    <w:rsid w:val="00B45437"/>
    <w:rsid w:val="00B45572"/>
    <w:rsid w:val="00B4697B"/>
    <w:rsid w:val="00B46D47"/>
    <w:rsid w:val="00B46EEE"/>
    <w:rsid w:val="00B47A1E"/>
    <w:rsid w:val="00B510FB"/>
    <w:rsid w:val="00B51507"/>
    <w:rsid w:val="00B516EE"/>
    <w:rsid w:val="00B526B0"/>
    <w:rsid w:val="00B52BDA"/>
    <w:rsid w:val="00B53F76"/>
    <w:rsid w:val="00B54089"/>
    <w:rsid w:val="00B5468D"/>
    <w:rsid w:val="00B55D39"/>
    <w:rsid w:val="00B5662D"/>
    <w:rsid w:val="00B5693F"/>
    <w:rsid w:val="00B57821"/>
    <w:rsid w:val="00B63189"/>
    <w:rsid w:val="00B6331B"/>
    <w:rsid w:val="00B63ED5"/>
    <w:rsid w:val="00B65B11"/>
    <w:rsid w:val="00B65F47"/>
    <w:rsid w:val="00B6628F"/>
    <w:rsid w:val="00B6726A"/>
    <w:rsid w:val="00B672D8"/>
    <w:rsid w:val="00B67E5B"/>
    <w:rsid w:val="00B70146"/>
    <w:rsid w:val="00B71991"/>
    <w:rsid w:val="00B71AC7"/>
    <w:rsid w:val="00B72553"/>
    <w:rsid w:val="00B72CE9"/>
    <w:rsid w:val="00B73EC7"/>
    <w:rsid w:val="00B743ED"/>
    <w:rsid w:val="00B764FF"/>
    <w:rsid w:val="00B769E6"/>
    <w:rsid w:val="00B76A1A"/>
    <w:rsid w:val="00B778B6"/>
    <w:rsid w:val="00B77D04"/>
    <w:rsid w:val="00B77FE9"/>
    <w:rsid w:val="00B80345"/>
    <w:rsid w:val="00B806D3"/>
    <w:rsid w:val="00B80BF3"/>
    <w:rsid w:val="00B80DA5"/>
    <w:rsid w:val="00B829C2"/>
    <w:rsid w:val="00B83A31"/>
    <w:rsid w:val="00B83A55"/>
    <w:rsid w:val="00B83D1B"/>
    <w:rsid w:val="00B849CD"/>
    <w:rsid w:val="00B854B7"/>
    <w:rsid w:val="00B85BD1"/>
    <w:rsid w:val="00B86321"/>
    <w:rsid w:val="00B904AE"/>
    <w:rsid w:val="00B9071C"/>
    <w:rsid w:val="00B90A19"/>
    <w:rsid w:val="00B9251E"/>
    <w:rsid w:val="00B928E3"/>
    <w:rsid w:val="00B92C48"/>
    <w:rsid w:val="00B94E5B"/>
    <w:rsid w:val="00B95003"/>
    <w:rsid w:val="00B95318"/>
    <w:rsid w:val="00B95BF7"/>
    <w:rsid w:val="00B96AA8"/>
    <w:rsid w:val="00B96EC0"/>
    <w:rsid w:val="00B97F59"/>
    <w:rsid w:val="00BA0714"/>
    <w:rsid w:val="00BA0982"/>
    <w:rsid w:val="00BA0AD9"/>
    <w:rsid w:val="00BA1AA2"/>
    <w:rsid w:val="00BA266B"/>
    <w:rsid w:val="00BA29EE"/>
    <w:rsid w:val="00BA2B7B"/>
    <w:rsid w:val="00BA3C94"/>
    <w:rsid w:val="00BA5F5D"/>
    <w:rsid w:val="00BA63C9"/>
    <w:rsid w:val="00BA7835"/>
    <w:rsid w:val="00BA7FBF"/>
    <w:rsid w:val="00BB079D"/>
    <w:rsid w:val="00BB0D32"/>
    <w:rsid w:val="00BB0E5E"/>
    <w:rsid w:val="00BB1025"/>
    <w:rsid w:val="00BB1EC3"/>
    <w:rsid w:val="00BB3D7C"/>
    <w:rsid w:val="00BB404E"/>
    <w:rsid w:val="00BB4A19"/>
    <w:rsid w:val="00BB5E56"/>
    <w:rsid w:val="00BB6A48"/>
    <w:rsid w:val="00BB6C78"/>
    <w:rsid w:val="00BB6D32"/>
    <w:rsid w:val="00BB7909"/>
    <w:rsid w:val="00BC1511"/>
    <w:rsid w:val="00BC15F9"/>
    <w:rsid w:val="00BC23D3"/>
    <w:rsid w:val="00BC2941"/>
    <w:rsid w:val="00BC51E4"/>
    <w:rsid w:val="00BC6058"/>
    <w:rsid w:val="00BC78BF"/>
    <w:rsid w:val="00BD1363"/>
    <w:rsid w:val="00BD1365"/>
    <w:rsid w:val="00BD1464"/>
    <w:rsid w:val="00BD374A"/>
    <w:rsid w:val="00BD4991"/>
    <w:rsid w:val="00BD568D"/>
    <w:rsid w:val="00BD6FCA"/>
    <w:rsid w:val="00BD7E92"/>
    <w:rsid w:val="00BE1D94"/>
    <w:rsid w:val="00BE3CE3"/>
    <w:rsid w:val="00BE40D4"/>
    <w:rsid w:val="00BE5904"/>
    <w:rsid w:val="00BE64FB"/>
    <w:rsid w:val="00BE69D7"/>
    <w:rsid w:val="00BE7511"/>
    <w:rsid w:val="00BE780D"/>
    <w:rsid w:val="00BF00FB"/>
    <w:rsid w:val="00BF1476"/>
    <w:rsid w:val="00BF178A"/>
    <w:rsid w:val="00BF1DC5"/>
    <w:rsid w:val="00BF2188"/>
    <w:rsid w:val="00BF25CB"/>
    <w:rsid w:val="00BF2702"/>
    <w:rsid w:val="00BF2AB6"/>
    <w:rsid w:val="00BF3C85"/>
    <w:rsid w:val="00BF48DF"/>
    <w:rsid w:val="00BF49B0"/>
    <w:rsid w:val="00BF6A50"/>
    <w:rsid w:val="00C013E9"/>
    <w:rsid w:val="00C01D18"/>
    <w:rsid w:val="00C03641"/>
    <w:rsid w:val="00C04106"/>
    <w:rsid w:val="00C0455C"/>
    <w:rsid w:val="00C04E65"/>
    <w:rsid w:val="00C05C7C"/>
    <w:rsid w:val="00C05D4B"/>
    <w:rsid w:val="00C05DD6"/>
    <w:rsid w:val="00C0754F"/>
    <w:rsid w:val="00C07716"/>
    <w:rsid w:val="00C10045"/>
    <w:rsid w:val="00C1037D"/>
    <w:rsid w:val="00C10993"/>
    <w:rsid w:val="00C10A60"/>
    <w:rsid w:val="00C11499"/>
    <w:rsid w:val="00C12AB2"/>
    <w:rsid w:val="00C13D26"/>
    <w:rsid w:val="00C14402"/>
    <w:rsid w:val="00C1474B"/>
    <w:rsid w:val="00C153C5"/>
    <w:rsid w:val="00C16269"/>
    <w:rsid w:val="00C2061C"/>
    <w:rsid w:val="00C230A5"/>
    <w:rsid w:val="00C2453E"/>
    <w:rsid w:val="00C25011"/>
    <w:rsid w:val="00C254E2"/>
    <w:rsid w:val="00C2603C"/>
    <w:rsid w:val="00C26DB2"/>
    <w:rsid w:val="00C27CD7"/>
    <w:rsid w:val="00C30379"/>
    <w:rsid w:val="00C3094D"/>
    <w:rsid w:val="00C309C8"/>
    <w:rsid w:val="00C314F9"/>
    <w:rsid w:val="00C31EF8"/>
    <w:rsid w:val="00C339FB"/>
    <w:rsid w:val="00C34803"/>
    <w:rsid w:val="00C3549D"/>
    <w:rsid w:val="00C35AC7"/>
    <w:rsid w:val="00C366E1"/>
    <w:rsid w:val="00C36939"/>
    <w:rsid w:val="00C404A4"/>
    <w:rsid w:val="00C40707"/>
    <w:rsid w:val="00C40D3F"/>
    <w:rsid w:val="00C40D9A"/>
    <w:rsid w:val="00C412D2"/>
    <w:rsid w:val="00C43763"/>
    <w:rsid w:val="00C4448E"/>
    <w:rsid w:val="00C46490"/>
    <w:rsid w:val="00C47DB6"/>
    <w:rsid w:val="00C50073"/>
    <w:rsid w:val="00C51664"/>
    <w:rsid w:val="00C51C09"/>
    <w:rsid w:val="00C5287B"/>
    <w:rsid w:val="00C54A67"/>
    <w:rsid w:val="00C551F8"/>
    <w:rsid w:val="00C56764"/>
    <w:rsid w:val="00C619BE"/>
    <w:rsid w:val="00C61AFF"/>
    <w:rsid w:val="00C62587"/>
    <w:rsid w:val="00C62BEE"/>
    <w:rsid w:val="00C6342D"/>
    <w:rsid w:val="00C6406D"/>
    <w:rsid w:val="00C654D4"/>
    <w:rsid w:val="00C65E32"/>
    <w:rsid w:val="00C67041"/>
    <w:rsid w:val="00C7005B"/>
    <w:rsid w:val="00C70B0C"/>
    <w:rsid w:val="00C71765"/>
    <w:rsid w:val="00C717F0"/>
    <w:rsid w:val="00C71C62"/>
    <w:rsid w:val="00C75284"/>
    <w:rsid w:val="00C7553F"/>
    <w:rsid w:val="00C760F7"/>
    <w:rsid w:val="00C77818"/>
    <w:rsid w:val="00C778F1"/>
    <w:rsid w:val="00C804F4"/>
    <w:rsid w:val="00C81D78"/>
    <w:rsid w:val="00C82974"/>
    <w:rsid w:val="00C834A1"/>
    <w:rsid w:val="00C83899"/>
    <w:rsid w:val="00C83AC8"/>
    <w:rsid w:val="00C83F45"/>
    <w:rsid w:val="00C83F4A"/>
    <w:rsid w:val="00C8417C"/>
    <w:rsid w:val="00C84477"/>
    <w:rsid w:val="00C846A9"/>
    <w:rsid w:val="00C849FA"/>
    <w:rsid w:val="00C849FF"/>
    <w:rsid w:val="00C859AC"/>
    <w:rsid w:val="00C85D58"/>
    <w:rsid w:val="00C86517"/>
    <w:rsid w:val="00C878C1"/>
    <w:rsid w:val="00C909AE"/>
    <w:rsid w:val="00C90AB7"/>
    <w:rsid w:val="00C923CD"/>
    <w:rsid w:val="00C92601"/>
    <w:rsid w:val="00C93DFD"/>
    <w:rsid w:val="00C94B2A"/>
    <w:rsid w:val="00C9588B"/>
    <w:rsid w:val="00C966E9"/>
    <w:rsid w:val="00C9783E"/>
    <w:rsid w:val="00C97BB4"/>
    <w:rsid w:val="00CA1562"/>
    <w:rsid w:val="00CA23B3"/>
    <w:rsid w:val="00CA3E3B"/>
    <w:rsid w:val="00CA4366"/>
    <w:rsid w:val="00CA47D1"/>
    <w:rsid w:val="00CA4843"/>
    <w:rsid w:val="00CA5545"/>
    <w:rsid w:val="00CA5A9A"/>
    <w:rsid w:val="00CA5F2D"/>
    <w:rsid w:val="00CA5F44"/>
    <w:rsid w:val="00CA6B0E"/>
    <w:rsid w:val="00CA73B7"/>
    <w:rsid w:val="00CA742B"/>
    <w:rsid w:val="00CB025E"/>
    <w:rsid w:val="00CB28E7"/>
    <w:rsid w:val="00CB2A97"/>
    <w:rsid w:val="00CB35EF"/>
    <w:rsid w:val="00CB3781"/>
    <w:rsid w:val="00CB4B62"/>
    <w:rsid w:val="00CB51A9"/>
    <w:rsid w:val="00CB5858"/>
    <w:rsid w:val="00CB7157"/>
    <w:rsid w:val="00CB7538"/>
    <w:rsid w:val="00CB7953"/>
    <w:rsid w:val="00CC0DF6"/>
    <w:rsid w:val="00CC141E"/>
    <w:rsid w:val="00CC270F"/>
    <w:rsid w:val="00CC3A50"/>
    <w:rsid w:val="00CC3C05"/>
    <w:rsid w:val="00CC4AA7"/>
    <w:rsid w:val="00CC7CE0"/>
    <w:rsid w:val="00CD0403"/>
    <w:rsid w:val="00CD08AF"/>
    <w:rsid w:val="00CD09BA"/>
    <w:rsid w:val="00CD0E54"/>
    <w:rsid w:val="00CD39EE"/>
    <w:rsid w:val="00CD5D1E"/>
    <w:rsid w:val="00CD642B"/>
    <w:rsid w:val="00CD6A45"/>
    <w:rsid w:val="00CD7FB4"/>
    <w:rsid w:val="00CE1A3F"/>
    <w:rsid w:val="00CE28F8"/>
    <w:rsid w:val="00CE2ACB"/>
    <w:rsid w:val="00CE370F"/>
    <w:rsid w:val="00CE379F"/>
    <w:rsid w:val="00CE3B06"/>
    <w:rsid w:val="00CE4B8C"/>
    <w:rsid w:val="00CE4E33"/>
    <w:rsid w:val="00CE618B"/>
    <w:rsid w:val="00CE71BC"/>
    <w:rsid w:val="00CE7B4F"/>
    <w:rsid w:val="00CF1097"/>
    <w:rsid w:val="00CF1E4A"/>
    <w:rsid w:val="00CF3240"/>
    <w:rsid w:val="00CF3C08"/>
    <w:rsid w:val="00CF59D0"/>
    <w:rsid w:val="00CF5B11"/>
    <w:rsid w:val="00CF5E46"/>
    <w:rsid w:val="00CF6228"/>
    <w:rsid w:val="00CF6B0B"/>
    <w:rsid w:val="00D001D4"/>
    <w:rsid w:val="00D00FA3"/>
    <w:rsid w:val="00D01283"/>
    <w:rsid w:val="00D015A7"/>
    <w:rsid w:val="00D01D53"/>
    <w:rsid w:val="00D022EB"/>
    <w:rsid w:val="00D0250B"/>
    <w:rsid w:val="00D02795"/>
    <w:rsid w:val="00D03C66"/>
    <w:rsid w:val="00D04823"/>
    <w:rsid w:val="00D04B90"/>
    <w:rsid w:val="00D04F03"/>
    <w:rsid w:val="00D050BC"/>
    <w:rsid w:val="00D062FE"/>
    <w:rsid w:val="00D06563"/>
    <w:rsid w:val="00D065E0"/>
    <w:rsid w:val="00D067B4"/>
    <w:rsid w:val="00D06A69"/>
    <w:rsid w:val="00D06F8B"/>
    <w:rsid w:val="00D0743B"/>
    <w:rsid w:val="00D07643"/>
    <w:rsid w:val="00D07ABF"/>
    <w:rsid w:val="00D07E4A"/>
    <w:rsid w:val="00D10375"/>
    <w:rsid w:val="00D10ECD"/>
    <w:rsid w:val="00D11ADE"/>
    <w:rsid w:val="00D1224B"/>
    <w:rsid w:val="00D1253C"/>
    <w:rsid w:val="00D1584E"/>
    <w:rsid w:val="00D16781"/>
    <w:rsid w:val="00D16D61"/>
    <w:rsid w:val="00D1793C"/>
    <w:rsid w:val="00D20EB0"/>
    <w:rsid w:val="00D20FF5"/>
    <w:rsid w:val="00D2148A"/>
    <w:rsid w:val="00D21864"/>
    <w:rsid w:val="00D21BBA"/>
    <w:rsid w:val="00D22367"/>
    <w:rsid w:val="00D22D21"/>
    <w:rsid w:val="00D24013"/>
    <w:rsid w:val="00D24F7E"/>
    <w:rsid w:val="00D25356"/>
    <w:rsid w:val="00D265FB"/>
    <w:rsid w:val="00D26637"/>
    <w:rsid w:val="00D26A7F"/>
    <w:rsid w:val="00D27B9F"/>
    <w:rsid w:val="00D30163"/>
    <w:rsid w:val="00D301E2"/>
    <w:rsid w:val="00D308DC"/>
    <w:rsid w:val="00D31014"/>
    <w:rsid w:val="00D3114E"/>
    <w:rsid w:val="00D31719"/>
    <w:rsid w:val="00D349CF"/>
    <w:rsid w:val="00D35428"/>
    <w:rsid w:val="00D357D8"/>
    <w:rsid w:val="00D35C57"/>
    <w:rsid w:val="00D36F53"/>
    <w:rsid w:val="00D370C3"/>
    <w:rsid w:val="00D37AEB"/>
    <w:rsid w:val="00D41C53"/>
    <w:rsid w:val="00D420D1"/>
    <w:rsid w:val="00D42EDD"/>
    <w:rsid w:val="00D43496"/>
    <w:rsid w:val="00D43AED"/>
    <w:rsid w:val="00D43C59"/>
    <w:rsid w:val="00D447BB"/>
    <w:rsid w:val="00D45C7D"/>
    <w:rsid w:val="00D4709C"/>
    <w:rsid w:val="00D47E02"/>
    <w:rsid w:val="00D50198"/>
    <w:rsid w:val="00D5270B"/>
    <w:rsid w:val="00D52F87"/>
    <w:rsid w:val="00D533E3"/>
    <w:rsid w:val="00D53479"/>
    <w:rsid w:val="00D54EE7"/>
    <w:rsid w:val="00D56B67"/>
    <w:rsid w:val="00D572E7"/>
    <w:rsid w:val="00D57CAD"/>
    <w:rsid w:val="00D61837"/>
    <w:rsid w:val="00D61AC2"/>
    <w:rsid w:val="00D63A3E"/>
    <w:rsid w:val="00D63CAA"/>
    <w:rsid w:val="00D6418A"/>
    <w:rsid w:val="00D642F3"/>
    <w:rsid w:val="00D64976"/>
    <w:rsid w:val="00D64D74"/>
    <w:rsid w:val="00D660AB"/>
    <w:rsid w:val="00D67D7B"/>
    <w:rsid w:val="00D70187"/>
    <w:rsid w:val="00D708C3"/>
    <w:rsid w:val="00D70ABF"/>
    <w:rsid w:val="00D71C13"/>
    <w:rsid w:val="00D7272B"/>
    <w:rsid w:val="00D73146"/>
    <w:rsid w:val="00D73741"/>
    <w:rsid w:val="00D73D21"/>
    <w:rsid w:val="00D74C82"/>
    <w:rsid w:val="00D750C4"/>
    <w:rsid w:val="00D753AA"/>
    <w:rsid w:val="00D75DD1"/>
    <w:rsid w:val="00D75FDD"/>
    <w:rsid w:val="00D772A0"/>
    <w:rsid w:val="00D77538"/>
    <w:rsid w:val="00D77548"/>
    <w:rsid w:val="00D77BFA"/>
    <w:rsid w:val="00D807E4"/>
    <w:rsid w:val="00D85066"/>
    <w:rsid w:val="00D861BF"/>
    <w:rsid w:val="00D87E1C"/>
    <w:rsid w:val="00D9025E"/>
    <w:rsid w:val="00D9132D"/>
    <w:rsid w:val="00D91F46"/>
    <w:rsid w:val="00D930B0"/>
    <w:rsid w:val="00D942EE"/>
    <w:rsid w:val="00D95549"/>
    <w:rsid w:val="00D95B9B"/>
    <w:rsid w:val="00D9776B"/>
    <w:rsid w:val="00D979FE"/>
    <w:rsid w:val="00DA0B84"/>
    <w:rsid w:val="00DA10C4"/>
    <w:rsid w:val="00DA14BF"/>
    <w:rsid w:val="00DA240E"/>
    <w:rsid w:val="00DA4352"/>
    <w:rsid w:val="00DA44F7"/>
    <w:rsid w:val="00DA4AA8"/>
    <w:rsid w:val="00DA578C"/>
    <w:rsid w:val="00DA6C6E"/>
    <w:rsid w:val="00DA6CA7"/>
    <w:rsid w:val="00DA6D87"/>
    <w:rsid w:val="00DA7399"/>
    <w:rsid w:val="00DA7E5C"/>
    <w:rsid w:val="00DB1100"/>
    <w:rsid w:val="00DB3E78"/>
    <w:rsid w:val="00DB4FAC"/>
    <w:rsid w:val="00DB5A86"/>
    <w:rsid w:val="00DB60E5"/>
    <w:rsid w:val="00DB656F"/>
    <w:rsid w:val="00DB6930"/>
    <w:rsid w:val="00DB6F91"/>
    <w:rsid w:val="00DC0B02"/>
    <w:rsid w:val="00DC16BF"/>
    <w:rsid w:val="00DC1D94"/>
    <w:rsid w:val="00DC2847"/>
    <w:rsid w:val="00DC5430"/>
    <w:rsid w:val="00DC603F"/>
    <w:rsid w:val="00DC6C6E"/>
    <w:rsid w:val="00DC79D1"/>
    <w:rsid w:val="00DD1459"/>
    <w:rsid w:val="00DD1FBE"/>
    <w:rsid w:val="00DD472D"/>
    <w:rsid w:val="00DD4A35"/>
    <w:rsid w:val="00DD4B15"/>
    <w:rsid w:val="00DD4CCA"/>
    <w:rsid w:val="00DD5116"/>
    <w:rsid w:val="00DD56EA"/>
    <w:rsid w:val="00DD5AD8"/>
    <w:rsid w:val="00DD6C5E"/>
    <w:rsid w:val="00DD6EF0"/>
    <w:rsid w:val="00DD7488"/>
    <w:rsid w:val="00DD7A3D"/>
    <w:rsid w:val="00DE0786"/>
    <w:rsid w:val="00DE087C"/>
    <w:rsid w:val="00DE0A8C"/>
    <w:rsid w:val="00DE0C44"/>
    <w:rsid w:val="00DE199B"/>
    <w:rsid w:val="00DE22C5"/>
    <w:rsid w:val="00DE26B7"/>
    <w:rsid w:val="00DE2C12"/>
    <w:rsid w:val="00DE33EA"/>
    <w:rsid w:val="00DE40C2"/>
    <w:rsid w:val="00DE49E7"/>
    <w:rsid w:val="00DE4C93"/>
    <w:rsid w:val="00DE53E4"/>
    <w:rsid w:val="00DE6591"/>
    <w:rsid w:val="00DE6878"/>
    <w:rsid w:val="00DE7687"/>
    <w:rsid w:val="00DF021F"/>
    <w:rsid w:val="00DF062A"/>
    <w:rsid w:val="00DF0A72"/>
    <w:rsid w:val="00DF115A"/>
    <w:rsid w:val="00DF1AEB"/>
    <w:rsid w:val="00DF2549"/>
    <w:rsid w:val="00DF2738"/>
    <w:rsid w:val="00DF3714"/>
    <w:rsid w:val="00DF3822"/>
    <w:rsid w:val="00DF3DC3"/>
    <w:rsid w:val="00DF5390"/>
    <w:rsid w:val="00DF6381"/>
    <w:rsid w:val="00E009F5"/>
    <w:rsid w:val="00E00D93"/>
    <w:rsid w:val="00E014B4"/>
    <w:rsid w:val="00E01880"/>
    <w:rsid w:val="00E0203F"/>
    <w:rsid w:val="00E02229"/>
    <w:rsid w:val="00E02A1D"/>
    <w:rsid w:val="00E03D74"/>
    <w:rsid w:val="00E03FD4"/>
    <w:rsid w:val="00E04BD0"/>
    <w:rsid w:val="00E04CDB"/>
    <w:rsid w:val="00E04E01"/>
    <w:rsid w:val="00E0564B"/>
    <w:rsid w:val="00E05E37"/>
    <w:rsid w:val="00E066A8"/>
    <w:rsid w:val="00E07255"/>
    <w:rsid w:val="00E1090F"/>
    <w:rsid w:val="00E11343"/>
    <w:rsid w:val="00E1163E"/>
    <w:rsid w:val="00E118E4"/>
    <w:rsid w:val="00E11DD4"/>
    <w:rsid w:val="00E1283B"/>
    <w:rsid w:val="00E13CC0"/>
    <w:rsid w:val="00E13DB7"/>
    <w:rsid w:val="00E14328"/>
    <w:rsid w:val="00E1450C"/>
    <w:rsid w:val="00E161E2"/>
    <w:rsid w:val="00E16F5D"/>
    <w:rsid w:val="00E20059"/>
    <w:rsid w:val="00E21395"/>
    <w:rsid w:val="00E2155A"/>
    <w:rsid w:val="00E21C7C"/>
    <w:rsid w:val="00E229D1"/>
    <w:rsid w:val="00E23102"/>
    <w:rsid w:val="00E231B1"/>
    <w:rsid w:val="00E235D6"/>
    <w:rsid w:val="00E23B2F"/>
    <w:rsid w:val="00E25C4D"/>
    <w:rsid w:val="00E26153"/>
    <w:rsid w:val="00E26A20"/>
    <w:rsid w:val="00E30141"/>
    <w:rsid w:val="00E3180A"/>
    <w:rsid w:val="00E31D5B"/>
    <w:rsid w:val="00E31DF2"/>
    <w:rsid w:val="00E31FA3"/>
    <w:rsid w:val="00E328A6"/>
    <w:rsid w:val="00E33C08"/>
    <w:rsid w:val="00E33D54"/>
    <w:rsid w:val="00E34F9A"/>
    <w:rsid w:val="00E35C38"/>
    <w:rsid w:val="00E35D85"/>
    <w:rsid w:val="00E405F2"/>
    <w:rsid w:val="00E40E98"/>
    <w:rsid w:val="00E42842"/>
    <w:rsid w:val="00E42D69"/>
    <w:rsid w:val="00E42E5E"/>
    <w:rsid w:val="00E440D6"/>
    <w:rsid w:val="00E501C2"/>
    <w:rsid w:val="00E521A8"/>
    <w:rsid w:val="00E529CE"/>
    <w:rsid w:val="00E5309C"/>
    <w:rsid w:val="00E53819"/>
    <w:rsid w:val="00E53A70"/>
    <w:rsid w:val="00E54081"/>
    <w:rsid w:val="00E54A26"/>
    <w:rsid w:val="00E54A5B"/>
    <w:rsid w:val="00E55D48"/>
    <w:rsid w:val="00E56AEB"/>
    <w:rsid w:val="00E56C13"/>
    <w:rsid w:val="00E57667"/>
    <w:rsid w:val="00E60788"/>
    <w:rsid w:val="00E6083F"/>
    <w:rsid w:val="00E60C87"/>
    <w:rsid w:val="00E61D0F"/>
    <w:rsid w:val="00E62092"/>
    <w:rsid w:val="00E632EB"/>
    <w:rsid w:val="00E637CB"/>
    <w:rsid w:val="00E642E7"/>
    <w:rsid w:val="00E64A55"/>
    <w:rsid w:val="00E64B0C"/>
    <w:rsid w:val="00E64C04"/>
    <w:rsid w:val="00E66BD4"/>
    <w:rsid w:val="00E66CEE"/>
    <w:rsid w:val="00E66F1B"/>
    <w:rsid w:val="00E67DC6"/>
    <w:rsid w:val="00E705A0"/>
    <w:rsid w:val="00E712D9"/>
    <w:rsid w:val="00E716DE"/>
    <w:rsid w:val="00E71A26"/>
    <w:rsid w:val="00E71DE9"/>
    <w:rsid w:val="00E722D6"/>
    <w:rsid w:val="00E72C89"/>
    <w:rsid w:val="00E73115"/>
    <w:rsid w:val="00E73CDF"/>
    <w:rsid w:val="00E7475A"/>
    <w:rsid w:val="00E747BB"/>
    <w:rsid w:val="00E74FA2"/>
    <w:rsid w:val="00E77010"/>
    <w:rsid w:val="00E776FC"/>
    <w:rsid w:val="00E82B6A"/>
    <w:rsid w:val="00E830C5"/>
    <w:rsid w:val="00E83377"/>
    <w:rsid w:val="00E83A50"/>
    <w:rsid w:val="00E83EF1"/>
    <w:rsid w:val="00E84B52"/>
    <w:rsid w:val="00E84D79"/>
    <w:rsid w:val="00E851FE"/>
    <w:rsid w:val="00E85306"/>
    <w:rsid w:val="00E85434"/>
    <w:rsid w:val="00E855C3"/>
    <w:rsid w:val="00E85805"/>
    <w:rsid w:val="00E85C50"/>
    <w:rsid w:val="00E86103"/>
    <w:rsid w:val="00E87886"/>
    <w:rsid w:val="00E90112"/>
    <w:rsid w:val="00E91E89"/>
    <w:rsid w:val="00E9231F"/>
    <w:rsid w:val="00E93E30"/>
    <w:rsid w:val="00E9457D"/>
    <w:rsid w:val="00E94E92"/>
    <w:rsid w:val="00E95CD8"/>
    <w:rsid w:val="00E95D22"/>
    <w:rsid w:val="00E96F6D"/>
    <w:rsid w:val="00E97B28"/>
    <w:rsid w:val="00EA0120"/>
    <w:rsid w:val="00EA0797"/>
    <w:rsid w:val="00EA0C74"/>
    <w:rsid w:val="00EA13E5"/>
    <w:rsid w:val="00EA167C"/>
    <w:rsid w:val="00EA229D"/>
    <w:rsid w:val="00EA2928"/>
    <w:rsid w:val="00EA334A"/>
    <w:rsid w:val="00EA377B"/>
    <w:rsid w:val="00EA3A9B"/>
    <w:rsid w:val="00EA3CE9"/>
    <w:rsid w:val="00EA3EB8"/>
    <w:rsid w:val="00EA419F"/>
    <w:rsid w:val="00EA50AC"/>
    <w:rsid w:val="00EA5118"/>
    <w:rsid w:val="00EA5E96"/>
    <w:rsid w:val="00EA65C7"/>
    <w:rsid w:val="00EB0B7D"/>
    <w:rsid w:val="00EB0CEE"/>
    <w:rsid w:val="00EB22CC"/>
    <w:rsid w:val="00EB2540"/>
    <w:rsid w:val="00EB3A9E"/>
    <w:rsid w:val="00EB4540"/>
    <w:rsid w:val="00EB4E8E"/>
    <w:rsid w:val="00EB520B"/>
    <w:rsid w:val="00EB5DFB"/>
    <w:rsid w:val="00EB61A6"/>
    <w:rsid w:val="00EB64B8"/>
    <w:rsid w:val="00EB7C2D"/>
    <w:rsid w:val="00EC0AD0"/>
    <w:rsid w:val="00EC1CCC"/>
    <w:rsid w:val="00EC2E85"/>
    <w:rsid w:val="00EC5AAB"/>
    <w:rsid w:val="00EC6063"/>
    <w:rsid w:val="00EC6557"/>
    <w:rsid w:val="00EC6751"/>
    <w:rsid w:val="00EC6A12"/>
    <w:rsid w:val="00EC6CB3"/>
    <w:rsid w:val="00EC7580"/>
    <w:rsid w:val="00EC79CA"/>
    <w:rsid w:val="00EC7D4B"/>
    <w:rsid w:val="00EC7F72"/>
    <w:rsid w:val="00ED050B"/>
    <w:rsid w:val="00ED07E0"/>
    <w:rsid w:val="00ED4589"/>
    <w:rsid w:val="00ED4820"/>
    <w:rsid w:val="00ED5318"/>
    <w:rsid w:val="00ED532E"/>
    <w:rsid w:val="00ED5CFA"/>
    <w:rsid w:val="00ED5D7E"/>
    <w:rsid w:val="00ED64F3"/>
    <w:rsid w:val="00ED6BFB"/>
    <w:rsid w:val="00ED6DB4"/>
    <w:rsid w:val="00ED7D0D"/>
    <w:rsid w:val="00EE079D"/>
    <w:rsid w:val="00EE0C63"/>
    <w:rsid w:val="00EE1F37"/>
    <w:rsid w:val="00EE2391"/>
    <w:rsid w:val="00EE23C5"/>
    <w:rsid w:val="00EE2430"/>
    <w:rsid w:val="00EE24CE"/>
    <w:rsid w:val="00EE2807"/>
    <w:rsid w:val="00EE37F2"/>
    <w:rsid w:val="00EE4815"/>
    <w:rsid w:val="00EE5279"/>
    <w:rsid w:val="00EE6E52"/>
    <w:rsid w:val="00EF07C6"/>
    <w:rsid w:val="00EF08CC"/>
    <w:rsid w:val="00EF250B"/>
    <w:rsid w:val="00EF2888"/>
    <w:rsid w:val="00EF396D"/>
    <w:rsid w:val="00EF48DC"/>
    <w:rsid w:val="00EF4A09"/>
    <w:rsid w:val="00EF55C3"/>
    <w:rsid w:val="00EF5784"/>
    <w:rsid w:val="00EF5ED3"/>
    <w:rsid w:val="00EF6055"/>
    <w:rsid w:val="00EF7715"/>
    <w:rsid w:val="00EF7D11"/>
    <w:rsid w:val="00EF7FBC"/>
    <w:rsid w:val="00F0024E"/>
    <w:rsid w:val="00F00A89"/>
    <w:rsid w:val="00F0224B"/>
    <w:rsid w:val="00F03C6E"/>
    <w:rsid w:val="00F05DB1"/>
    <w:rsid w:val="00F06270"/>
    <w:rsid w:val="00F06692"/>
    <w:rsid w:val="00F068EE"/>
    <w:rsid w:val="00F071EB"/>
    <w:rsid w:val="00F07ABD"/>
    <w:rsid w:val="00F07B9E"/>
    <w:rsid w:val="00F07E7A"/>
    <w:rsid w:val="00F10195"/>
    <w:rsid w:val="00F10272"/>
    <w:rsid w:val="00F102C5"/>
    <w:rsid w:val="00F10B3B"/>
    <w:rsid w:val="00F11141"/>
    <w:rsid w:val="00F11316"/>
    <w:rsid w:val="00F13FE8"/>
    <w:rsid w:val="00F14825"/>
    <w:rsid w:val="00F148CE"/>
    <w:rsid w:val="00F14F99"/>
    <w:rsid w:val="00F154E1"/>
    <w:rsid w:val="00F15DF3"/>
    <w:rsid w:val="00F16EC6"/>
    <w:rsid w:val="00F1706B"/>
    <w:rsid w:val="00F17937"/>
    <w:rsid w:val="00F17B16"/>
    <w:rsid w:val="00F20E10"/>
    <w:rsid w:val="00F22C41"/>
    <w:rsid w:val="00F23E65"/>
    <w:rsid w:val="00F24E1B"/>
    <w:rsid w:val="00F25155"/>
    <w:rsid w:val="00F25278"/>
    <w:rsid w:val="00F2555D"/>
    <w:rsid w:val="00F25C5F"/>
    <w:rsid w:val="00F25D46"/>
    <w:rsid w:val="00F26D78"/>
    <w:rsid w:val="00F2743E"/>
    <w:rsid w:val="00F3000B"/>
    <w:rsid w:val="00F301A9"/>
    <w:rsid w:val="00F30225"/>
    <w:rsid w:val="00F30973"/>
    <w:rsid w:val="00F3301B"/>
    <w:rsid w:val="00F3321B"/>
    <w:rsid w:val="00F332A8"/>
    <w:rsid w:val="00F34527"/>
    <w:rsid w:val="00F34C88"/>
    <w:rsid w:val="00F354D1"/>
    <w:rsid w:val="00F36863"/>
    <w:rsid w:val="00F37021"/>
    <w:rsid w:val="00F37335"/>
    <w:rsid w:val="00F4046F"/>
    <w:rsid w:val="00F41166"/>
    <w:rsid w:val="00F4156F"/>
    <w:rsid w:val="00F43BDF"/>
    <w:rsid w:val="00F442F8"/>
    <w:rsid w:val="00F44B3F"/>
    <w:rsid w:val="00F452FA"/>
    <w:rsid w:val="00F4531E"/>
    <w:rsid w:val="00F453F3"/>
    <w:rsid w:val="00F45E59"/>
    <w:rsid w:val="00F4748D"/>
    <w:rsid w:val="00F47627"/>
    <w:rsid w:val="00F47E62"/>
    <w:rsid w:val="00F502F6"/>
    <w:rsid w:val="00F5078A"/>
    <w:rsid w:val="00F50E3C"/>
    <w:rsid w:val="00F519CB"/>
    <w:rsid w:val="00F519EC"/>
    <w:rsid w:val="00F51F77"/>
    <w:rsid w:val="00F543E8"/>
    <w:rsid w:val="00F54992"/>
    <w:rsid w:val="00F54C0F"/>
    <w:rsid w:val="00F555B2"/>
    <w:rsid w:val="00F56925"/>
    <w:rsid w:val="00F56CAF"/>
    <w:rsid w:val="00F60F30"/>
    <w:rsid w:val="00F60F8E"/>
    <w:rsid w:val="00F615B7"/>
    <w:rsid w:val="00F628E9"/>
    <w:rsid w:val="00F6297E"/>
    <w:rsid w:val="00F638DD"/>
    <w:rsid w:val="00F63CFE"/>
    <w:rsid w:val="00F64AAF"/>
    <w:rsid w:val="00F64DFC"/>
    <w:rsid w:val="00F65323"/>
    <w:rsid w:val="00F65C96"/>
    <w:rsid w:val="00F66CBE"/>
    <w:rsid w:val="00F67239"/>
    <w:rsid w:val="00F677DE"/>
    <w:rsid w:val="00F67988"/>
    <w:rsid w:val="00F67BCE"/>
    <w:rsid w:val="00F67D57"/>
    <w:rsid w:val="00F71A4A"/>
    <w:rsid w:val="00F71DD3"/>
    <w:rsid w:val="00F7207A"/>
    <w:rsid w:val="00F724AC"/>
    <w:rsid w:val="00F73898"/>
    <w:rsid w:val="00F74826"/>
    <w:rsid w:val="00F750B4"/>
    <w:rsid w:val="00F754C5"/>
    <w:rsid w:val="00F7677D"/>
    <w:rsid w:val="00F76810"/>
    <w:rsid w:val="00F76D63"/>
    <w:rsid w:val="00F76DDE"/>
    <w:rsid w:val="00F80124"/>
    <w:rsid w:val="00F80B38"/>
    <w:rsid w:val="00F80D0C"/>
    <w:rsid w:val="00F8190F"/>
    <w:rsid w:val="00F823A5"/>
    <w:rsid w:val="00F8321B"/>
    <w:rsid w:val="00F83A48"/>
    <w:rsid w:val="00F86D02"/>
    <w:rsid w:val="00F875D9"/>
    <w:rsid w:val="00F904FE"/>
    <w:rsid w:val="00F90C25"/>
    <w:rsid w:val="00F91B02"/>
    <w:rsid w:val="00F92E5C"/>
    <w:rsid w:val="00F934E2"/>
    <w:rsid w:val="00F936A7"/>
    <w:rsid w:val="00F9379D"/>
    <w:rsid w:val="00F93DE5"/>
    <w:rsid w:val="00F94791"/>
    <w:rsid w:val="00F94E07"/>
    <w:rsid w:val="00F956AE"/>
    <w:rsid w:val="00F96C8A"/>
    <w:rsid w:val="00F97308"/>
    <w:rsid w:val="00FA10CC"/>
    <w:rsid w:val="00FA1124"/>
    <w:rsid w:val="00FA1619"/>
    <w:rsid w:val="00FA1A91"/>
    <w:rsid w:val="00FA1FC5"/>
    <w:rsid w:val="00FA25D8"/>
    <w:rsid w:val="00FA2803"/>
    <w:rsid w:val="00FA2D3F"/>
    <w:rsid w:val="00FA3957"/>
    <w:rsid w:val="00FA471F"/>
    <w:rsid w:val="00FA4E4B"/>
    <w:rsid w:val="00FA5BC2"/>
    <w:rsid w:val="00FA6351"/>
    <w:rsid w:val="00FA668D"/>
    <w:rsid w:val="00FA6782"/>
    <w:rsid w:val="00FA67F5"/>
    <w:rsid w:val="00FA68BF"/>
    <w:rsid w:val="00FA6B82"/>
    <w:rsid w:val="00FA70C2"/>
    <w:rsid w:val="00FA77BF"/>
    <w:rsid w:val="00FB04F8"/>
    <w:rsid w:val="00FB05C4"/>
    <w:rsid w:val="00FB1416"/>
    <w:rsid w:val="00FB1B2C"/>
    <w:rsid w:val="00FB2BA2"/>
    <w:rsid w:val="00FB2EFB"/>
    <w:rsid w:val="00FB3377"/>
    <w:rsid w:val="00FB383E"/>
    <w:rsid w:val="00FB3DA9"/>
    <w:rsid w:val="00FB4239"/>
    <w:rsid w:val="00FB657C"/>
    <w:rsid w:val="00FB7C35"/>
    <w:rsid w:val="00FB7D33"/>
    <w:rsid w:val="00FC2D99"/>
    <w:rsid w:val="00FC56F2"/>
    <w:rsid w:val="00FC6F16"/>
    <w:rsid w:val="00FC7F55"/>
    <w:rsid w:val="00FD02B5"/>
    <w:rsid w:val="00FD0BFC"/>
    <w:rsid w:val="00FD197B"/>
    <w:rsid w:val="00FD1D9A"/>
    <w:rsid w:val="00FD3854"/>
    <w:rsid w:val="00FD3859"/>
    <w:rsid w:val="00FD40F2"/>
    <w:rsid w:val="00FD413B"/>
    <w:rsid w:val="00FD4F5B"/>
    <w:rsid w:val="00FD645C"/>
    <w:rsid w:val="00FD73FC"/>
    <w:rsid w:val="00FE008B"/>
    <w:rsid w:val="00FE0284"/>
    <w:rsid w:val="00FE1282"/>
    <w:rsid w:val="00FE1E25"/>
    <w:rsid w:val="00FE2A5C"/>
    <w:rsid w:val="00FE34F8"/>
    <w:rsid w:val="00FE3A35"/>
    <w:rsid w:val="00FE3C07"/>
    <w:rsid w:val="00FE5860"/>
    <w:rsid w:val="00FE5F93"/>
    <w:rsid w:val="00FE73B5"/>
    <w:rsid w:val="00FE7D30"/>
    <w:rsid w:val="00FF0161"/>
    <w:rsid w:val="00FF0513"/>
    <w:rsid w:val="00FF072E"/>
    <w:rsid w:val="00FF1EE1"/>
    <w:rsid w:val="00FF56D8"/>
    <w:rsid w:val="00FF5C9F"/>
    <w:rsid w:val="00FF66C4"/>
    <w:rsid w:val="00FF6A5E"/>
    <w:rsid w:val="00FF6E6D"/>
    <w:rsid w:val="00FF7105"/>
    <w:rsid w:val="00FF7FDE"/>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88BB73"/>
  <w15:docId w15:val="{9B56FCFA-C575-493B-8853-87C862B3B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0A89"/>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B71991"/>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B71991"/>
    <w:rPr>
      <w:rFonts w:ascii="Tahoma" w:hAnsi="Tahoma" w:cs="Tahoma"/>
      <w:sz w:val="16"/>
      <w:szCs w:val="16"/>
    </w:rPr>
  </w:style>
  <w:style w:type="paragraph" w:styleId="Zaglavlje">
    <w:name w:val="header"/>
    <w:basedOn w:val="Normal"/>
    <w:link w:val="ZaglavljeChar"/>
    <w:uiPriority w:val="99"/>
    <w:unhideWhenUsed/>
    <w:rsid w:val="00883CD4"/>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883CD4"/>
  </w:style>
  <w:style w:type="paragraph" w:styleId="Podnoje">
    <w:name w:val="footer"/>
    <w:basedOn w:val="Normal"/>
    <w:link w:val="PodnojeChar"/>
    <w:uiPriority w:val="99"/>
    <w:unhideWhenUsed/>
    <w:rsid w:val="00883CD4"/>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883CD4"/>
  </w:style>
  <w:style w:type="table" w:styleId="Reetkatablice">
    <w:name w:val="Table Grid"/>
    <w:basedOn w:val="Obinatablica"/>
    <w:uiPriority w:val="59"/>
    <w:rsid w:val="002243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E04E01"/>
    <w:pPr>
      <w:ind w:left="720"/>
      <w:contextualSpacing/>
    </w:pPr>
  </w:style>
  <w:style w:type="table" w:styleId="Svijetlareetkatablice">
    <w:name w:val="Grid Table Light"/>
    <w:basedOn w:val="Obinatablica"/>
    <w:uiPriority w:val="40"/>
    <w:rsid w:val="00181B1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binatablica1">
    <w:name w:val="Plain Table 1"/>
    <w:basedOn w:val="Obinatablica"/>
    <w:uiPriority w:val="41"/>
    <w:rsid w:val="00181B1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Naglaeno">
    <w:name w:val="Strong"/>
    <w:basedOn w:val="Zadanifontodlomka"/>
    <w:uiPriority w:val="22"/>
    <w:qFormat/>
    <w:rsid w:val="002A4A37"/>
    <w:rPr>
      <w:b/>
      <w:bCs/>
    </w:rPr>
  </w:style>
  <w:style w:type="character" w:styleId="Referencakomentara">
    <w:name w:val="annotation reference"/>
    <w:basedOn w:val="Zadanifontodlomka"/>
    <w:uiPriority w:val="99"/>
    <w:semiHidden/>
    <w:unhideWhenUsed/>
    <w:rsid w:val="00605A3D"/>
    <w:rPr>
      <w:sz w:val="16"/>
      <w:szCs w:val="16"/>
    </w:rPr>
  </w:style>
  <w:style w:type="paragraph" w:styleId="Tekstkomentara">
    <w:name w:val="annotation text"/>
    <w:basedOn w:val="Normal"/>
    <w:link w:val="TekstkomentaraChar"/>
    <w:uiPriority w:val="99"/>
    <w:unhideWhenUsed/>
    <w:rsid w:val="00605A3D"/>
    <w:pPr>
      <w:spacing w:line="240" w:lineRule="auto"/>
    </w:pPr>
    <w:rPr>
      <w:sz w:val="20"/>
      <w:szCs w:val="20"/>
    </w:rPr>
  </w:style>
  <w:style w:type="character" w:customStyle="1" w:styleId="TekstkomentaraChar">
    <w:name w:val="Tekst komentara Char"/>
    <w:basedOn w:val="Zadanifontodlomka"/>
    <w:link w:val="Tekstkomentara"/>
    <w:uiPriority w:val="99"/>
    <w:rsid w:val="00605A3D"/>
    <w:rPr>
      <w:sz w:val="20"/>
      <w:szCs w:val="20"/>
    </w:rPr>
  </w:style>
  <w:style w:type="paragraph" w:styleId="Predmetkomentara">
    <w:name w:val="annotation subject"/>
    <w:basedOn w:val="Tekstkomentara"/>
    <w:next w:val="Tekstkomentara"/>
    <w:link w:val="PredmetkomentaraChar"/>
    <w:uiPriority w:val="99"/>
    <w:semiHidden/>
    <w:unhideWhenUsed/>
    <w:rsid w:val="00605A3D"/>
    <w:rPr>
      <w:b/>
      <w:bCs/>
    </w:rPr>
  </w:style>
  <w:style w:type="character" w:customStyle="1" w:styleId="PredmetkomentaraChar">
    <w:name w:val="Predmet komentara Char"/>
    <w:basedOn w:val="TekstkomentaraChar"/>
    <w:link w:val="Predmetkomentara"/>
    <w:uiPriority w:val="99"/>
    <w:semiHidden/>
    <w:rsid w:val="00605A3D"/>
    <w:rPr>
      <w:b/>
      <w:bCs/>
      <w:sz w:val="20"/>
      <w:szCs w:val="20"/>
    </w:rPr>
  </w:style>
  <w:style w:type="paragraph" w:styleId="Bezproreda">
    <w:name w:val="No Spacing"/>
    <w:uiPriority w:val="1"/>
    <w:qFormat/>
    <w:rsid w:val="00C878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7616704">
      <w:bodyDiv w:val="1"/>
      <w:marLeft w:val="0"/>
      <w:marRight w:val="0"/>
      <w:marTop w:val="0"/>
      <w:marBottom w:val="0"/>
      <w:divBdr>
        <w:top w:val="none" w:sz="0" w:space="0" w:color="auto"/>
        <w:left w:val="none" w:sz="0" w:space="0" w:color="auto"/>
        <w:bottom w:val="none" w:sz="0" w:space="0" w:color="auto"/>
        <w:right w:val="none" w:sz="0" w:space="0" w:color="auto"/>
      </w:divBdr>
    </w:div>
    <w:div w:id="1024288548">
      <w:bodyDiv w:val="1"/>
      <w:marLeft w:val="0"/>
      <w:marRight w:val="0"/>
      <w:marTop w:val="0"/>
      <w:marBottom w:val="0"/>
      <w:divBdr>
        <w:top w:val="none" w:sz="0" w:space="0" w:color="auto"/>
        <w:left w:val="none" w:sz="0" w:space="0" w:color="auto"/>
        <w:bottom w:val="none" w:sz="0" w:space="0" w:color="auto"/>
        <w:right w:val="none" w:sz="0" w:space="0" w:color="auto"/>
      </w:divBdr>
    </w:div>
    <w:div w:id="1415784938">
      <w:bodyDiv w:val="1"/>
      <w:marLeft w:val="0"/>
      <w:marRight w:val="0"/>
      <w:marTop w:val="0"/>
      <w:marBottom w:val="0"/>
      <w:divBdr>
        <w:top w:val="none" w:sz="0" w:space="0" w:color="auto"/>
        <w:left w:val="none" w:sz="0" w:space="0" w:color="auto"/>
        <w:bottom w:val="none" w:sz="0" w:space="0" w:color="auto"/>
        <w:right w:val="none" w:sz="0" w:space="0" w:color="auto"/>
      </w:divBdr>
    </w:div>
    <w:div w:id="1887257900">
      <w:bodyDiv w:val="1"/>
      <w:marLeft w:val="0"/>
      <w:marRight w:val="0"/>
      <w:marTop w:val="0"/>
      <w:marBottom w:val="0"/>
      <w:divBdr>
        <w:top w:val="none" w:sz="0" w:space="0" w:color="auto"/>
        <w:left w:val="none" w:sz="0" w:space="0" w:color="auto"/>
        <w:bottom w:val="none" w:sz="0" w:space="0" w:color="auto"/>
        <w:right w:val="none" w:sz="0" w:space="0" w:color="auto"/>
      </w:divBdr>
    </w:div>
    <w:div w:id="19276164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stojkic\Documents\MEMORANDUMI\3%20Memorandum%20op&#263;i%20poslovi.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E3983DAD6CAA14A9E5459220BE0D833" ma:contentTypeVersion="0" ma:contentTypeDescription="Stvaranje novog dokumenta." ma:contentTypeScope="" ma:versionID="93015e4cbcd2d67a37a5bff3d86e3657">
  <xsd:schema xmlns:xsd="http://www.w3.org/2001/XMLSchema" xmlns:xs="http://www.w3.org/2001/XMLSchema" xmlns:p="http://schemas.microsoft.com/office/2006/metadata/properties" targetNamespace="http://schemas.microsoft.com/office/2006/metadata/properties" ma:root="true" ma:fieldsID="b8b5f3248e05cc689270537c622a7b4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94C74-97E1-4716-8C44-AF3306B18D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4ADD0C8-0A70-4195-8230-A4AA8083015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D164B3D-CC9E-4412-A8F6-0A8F94BEBBE3}">
  <ds:schemaRefs>
    <ds:schemaRef ds:uri="http://schemas.microsoft.com/sharepoint/v3/contenttype/forms"/>
  </ds:schemaRefs>
</ds:datastoreItem>
</file>

<file path=customXml/itemProps4.xml><?xml version="1.0" encoding="utf-8"?>
<ds:datastoreItem xmlns:ds="http://schemas.openxmlformats.org/officeDocument/2006/customXml" ds:itemID="{B1E93B9D-EA60-4A79-905C-68E16720F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 Memorandum opći poslovi</Template>
  <TotalTime>165</TotalTime>
  <Pages>14</Pages>
  <Words>6062</Words>
  <Characters>34556</Characters>
  <Application>Microsoft Office Word</Application>
  <DocSecurity>0</DocSecurity>
  <Lines>287</Lines>
  <Paragraphs>81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Višnja Stojkić</dc:creator>
  <cp:keywords/>
  <dc:description/>
  <cp:lastModifiedBy>Mario Poljak</cp:lastModifiedBy>
  <cp:revision>7</cp:revision>
  <cp:lastPrinted>2026-09-08T10:23:00Z</cp:lastPrinted>
  <dcterms:created xsi:type="dcterms:W3CDTF">2026-09-28T10:30:00Z</dcterms:created>
  <dcterms:modified xsi:type="dcterms:W3CDTF">2026-10-01T12:14:00Z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0x010100FE3983DAD6CAA14A9E5459220BE0D833</vt:lpwstr>
  </property>
</Properties>
</file>